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AE700" w14:textId="65AB05EE" w:rsidR="005C6FD4" w:rsidRPr="008B2A49" w:rsidRDefault="00206E11">
      <w:pPr>
        <w:tabs>
          <w:tab w:val="clear" w:pos="3686"/>
        </w:tabs>
        <w:spacing w:after="200" w:line="276" w:lineRule="auto"/>
        <w:contextualSpacing w:val="0"/>
        <w:rPr>
          <w:rFonts w:ascii="FlandersArtSans-Bold" w:hAnsi="FlandersArtSans-Bold" w:cs="Calibri"/>
          <w:b/>
          <w:bCs/>
          <w:color w:val="auto"/>
          <w:sz w:val="16"/>
        </w:rPr>
      </w:pPr>
      <w:r w:rsidRPr="008B2A49">
        <w:rPr>
          <w:rFonts w:ascii="FlandersArtSans-Bold" w:eastAsia="Arial" w:hAnsi="FlandersArtSans-Bold" w:cs="Arial"/>
          <w:b/>
          <w:bCs/>
          <w:color w:val="1D55A6"/>
          <w:sz w:val="114"/>
          <w:szCs w:val="114"/>
          <w:lang w:eastAsia="nl-BE"/>
        </w:rPr>
        <w:t>#blijfsporten</w:t>
      </w:r>
      <w:r w:rsidRPr="008B2A49">
        <w:rPr>
          <w:rFonts w:ascii="FlandersArtSans-Bold" w:eastAsia="FlandersArtSans-Regular" w:hAnsi="FlandersArtSans-Bold" w:cs="Times New Roman"/>
          <w:b/>
          <w:bCs/>
          <w:color w:val="auto"/>
        </w:rPr>
        <w:br/>
      </w:r>
      <w:r w:rsidRPr="008B2A49">
        <w:rPr>
          <w:rFonts w:ascii="FlandersArtSans-Bold" w:eastAsia="Arial" w:hAnsi="FlandersArtSans-Bold" w:cs="Arial"/>
          <w:b/>
          <w:bCs/>
          <w:color w:val="51AED2"/>
          <w:sz w:val="61"/>
          <w:szCs w:val="61"/>
          <w:lang w:eastAsia="nl-BE"/>
        </w:rPr>
        <w:t xml:space="preserve">Update </w:t>
      </w:r>
      <w:r w:rsidR="00E64AAF">
        <w:rPr>
          <w:rFonts w:ascii="FlandersArtSans-Bold" w:eastAsia="Arial" w:hAnsi="FlandersArtSans-Bold" w:cs="Arial"/>
          <w:b/>
          <w:bCs/>
          <w:color w:val="51AED2"/>
          <w:sz w:val="61"/>
          <w:szCs w:val="61"/>
          <w:lang w:eastAsia="nl-BE"/>
        </w:rPr>
        <w:t>22</w:t>
      </w:r>
      <w:r w:rsidR="004902C8" w:rsidRPr="008B2A49">
        <w:rPr>
          <w:rFonts w:ascii="FlandersArtSans-Bold" w:eastAsia="Arial" w:hAnsi="FlandersArtSans-Bold" w:cs="Arial"/>
          <w:b/>
          <w:bCs/>
          <w:color w:val="51AED2"/>
          <w:sz w:val="61"/>
          <w:szCs w:val="61"/>
          <w:lang w:eastAsia="nl-BE"/>
        </w:rPr>
        <w:t xml:space="preserve"> maart</w:t>
      </w:r>
      <w:r w:rsidRPr="008B2A49">
        <w:rPr>
          <w:rFonts w:ascii="FlandersArtSans-Bold" w:eastAsia="Arial" w:hAnsi="FlandersArtSans-Bold" w:cs="Arial"/>
          <w:b/>
          <w:bCs/>
          <w:color w:val="51AED2"/>
          <w:sz w:val="61"/>
          <w:szCs w:val="61"/>
          <w:lang w:eastAsia="nl-BE"/>
        </w:rPr>
        <w:t xml:space="preserve"> 202</w:t>
      </w:r>
      <w:r w:rsidR="00203EA0" w:rsidRPr="008B2A49">
        <w:rPr>
          <w:rFonts w:ascii="FlandersArtSans-Bold" w:eastAsia="Arial" w:hAnsi="FlandersArtSans-Bold" w:cs="Arial"/>
          <w:b/>
          <w:bCs/>
          <w:noProof/>
          <w:color w:val="auto"/>
          <w:sz w:val="96"/>
          <w:szCs w:val="114"/>
          <w:lang w:eastAsia="nl-BE"/>
        </w:rPr>
        <mc:AlternateContent>
          <mc:Choice Requires="wps">
            <w:drawing>
              <wp:anchor distT="0" distB="0" distL="114300" distR="114300" simplePos="0" relativeHeight="251658242" behindDoc="0" locked="0" layoutInCell="1" allowOverlap="1" wp14:anchorId="7F5E44B9" wp14:editId="11F2E3CF">
                <wp:simplePos x="0" y="0"/>
                <wp:positionH relativeFrom="column">
                  <wp:posOffset>392430</wp:posOffset>
                </wp:positionH>
                <wp:positionV relativeFrom="paragraph">
                  <wp:posOffset>4391025</wp:posOffset>
                </wp:positionV>
                <wp:extent cx="5989320" cy="3474720"/>
                <wp:effectExtent l="0" t="0" r="0" b="0"/>
                <wp:wrapNone/>
                <wp:docPr id="16" name="Tekstvak 16"/>
                <wp:cNvGraphicFramePr/>
                <a:graphic xmlns:a="http://schemas.openxmlformats.org/drawingml/2006/main">
                  <a:graphicData uri="http://schemas.microsoft.com/office/word/2010/wordprocessingShape">
                    <wps:wsp>
                      <wps:cNvSpPr txBox="1"/>
                      <wps:spPr>
                        <a:xfrm>
                          <a:off x="0" y="0"/>
                          <a:ext cx="5989320" cy="3474720"/>
                        </a:xfrm>
                        <a:prstGeom prst="rect">
                          <a:avLst/>
                        </a:prstGeom>
                        <a:noFill/>
                        <a:ln w="6350">
                          <a:noFill/>
                        </a:ln>
                      </wps:spPr>
                      <wps:txbx>
                        <w:txbxContent>
                          <w:p w14:paraId="35C1CD1C" w14:textId="319DC14D" w:rsidR="004A466B" w:rsidRPr="004A466B" w:rsidRDefault="00BD0191" w:rsidP="004A466B">
                            <w:pPr>
                              <w:tabs>
                                <w:tab w:val="clear" w:pos="3686"/>
                              </w:tabs>
                              <w:spacing w:after="160" w:line="259" w:lineRule="auto"/>
                              <w:contextualSpacing w:val="0"/>
                              <w:jc w:val="right"/>
                              <w:rPr>
                                <w:rFonts w:ascii="FlandersArtSans-Bold" w:eastAsia="FlandersArtSans-Regular" w:hAnsi="FlandersArtSans-Bold" w:cs="Times New Roman"/>
                                <w:b/>
                                <w:color w:val="FFFFFF"/>
                                <w:sz w:val="64"/>
                                <w:szCs w:val="64"/>
                              </w:rPr>
                            </w:pPr>
                            <w:r>
                              <w:rPr>
                                <w:rFonts w:ascii="FlandersArtSans-Bold" w:eastAsia="FlandersArtSans-Regular" w:hAnsi="FlandersArtSans-Bold" w:cs="Times New Roman"/>
                                <w:b/>
                                <w:color w:val="FFFFFF"/>
                                <w:sz w:val="64"/>
                                <w:szCs w:val="64"/>
                              </w:rPr>
                              <w:t>Basis</w:t>
                            </w:r>
                            <w:r w:rsidR="004A466B" w:rsidRPr="004A466B">
                              <w:rPr>
                                <w:rFonts w:ascii="FlandersArtSans-Bold" w:eastAsia="FlandersArtSans-Regular" w:hAnsi="FlandersArtSans-Bold" w:cs="Times New Roman"/>
                                <w:b/>
                                <w:color w:val="FFFFFF"/>
                                <w:sz w:val="64"/>
                                <w:szCs w:val="64"/>
                              </w:rPr>
                              <w:t>protocol</w:t>
                            </w:r>
                          </w:p>
                          <w:p w14:paraId="66E68635" w14:textId="77777777" w:rsidR="004A466B" w:rsidRPr="004A466B" w:rsidRDefault="004A466B" w:rsidP="004A466B">
                            <w:pPr>
                              <w:tabs>
                                <w:tab w:val="clear" w:pos="3686"/>
                              </w:tabs>
                              <w:spacing w:after="160" w:line="259" w:lineRule="auto"/>
                              <w:contextualSpacing w:val="0"/>
                              <w:jc w:val="right"/>
                              <w:rPr>
                                <w:rFonts w:ascii="FlandersArtSans-Bold" w:eastAsia="FlandersArtSans-Regular" w:hAnsi="FlandersArtSans-Bold" w:cs="Times New Roman"/>
                                <w:b/>
                                <w:color w:val="FFFFFF"/>
                                <w:sz w:val="64"/>
                                <w:szCs w:val="64"/>
                              </w:rPr>
                            </w:pPr>
                            <w:r w:rsidRPr="004A466B">
                              <w:rPr>
                                <w:rFonts w:ascii="FlandersArtSans-Bold" w:eastAsia="FlandersArtSans-Regular" w:hAnsi="FlandersArtSans-Bold" w:cs="Times New Roman"/>
                                <w:b/>
                                <w:color w:val="FFFFFF"/>
                                <w:sz w:val="64"/>
                                <w:szCs w:val="64"/>
                              </w:rPr>
                              <w:t xml:space="preserve"> sport en corona</w:t>
                            </w:r>
                          </w:p>
                          <w:p w14:paraId="34B793B2" w14:textId="77777777" w:rsidR="004A466B" w:rsidRPr="004A466B" w:rsidRDefault="004A466B" w:rsidP="004A466B">
                            <w:pPr>
                              <w:tabs>
                                <w:tab w:val="clear" w:pos="3686"/>
                              </w:tabs>
                              <w:spacing w:line="240" w:lineRule="auto"/>
                              <w:contextualSpacing w:val="0"/>
                              <w:jc w:val="right"/>
                              <w:rPr>
                                <w:rFonts w:ascii="FlandersArtSans-Regular" w:eastAsia="FlandersArtSans-Regular" w:hAnsi="FlandersArtSans-Regular" w:cs="Times New Roman"/>
                                <w:color w:val="FFFFFF"/>
                                <w:sz w:val="56"/>
                                <w:szCs w:val="56"/>
                              </w:rPr>
                            </w:pPr>
                          </w:p>
                          <w:p w14:paraId="4959C4AA" w14:textId="77777777" w:rsidR="004A466B" w:rsidRDefault="004A466B" w:rsidP="004A466B">
                            <w:pPr>
                              <w:tabs>
                                <w:tab w:val="clear" w:pos="3686"/>
                              </w:tabs>
                              <w:spacing w:line="240" w:lineRule="auto"/>
                              <w:contextualSpacing w:val="0"/>
                              <w:jc w:val="right"/>
                              <w:rPr>
                                <w:rFonts w:ascii="FlandersArtSans-Regular" w:eastAsia="FlandersArtSans-Regular" w:hAnsi="FlandersArtSans-Regular" w:cs="Times New Roman"/>
                                <w:color w:val="FFFFFF"/>
                                <w:sz w:val="56"/>
                                <w:szCs w:val="56"/>
                              </w:rPr>
                            </w:pPr>
                          </w:p>
                          <w:p w14:paraId="40D8D288" w14:textId="77777777" w:rsidR="004A466B" w:rsidRDefault="004A466B" w:rsidP="004A466B">
                            <w:pPr>
                              <w:tabs>
                                <w:tab w:val="clear" w:pos="3686"/>
                              </w:tabs>
                              <w:spacing w:line="240" w:lineRule="auto"/>
                              <w:contextualSpacing w:val="0"/>
                              <w:jc w:val="right"/>
                              <w:rPr>
                                <w:rFonts w:ascii="FlandersArtSans-Regular" w:eastAsia="FlandersArtSans-Regular" w:hAnsi="FlandersArtSans-Regular" w:cs="Times New Roman"/>
                                <w:color w:val="FFFFFF"/>
                                <w:sz w:val="56"/>
                                <w:szCs w:val="56"/>
                              </w:rPr>
                            </w:pPr>
                          </w:p>
                          <w:p w14:paraId="6AD62FE7" w14:textId="13DA82CE" w:rsidR="004A466B" w:rsidRPr="004A466B" w:rsidRDefault="004A466B" w:rsidP="004A466B">
                            <w:pPr>
                              <w:tabs>
                                <w:tab w:val="clear" w:pos="3686"/>
                              </w:tabs>
                              <w:spacing w:line="240" w:lineRule="auto"/>
                              <w:contextualSpacing w:val="0"/>
                              <w:jc w:val="right"/>
                              <w:rPr>
                                <w:rFonts w:ascii="FlandersArtSans-Bold" w:eastAsia="Arial" w:hAnsi="FlandersArtSans-Bold" w:cs="Arial"/>
                                <w:color w:val="FFFFFF"/>
                                <w:sz w:val="36"/>
                                <w:szCs w:val="36"/>
                                <w:lang w:eastAsia="nl-BE"/>
                              </w:rPr>
                            </w:pPr>
                            <w:r w:rsidRPr="004A466B">
                              <w:rPr>
                                <w:rFonts w:ascii="FlandersArtSans-Bold" w:eastAsia="Arial" w:hAnsi="FlandersArtSans-Bold" w:cs="Arial"/>
                                <w:color w:val="FFFFFF"/>
                                <w:sz w:val="36"/>
                                <w:szCs w:val="36"/>
                                <w:lang w:eastAsia="nl-BE"/>
                              </w:rPr>
                              <w:t>www.sport.vlaanderen/corona</w:t>
                            </w:r>
                          </w:p>
                          <w:p w14:paraId="35F8910E" w14:textId="77777777" w:rsidR="004A466B" w:rsidRPr="004A466B" w:rsidRDefault="004A466B" w:rsidP="004A466B">
                            <w:pPr>
                              <w:tabs>
                                <w:tab w:val="clear" w:pos="3686"/>
                              </w:tabs>
                              <w:spacing w:line="240" w:lineRule="auto"/>
                              <w:contextualSpacing w:val="0"/>
                              <w:jc w:val="right"/>
                              <w:rPr>
                                <w:rFonts w:ascii="FlandersArtSans-Bold" w:eastAsia="Arial" w:hAnsi="FlandersArtSans-Bold" w:cs="Arial"/>
                                <w:color w:val="FFFFFF"/>
                                <w:sz w:val="36"/>
                                <w:szCs w:val="36"/>
                                <w:lang w:eastAsia="nl-BE"/>
                              </w:rPr>
                            </w:pPr>
                            <w:r w:rsidRPr="004A466B">
                              <w:rPr>
                                <w:rFonts w:ascii="FlandersArtSans-Bold" w:eastAsia="Arial" w:hAnsi="FlandersArtSans-Bold" w:cs="Arial"/>
                                <w:color w:val="FFFFFF"/>
                                <w:sz w:val="36"/>
                                <w:szCs w:val="36"/>
                                <w:lang w:eastAsia="nl-BE"/>
                              </w:rPr>
                              <w:t>www.blijfsporten.be</w:t>
                            </w:r>
                          </w:p>
                          <w:p w14:paraId="59FCA23C" w14:textId="77777777" w:rsidR="00203EA0" w:rsidRDefault="00203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5E44B9" id="_x0000_t202" coordsize="21600,21600" o:spt="202" path="m,l,21600r21600,l21600,xe">
                <v:stroke joinstyle="miter"/>
                <v:path gradientshapeok="t" o:connecttype="rect"/>
              </v:shapetype>
              <v:shape id="Tekstvak 16" o:spid="_x0000_s1026" type="#_x0000_t202" style="position:absolute;margin-left:30.9pt;margin-top:345.75pt;width:471.6pt;height:273.6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" filled="f" stroked="f" strokeweight=".5pt">
                <v:textbox>
                  <w:txbxContent>
                    <w:p w14:paraId="35C1CD1C" w14:textId="319DC14D" w:rsidR="004A466B" w:rsidRPr="004A466B" w:rsidRDefault="00BD0191" w:rsidP="004A466B">
                      <w:pPr>
                        <w:tabs>
                          <w:tab w:val="clear" w:pos="3686"/>
                        </w:tabs>
                        <w:spacing w:after="160" w:line="259" w:lineRule="auto"/>
                        <w:contextualSpacing w:val="0"/>
                        <w:jc w:val="right"/>
                        <w:rPr>
                          <w:rFonts w:ascii="FlandersArtSans-Bold" w:eastAsia="FlandersArtSans-Regular" w:hAnsi="FlandersArtSans-Bold" w:cs="Times New Roman"/>
                          <w:b/>
                          <w:color w:val="FFFFFF"/>
                          <w:sz w:val="64"/>
                          <w:szCs w:val="64"/>
                        </w:rPr>
                      </w:pPr>
                      <w:r>
                        <w:rPr>
                          <w:rFonts w:ascii="FlandersArtSans-Bold" w:eastAsia="FlandersArtSans-Regular" w:hAnsi="FlandersArtSans-Bold" w:cs="Times New Roman"/>
                          <w:b/>
                          <w:color w:val="FFFFFF"/>
                          <w:sz w:val="64"/>
                          <w:szCs w:val="64"/>
                        </w:rPr>
                        <w:t>Basis</w:t>
                      </w:r>
                      <w:r w:rsidR="004A466B" w:rsidRPr="004A466B">
                        <w:rPr>
                          <w:rFonts w:ascii="FlandersArtSans-Bold" w:eastAsia="FlandersArtSans-Regular" w:hAnsi="FlandersArtSans-Bold" w:cs="Times New Roman"/>
                          <w:b/>
                          <w:color w:val="FFFFFF"/>
                          <w:sz w:val="64"/>
                          <w:szCs w:val="64"/>
                        </w:rPr>
                        <w:t>protocol</w:t>
                      </w:r>
                    </w:p>
                    <w:p w14:paraId="66E68635" w14:textId="77777777" w:rsidR="004A466B" w:rsidRPr="004A466B" w:rsidRDefault="004A466B" w:rsidP="004A466B">
                      <w:pPr>
                        <w:tabs>
                          <w:tab w:val="clear" w:pos="3686"/>
                        </w:tabs>
                        <w:spacing w:after="160" w:line="259" w:lineRule="auto"/>
                        <w:contextualSpacing w:val="0"/>
                        <w:jc w:val="right"/>
                        <w:rPr>
                          <w:rFonts w:ascii="FlandersArtSans-Bold" w:eastAsia="FlandersArtSans-Regular" w:hAnsi="FlandersArtSans-Bold" w:cs="Times New Roman"/>
                          <w:b/>
                          <w:color w:val="FFFFFF"/>
                          <w:sz w:val="64"/>
                          <w:szCs w:val="64"/>
                        </w:rPr>
                      </w:pPr>
                      <w:r w:rsidRPr="004A466B">
                        <w:rPr>
                          <w:rFonts w:ascii="FlandersArtSans-Bold" w:eastAsia="FlandersArtSans-Regular" w:hAnsi="FlandersArtSans-Bold" w:cs="Times New Roman"/>
                          <w:b/>
                          <w:color w:val="FFFFFF"/>
                          <w:sz w:val="64"/>
                          <w:szCs w:val="64"/>
                        </w:rPr>
                        <w:t xml:space="preserve"> sport en corona</w:t>
                      </w:r>
                    </w:p>
                    <w:p w14:paraId="34B793B2" w14:textId="77777777" w:rsidR="004A466B" w:rsidRPr="004A466B" w:rsidRDefault="004A466B" w:rsidP="004A466B">
                      <w:pPr>
                        <w:tabs>
                          <w:tab w:val="clear" w:pos="3686"/>
                        </w:tabs>
                        <w:spacing w:line="240" w:lineRule="auto"/>
                        <w:contextualSpacing w:val="0"/>
                        <w:jc w:val="right"/>
                        <w:rPr>
                          <w:rFonts w:ascii="FlandersArtSans-Regular" w:eastAsia="FlandersArtSans-Regular" w:hAnsi="FlandersArtSans-Regular" w:cs="Times New Roman"/>
                          <w:color w:val="FFFFFF"/>
                          <w:sz w:val="56"/>
                          <w:szCs w:val="56"/>
                        </w:rPr>
                      </w:pPr>
                    </w:p>
                    <w:p w14:paraId="4959C4AA" w14:textId="77777777" w:rsidR="004A466B" w:rsidRDefault="004A466B" w:rsidP="004A466B">
                      <w:pPr>
                        <w:tabs>
                          <w:tab w:val="clear" w:pos="3686"/>
                        </w:tabs>
                        <w:spacing w:line="240" w:lineRule="auto"/>
                        <w:contextualSpacing w:val="0"/>
                        <w:jc w:val="right"/>
                        <w:rPr>
                          <w:rFonts w:ascii="FlandersArtSans-Regular" w:eastAsia="FlandersArtSans-Regular" w:hAnsi="FlandersArtSans-Regular" w:cs="Times New Roman"/>
                          <w:color w:val="FFFFFF"/>
                          <w:sz w:val="56"/>
                          <w:szCs w:val="56"/>
                        </w:rPr>
                      </w:pPr>
                    </w:p>
                    <w:p w14:paraId="40D8D288" w14:textId="77777777" w:rsidR="004A466B" w:rsidRDefault="004A466B" w:rsidP="004A466B">
                      <w:pPr>
                        <w:tabs>
                          <w:tab w:val="clear" w:pos="3686"/>
                        </w:tabs>
                        <w:spacing w:line="240" w:lineRule="auto"/>
                        <w:contextualSpacing w:val="0"/>
                        <w:jc w:val="right"/>
                        <w:rPr>
                          <w:rFonts w:ascii="FlandersArtSans-Regular" w:eastAsia="FlandersArtSans-Regular" w:hAnsi="FlandersArtSans-Regular" w:cs="Times New Roman"/>
                          <w:color w:val="FFFFFF"/>
                          <w:sz w:val="56"/>
                          <w:szCs w:val="56"/>
                        </w:rPr>
                      </w:pPr>
                    </w:p>
                    <w:p w14:paraId="6AD62FE7" w14:textId="13DA82CE" w:rsidR="004A466B" w:rsidRPr="004A466B" w:rsidRDefault="004A466B" w:rsidP="004A466B">
                      <w:pPr>
                        <w:tabs>
                          <w:tab w:val="clear" w:pos="3686"/>
                        </w:tabs>
                        <w:spacing w:line="240" w:lineRule="auto"/>
                        <w:contextualSpacing w:val="0"/>
                        <w:jc w:val="right"/>
                        <w:rPr>
                          <w:rFonts w:ascii="FlandersArtSans-Bold" w:eastAsia="Arial" w:hAnsi="FlandersArtSans-Bold" w:cs="Arial"/>
                          <w:color w:val="FFFFFF"/>
                          <w:sz w:val="36"/>
                          <w:szCs w:val="36"/>
                          <w:lang w:eastAsia="nl-BE"/>
                        </w:rPr>
                      </w:pPr>
                      <w:r w:rsidRPr="004A466B">
                        <w:rPr>
                          <w:rFonts w:ascii="FlandersArtSans-Bold" w:eastAsia="Arial" w:hAnsi="FlandersArtSans-Bold" w:cs="Arial"/>
                          <w:color w:val="FFFFFF"/>
                          <w:sz w:val="36"/>
                          <w:szCs w:val="36"/>
                          <w:lang w:eastAsia="nl-BE"/>
                        </w:rPr>
                        <w:t>www.sport.vlaanderen/corona</w:t>
                      </w:r>
                    </w:p>
                    <w:p w14:paraId="35F8910E" w14:textId="77777777" w:rsidR="004A466B" w:rsidRPr="004A466B" w:rsidRDefault="004A466B" w:rsidP="004A466B">
                      <w:pPr>
                        <w:tabs>
                          <w:tab w:val="clear" w:pos="3686"/>
                        </w:tabs>
                        <w:spacing w:line="240" w:lineRule="auto"/>
                        <w:contextualSpacing w:val="0"/>
                        <w:jc w:val="right"/>
                        <w:rPr>
                          <w:rFonts w:ascii="FlandersArtSans-Bold" w:eastAsia="Arial" w:hAnsi="FlandersArtSans-Bold" w:cs="Arial"/>
                          <w:color w:val="FFFFFF"/>
                          <w:sz w:val="36"/>
                          <w:szCs w:val="36"/>
                          <w:lang w:eastAsia="nl-BE"/>
                        </w:rPr>
                      </w:pPr>
                      <w:r w:rsidRPr="004A466B">
                        <w:rPr>
                          <w:rFonts w:ascii="FlandersArtSans-Bold" w:eastAsia="Arial" w:hAnsi="FlandersArtSans-Bold" w:cs="Arial"/>
                          <w:color w:val="FFFFFF"/>
                          <w:sz w:val="36"/>
                          <w:szCs w:val="36"/>
                          <w:lang w:eastAsia="nl-BE"/>
                        </w:rPr>
                        <w:t>www.blijfsporten.be</w:t>
                      </w:r>
                    </w:p>
                    <w:p w14:paraId="59FCA23C" w14:textId="77777777" w:rsidR="00203EA0" w:rsidRDefault="00203EA0"/>
                  </w:txbxContent>
                </v:textbox>
              </v:shape>
            </w:pict>
          </mc:Fallback>
        </mc:AlternateContent>
      </w:r>
      <w:r w:rsidR="0013662F" w:rsidRPr="008B2A49">
        <w:rPr>
          <w:rFonts w:ascii="FlandersArtSans-Bold" w:eastAsia="Arial" w:hAnsi="FlandersArtSans-Bold" w:cs="Arial"/>
          <w:b/>
          <w:bCs/>
          <w:noProof/>
          <w:color w:val="auto"/>
          <w:sz w:val="96"/>
          <w:szCs w:val="114"/>
          <w:lang w:eastAsia="nl-BE"/>
        </w:rPr>
        <mc:AlternateContent>
          <mc:Choice Requires="wpg">
            <w:drawing>
              <wp:anchor distT="0" distB="0" distL="114300" distR="114300" simplePos="0" relativeHeight="251658241" behindDoc="1" locked="0" layoutInCell="1" allowOverlap="1" wp14:anchorId="0748992B" wp14:editId="0CE152F6">
                <wp:simplePos x="0" y="0"/>
                <wp:positionH relativeFrom="page">
                  <wp:align>center</wp:align>
                </wp:positionH>
                <wp:positionV relativeFrom="paragraph">
                  <wp:posOffset>-777240</wp:posOffset>
                </wp:positionV>
                <wp:extent cx="6857365" cy="9627870"/>
                <wp:effectExtent l="0" t="0" r="635" b="0"/>
                <wp:wrapNone/>
                <wp:docPr id="2" name="Groep 2"/>
                <wp:cNvGraphicFramePr/>
                <a:graphic xmlns:a="http://schemas.openxmlformats.org/drawingml/2006/main">
                  <a:graphicData uri="http://schemas.microsoft.com/office/word/2010/wordprocessingGroup">
                    <wpg:wgp>
                      <wpg:cNvGrpSpPr/>
                      <wpg:grpSpPr>
                        <a:xfrm>
                          <a:off x="0" y="0"/>
                          <a:ext cx="6857365" cy="9627870"/>
                          <a:chOff x="0" y="0"/>
                          <a:chExt cx="6857365" cy="9627870"/>
                        </a:xfrm>
                      </wpg:grpSpPr>
                      <wpg:grpSp>
                        <wpg:cNvPr id="4" name="Groep 4"/>
                        <wpg:cNvGrpSpPr/>
                        <wpg:grpSpPr>
                          <a:xfrm>
                            <a:off x="0" y="0"/>
                            <a:ext cx="6767830" cy="2477135"/>
                            <a:chOff x="0" y="0"/>
                            <a:chExt cx="6767830" cy="2477135"/>
                          </a:xfrm>
                        </wpg:grpSpPr>
                        <pic:pic xmlns:pic="http://schemas.openxmlformats.org/drawingml/2006/picture">
                          <pic:nvPicPr>
                            <pic:cNvPr id="5" name="Picture 1"/>
                            <pic:cNvPicPr>
                              <a:picLocks noChangeAspect="1"/>
                            </pic:cNvPicPr>
                          </pic:nvPicPr>
                          <pic:blipFill>
                            <a:blip r:embed="rId12"/>
                            <a:srcRect/>
                            <a:stretch>
                              <a:fillRect/>
                            </a:stretch>
                          </pic:blipFill>
                          <pic:spPr bwMode="auto">
                            <a:xfrm>
                              <a:off x="0" y="0"/>
                              <a:ext cx="778510" cy="935990"/>
                            </a:xfrm>
                            <a:prstGeom prst="rect">
                              <a:avLst/>
                            </a:prstGeom>
                            <a:noFill/>
                          </pic:spPr>
                        </pic:pic>
                        <pic:pic xmlns:pic="http://schemas.openxmlformats.org/drawingml/2006/picture">
                          <pic:nvPicPr>
                            <pic:cNvPr id="6" name="Picture 2"/>
                            <pic:cNvPicPr>
                              <a:picLocks noChangeAspect="1"/>
                            </pic:cNvPicPr>
                          </pic:nvPicPr>
                          <pic:blipFill>
                            <a:blip r:embed="rId13"/>
                            <a:srcRect/>
                            <a:stretch>
                              <a:fillRect/>
                            </a:stretch>
                          </pic:blipFill>
                          <pic:spPr bwMode="auto">
                            <a:xfrm>
                              <a:off x="1485900" y="0"/>
                              <a:ext cx="774065" cy="935990"/>
                            </a:xfrm>
                            <a:prstGeom prst="rect">
                              <a:avLst/>
                            </a:prstGeom>
                            <a:noFill/>
                          </pic:spPr>
                        </pic:pic>
                        <pic:pic xmlns:pic="http://schemas.openxmlformats.org/drawingml/2006/picture">
                          <pic:nvPicPr>
                            <pic:cNvPr id="7" name="Picture 3"/>
                            <pic:cNvPicPr>
                              <a:picLocks noChangeAspect="1"/>
                            </pic:cNvPicPr>
                          </pic:nvPicPr>
                          <pic:blipFill>
                            <a:blip r:embed="rId14"/>
                            <a:srcRect/>
                            <a:stretch>
                              <a:fillRect/>
                            </a:stretch>
                          </pic:blipFill>
                          <pic:spPr bwMode="auto">
                            <a:xfrm>
                              <a:off x="3114675" y="0"/>
                              <a:ext cx="530860" cy="932815"/>
                            </a:xfrm>
                            <a:prstGeom prst="rect">
                              <a:avLst/>
                            </a:prstGeom>
                            <a:noFill/>
                          </pic:spPr>
                        </pic:pic>
                        <pic:pic xmlns:pic="http://schemas.openxmlformats.org/drawingml/2006/picture">
                          <pic:nvPicPr>
                            <pic:cNvPr id="8" name="Picture 4"/>
                            <pic:cNvPicPr>
                              <a:picLocks noChangeAspect="1"/>
                            </pic:cNvPicPr>
                          </pic:nvPicPr>
                          <pic:blipFill>
                            <a:blip r:embed="rId15"/>
                            <a:srcRect/>
                            <a:stretch>
                              <a:fillRect/>
                            </a:stretch>
                          </pic:blipFill>
                          <pic:spPr bwMode="auto">
                            <a:xfrm>
                              <a:off x="4381500" y="28575"/>
                              <a:ext cx="2386330" cy="901065"/>
                            </a:xfrm>
                            <a:prstGeom prst="rect">
                              <a:avLst/>
                            </a:prstGeom>
                            <a:noFill/>
                          </pic:spPr>
                        </pic:pic>
                        <pic:pic xmlns:pic="http://schemas.openxmlformats.org/drawingml/2006/picture">
                          <pic:nvPicPr>
                            <pic:cNvPr id="9" name="Picture 5"/>
                            <pic:cNvPicPr>
                              <a:picLocks noChangeAspect="1"/>
                            </pic:cNvPicPr>
                          </pic:nvPicPr>
                          <pic:blipFill>
                            <a:blip r:embed="rId16"/>
                            <a:srcRect/>
                            <a:stretch>
                              <a:fillRect/>
                            </a:stretch>
                          </pic:blipFill>
                          <pic:spPr bwMode="auto">
                            <a:xfrm>
                              <a:off x="6038850" y="1524000"/>
                              <a:ext cx="527685" cy="950595"/>
                            </a:xfrm>
                            <a:prstGeom prst="rect">
                              <a:avLst/>
                            </a:prstGeom>
                            <a:noFill/>
                          </pic:spPr>
                        </pic:pic>
                        <pic:pic xmlns:pic="http://schemas.openxmlformats.org/drawingml/2006/picture">
                          <pic:nvPicPr>
                            <pic:cNvPr id="10" name="Picture 6"/>
                            <pic:cNvPicPr>
                              <a:picLocks noChangeAspect="1"/>
                            </pic:cNvPicPr>
                          </pic:nvPicPr>
                          <pic:blipFill>
                            <a:blip r:embed="rId17"/>
                            <a:srcRect/>
                            <a:stretch>
                              <a:fillRect/>
                            </a:stretch>
                          </pic:blipFill>
                          <pic:spPr bwMode="auto">
                            <a:xfrm>
                              <a:off x="57150" y="1514475"/>
                              <a:ext cx="662940" cy="956310"/>
                            </a:xfrm>
                            <a:prstGeom prst="rect">
                              <a:avLst/>
                            </a:prstGeom>
                            <a:noFill/>
                          </pic:spPr>
                        </pic:pic>
                        <pic:pic xmlns:pic="http://schemas.openxmlformats.org/drawingml/2006/picture">
                          <pic:nvPicPr>
                            <pic:cNvPr id="12" name="Picture 7"/>
                            <pic:cNvPicPr>
                              <a:picLocks noChangeAspect="1"/>
                            </pic:cNvPicPr>
                          </pic:nvPicPr>
                          <pic:blipFill>
                            <a:blip r:embed="rId18"/>
                            <a:srcRect/>
                            <a:stretch>
                              <a:fillRect/>
                            </a:stretch>
                          </pic:blipFill>
                          <pic:spPr bwMode="auto">
                            <a:xfrm>
                              <a:off x="1581150" y="1533525"/>
                              <a:ext cx="565150" cy="936625"/>
                            </a:xfrm>
                            <a:prstGeom prst="rect">
                              <a:avLst/>
                            </a:prstGeom>
                            <a:noFill/>
                          </pic:spPr>
                        </pic:pic>
                        <pic:pic xmlns:pic="http://schemas.openxmlformats.org/drawingml/2006/picture">
                          <pic:nvPicPr>
                            <pic:cNvPr id="13" name="Picture 8"/>
                            <pic:cNvPicPr>
                              <a:picLocks noChangeAspect="1"/>
                            </pic:cNvPicPr>
                          </pic:nvPicPr>
                          <pic:blipFill>
                            <a:blip r:embed="rId19"/>
                            <a:srcRect/>
                            <a:stretch>
                              <a:fillRect/>
                            </a:stretch>
                          </pic:blipFill>
                          <pic:spPr bwMode="auto">
                            <a:xfrm>
                              <a:off x="4524375" y="1543050"/>
                              <a:ext cx="687705" cy="934085"/>
                            </a:xfrm>
                            <a:prstGeom prst="rect">
                              <a:avLst/>
                            </a:prstGeom>
                            <a:noFill/>
                          </pic:spPr>
                        </pic:pic>
                        <pic:pic xmlns:pic="http://schemas.openxmlformats.org/drawingml/2006/picture">
                          <pic:nvPicPr>
                            <pic:cNvPr id="14" name="Picture 9"/>
                            <pic:cNvPicPr>
                              <a:picLocks noChangeAspect="1"/>
                            </pic:cNvPicPr>
                          </pic:nvPicPr>
                          <pic:blipFill>
                            <a:blip r:embed="rId20"/>
                            <a:srcRect/>
                            <a:stretch>
                              <a:fillRect/>
                            </a:stretch>
                          </pic:blipFill>
                          <pic:spPr bwMode="auto">
                            <a:xfrm>
                              <a:off x="2895600" y="1524000"/>
                              <a:ext cx="957580" cy="948690"/>
                            </a:xfrm>
                            <a:prstGeom prst="rect">
                              <a:avLst/>
                            </a:prstGeom>
                            <a:noFill/>
                          </pic:spPr>
                        </pic:pic>
                      </wpg:grpSp>
                      <pic:pic xmlns:pic="http://schemas.openxmlformats.org/drawingml/2006/picture">
                        <pic:nvPicPr>
                          <pic:cNvPr id="15" name="Picture 10"/>
                          <pic:cNvPicPr/>
                        </pic:nvPicPr>
                        <pic:blipFill>
                          <a:blip r:embed="rId21">
                            <a:extLst>
                              <a:ext uri="{28A0092B-C50C-407E-A947-70E740481C1C}">
                                <a14:useLocalDpi xmlns:a14="http://schemas.microsoft.com/office/drawing/2010/main" val="0"/>
                              </a:ext>
                            </a:extLst>
                          </a:blip>
                          <a:srcRect/>
                          <a:stretch>
                            <a:fillRect/>
                          </a:stretch>
                        </pic:blipFill>
                        <pic:spPr bwMode="auto">
                          <a:xfrm>
                            <a:off x="28575" y="2543175"/>
                            <a:ext cx="6828790" cy="708469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995CD6C">
              <v:group id="Groep 2" style="position:absolute;margin-left:0;margin-top:-61.2pt;width:539.95pt;height:758.1pt;z-index:-251656192;mso-position-horizontal:center;mso-position-horizontal-relative:page;mso-width-relative:margin;mso-height-relative:margin" coordsize="68573,96278" o:spid="_x0000_s1026" w14:anchorId="7A0AA9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">
                <v:group id="Groep 4" style="position:absolute;width:67678;height:24771" coordsize="67678,2477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7785;height:935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">
                    <v:imagedata o:title="" r:id="rId22"/>
                  </v:shape>
                  <v:shape id="Picture 2" style="position:absolute;left:14859;width:7740;height:935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">
                    <v:imagedata o:title="" r:id="rId23"/>
                  </v:shape>
                  <v:shape id="Picture 3" style="position:absolute;left:31146;width:5309;height:932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">
                    <v:imagedata o:title="" r:id="rId24"/>
                  </v:shape>
                  <v:shape id="Picture 4" style="position:absolute;left:43815;top:285;width:23863;height:901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">
                    <v:imagedata o:title="" r:id="rId25"/>
                  </v:shape>
                  <v:shape id="Picture 5" style="position:absolute;left:60388;top:15240;width:5277;height:950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">
                    <v:imagedata o:title="" r:id="rId26"/>
                  </v:shape>
                  <v:shape id="Picture 6" style="position:absolute;left:571;top:15144;width:6629;height:956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">
                    <v:imagedata o:title="" r:id="rId27"/>
                  </v:shape>
                  <v:shape id="Picture 7" style="position:absolute;left:15811;top:15335;width:5652;height:936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">
                    <v:imagedata o:title="" r:id="rId28"/>
                  </v:shape>
                  <v:shape id="Picture 8" style="position:absolute;left:45243;top:15430;width:6877;height:9341;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">
                    <v:imagedata o:title="" r:id="rId29"/>
                  </v:shape>
                  <v:shape id="Picture 9" style="position:absolute;left:28956;top:15240;width:9575;height:948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">
                    <v:imagedata o:title="" r:id="rId30"/>
                  </v:shape>
                </v:group>
                <v:shape id="Picture 10" style="position:absolute;left:285;top:25431;width:68288;height:70847;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">
                  <v:imagedata o:title="" r:id="rId31"/>
                </v:shape>
                <w10:wrap anchorx="page"/>
              </v:group>
            </w:pict>
          </mc:Fallback>
        </mc:AlternateContent>
      </w:r>
      <w:r w:rsidR="0003140B" w:rsidRPr="008B2A49">
        <w:rPr>
          <w:rFonts w:ascii="FlandersArtSans-Bold" w:eastAsia="Arial" w:hAnsi="FlandersArtSans-Bold" w:cs="Arial"/>
          <w:b/>
          <w:bCs/>
          <w:color w:val="51AED2"/>
          <w:sz w:val="61"/>
          <w:szCs w:val="61"/>
          <w:lang w:eastAsia="nl-BE"/>
        </w:rPr>
        <w:t>1</w:t>
      </w:r>
      <w:r w:rsidR="005C6FD4" w:rsidRPr="008B2A49">
        <w:rPr>
          <w:rFonts w:ascii="FlandersArtSans-Bold" w:hAnsi="FlandersArtSans-Bold"/>
          <w:b/>
          <w:bCs/>
          <w:color w:val="auto"/>
        </w:rPr>
        <w:br w:type="page"/>
      </w:r>
    </w:p>
    <w:p w14:paraId="023B1889" w14:textId="18465440" w:rsidR="00F22A3C" w:rsidRPr="008B2A49" w:rsidRDefault="00F6173A" w:rsidP="00FF15EB">
      <w:pPr>
        <w:pStyle w:val="streepjes"/>
        <w:rPr>
          <w:rFonts w:ascii="FlandersArtSans-Regular" w:hAnsi="FlandersArtSans-Regular"/>
        </w:rPr>
      </w:pPr>
      <w:r w:rsidRPr="008B2A49">
        <w:rPr>
          <w:rFonts w:ascii="FlandersArtSans-Regular" w:hAnsi="FlandersArtSans-Regular"/>
        </w:rPr>
        <w:lastRenderedPageBreak/>
        <w:tab/>
        <w:t>//</w:t>
      </w:r>
      <w:r w:rsidR="00FF15EB" w:rsidRPr="008B2A49">
        <w:rPr>
          <w:rFonts w:ascii="FlandersArtSans-Regular" w:hAnsi="FlandersArtSans-Regular"/>
        </w:rPr>
        <w:t>////////////</w:t>
      </w:r>
      <w:r w:rsidR="00A47E0E" w:rsidRPr="008B2A49">
        <w:rPr>
          <w:rFonts w:ascii="FlandersArtSans-Regular" w:hAnsi="FlandersArtSans-Regular"/>
        </w:rPr>
        <w:t>////////////////////////////////////////</w:t>
      </w:r>
      <w:r w:rsidR="00AE2BD8" w:rsidRPr="008B2A49">
        <w:rPr>
          <w:rFonts w:ascii="FlandersArtSans-Regular" w:hAnsi="FlandersArtSans-Regular"/>
        </w:rPr>
        <w:t>//</w:t>
      </w:r>
      <w:r w:rsidR="00AF0A1D" w:rsidRPr="008B2A49">
        <w:rPr>
          <w:rFonts w:ascii="FlandersArtSans-Regular" w:hAnsi="FlandersArtSans-Regular"/>
        </w:rPr>
        <w:t>//////////////////////////////////////////////////////////////////////////</w:t>
      </w:r>
      <w:r w:rsidR="007924AE" w:rsidRPr="008B2A49">
        <w:rPr>
          <w:rFonts w:ascii="FlandersArtSans-Regular" w:hAnsi="FlandersArtSans-Regular"/>
        </w:rPr>
        <w:t>//////////////////////////////</w:t>
      </w:r>
    </w:p>
    <w:p w14:paraId="7A76814F" w14:textId="230020A2" w:rsidR="00095131" w:rsidRPr="008B2A49" w:rsidRDefault="00420CCF" w:rsidP="00444C33">
      <w:pPr>
        <w:pStyle w:val="Ondertitel"/>
        <w:rPr>
          <w:rFonts w:ascii="FlandersArtSans-Regular" w:hAnsi="FlandersArtSans-Regular"/>
        </w:rPr>
      </w:pPr>
      <w:r w:rsidRPr="008B2A49">
        <w:rPr>
          <w:rFonts w:ascii="FlandersArtSans-Regular" w:hAnsi="FlandersArtSans-Regular"/>
        </w:rPr>
        <w:t xml:space="preserve">Basiskader voor de </w:t>
      </w:r>
      <w:r w:rsidR="00127827" w:rsidRPr="008B2A49">
        <w:rPr>
          <w:rFonts w:ascii="FlandersArtSans-Regular" w:hAnsi="FlandersArtSans-Regular"/>
        </w:rPr>
        <w:t>sport</w:t>
      </w:r>
      <w:r w:rsidRPr="008B2A49">
        <w:rPr>
          <w:rFonts w:ascii="FlandersArtSans-Regular" w:hAnsi="FlandersArtSans-Regular"/>
        </w:rPr>
        <w:t>sector</w:t>
      </w:r>
      <w:r w:rsidR="00CC10C5" w:rsidRPr="008B2A49">
        <w:rPr>
          <w:rFonts w:ascii="FlandersArtSans-Regular" w:hAnsi="FlandersArtSans-Regular"/>
        </w:rPr>
        <w:t xml:space="preserve"> tijdens de CORONA-pandemie</w:t>
      </w:r>
    </w:p>
    <w:p w14:paraId="2EF15F16" w14:textId="5C34720D" w:rsidR="003103C9" w:rsidRPr="008B2A49" w:rsidRDefault="005D57B7" w:rsidP="005D57B7">
      <w:pPr>
        <w:pStyle w:val="Ondertitel"/>
        <w:tabs>
          <w:tab w:val="center" w:pos="4960"/>
          <w:tab w:val="left" w:pos="8136"/>
        </w:tabs>
        <w:jc w:val="left"/>
        <w:rPr>
          <w:rFonts w:ascii="FlandersArtSans-Regular" w:hAnsi="FlandersArtSans-Regular"/>
        </w:rPr>
      </w:pPr>
      <w:r w:rsidRPr="008B2A49">
        <w:rPr>
          <w:rFonts w:ascii="FlandersArtSans-Regular" w:hAnsi="FlandersArtSans-Regular"/>
        </w:rPr>
        <w:tab/>
      </w:r>
      <w:r w:rsidR="00097EB6" w:rsidRPr="008B2A49">
        <w:rPr>
          <w:rFonts w:ascii="FlandersArtSans-Regular" w:hAnsi="FlandersArtSans-Regular"/>
        </w:rPr>
        <w:t>Vanaf</w:t>
      </w:r>
      <w:r w:rsidR="00906BBD" w:rsidRPr="008B2A49">
        <w:rPr>
          <w:rFonts w:ascii="FlandersArtSans-Regular" w:hAnsi="FlandersArtSans-Regular"/>
        </w:rPr>
        <w:t xml:space="preserve"> </w:t>
      </w:r>
      <w:sdt>
        <w:sdtPr>
          <w:rPr>
            <w:rFonts w:ascii="FlandersArtSans-Regular" w:hAnsi="FlandersArtSans-Regular"/>
          </w:rPr>
          <w:alias w:val="Publish Date"/>
          <w:tag w:val=""/>
          <w:id w:val="-449478654"/>
          <w:placeholder>
            <w:docPart w:val="309D9BEB3E6F4693834378DFBFA8505D"/>
          </w:placeholder>
          <w:dataBinding w:prefixMappings="xmlns:ns0='http://schemas.microsoft.com/office/2006/coverPageProps' " w:xpath="/ns0:CoverPageProperties[1]/ns0:PublishDate[1]" w:storeItemID="{55AF091B-3C7A-41E3-B477-F2FDAA23CFDA}"/>
          <w:date w:fullDate="2021-03-22T00:00:00Z">
            <w:dateFormat w:val="d.MM.yyyy"/>
            <w:lid w:val="nl-BE"/>
            <w:storeMappedDataAs w:val="dateTime"/>
            <w:calendar w:val="gregorian"/>
          </w:date>
        </w:sdtPr>
        <w:sdtEndPr/>
        <w:sdtContent>
          <w:r w:rsidR="00E64AAF">
            <w:rPr>
              <w:rFonts w:ascii="FlandersArtSans-Regular" w:hAnsi="FlandersArtSans-Regular"/>
            </w:rPr>
            <w:t>22</w:t>
          </w:r>
          <w:r w:rsidR="004902C8" w:rsidRPr="008B2A49">
            <w:rPr>
              <w:rFonts w:ascii="FlandersArtSans-Regular" w:hAnsi="FlandersArtSans-Regular"/>
            </w:rPr>
            <w:t>.03</w:t>
          </w:r>
          <w:r w:rsidR="00CA2113" w:rsidRPr="008B2A49">
            <w:rPr>
              <w:rFonts w:ascii="FlandersArtSans-Regular" w:hAnsi="FlandersArtSans-Regular"/>
            </w:rPr>
            <w:t>.2021</w:t>
          </w:r>
        </w:sdtContent>
      </w:sdt>
      <w:r w:rsidRPr="008B2A49">
        <w:rPr>
          <w:rFonts w:ascii="FlandersArtSans-Regular" w:hAnsi="FlandersArtSans-Regular"/>
        </w:rPr>
        <w:tab/>
      </w:r>
    </w:p>
    <w:p w14:paraId="33AC9AB5" w14:textId="77777777" w:rsidR="005D57B7" w:rsidRPr="008B2A49" w:rsidRDefault="005D57B7" w:rsidP="005D57B7">
      <w:pPr>
        <w:rPr>
          <w:color w:val="auto"/>
        </w:rPr>
      </w:pPr>
    </w:p>
    <w:p w14:paraId="7CD9A47B" w14:textId="77777777" w:rsidR="00AE2BD8" w:rsidRPr="008B2A49" w:rsidRDefault="00AE2BD8" w:rsidP="00FF15EB">
      <w:pPr>
        <w:pStyle w:val="streepjes"/>
        <w:rPr>
          <w:rFonts w:ascii="FlandersArtSans-Regular" w:hAnsi="FlandersArtSans-Regular"/>
        </w:rPr>
      </w:pPr>
    </w:p>
    <w:p w14:paraId="44880C8D" w14:textId="77777777" w:rsidR="00FF15EB" w:rsidRPr="008B2A49" w:rsidRDefault="00F6173A" w:rsidP="00FF15EB">
      <w:pPr>
        <w:pStyle w:val="streepjes"/>
        <w:rPr>
          <w:rFonts w:ascii="FlandersArtSans-Regular" w:hAnsi="FlandersArtSans-Regular"/>
        </w:rPr>
      </w:pPr>
      <w:r w:rsidRPr="008B2A49">
        <w:rPr>
          <w:rFonts w:ascii="FlandersArtSans-Regular" w:hAnsi="FlandersArtSans-Regular"/>
        </w:rPr>
        <w:tab/>
        <w:t>//</w:t>
      </w:r>
      <w:r w:rsidR="00FF15EB" w:rsidRPr="008B2A49">
        <w:rPr>
          <w:rFonts w:ascii="FlandersArtSans-Regular" w:hAnsi="FlandersArtSans-Regular"/>
        </w:rPr>
        <w:t>////////////////////////////////////////////////////////////////////////////////////////////////////////////////////////////////</w:t>
      </w:r>
      <w:r w:rsidR="007924AE" w:rsidRPr="008B2A49">
        <w:rPr>
          <w:rFonts w:ascii="FlandersArtSans-Regular" w:hAnsi="FlandersArtSans-Regular"/>
        </w:rPr>
        <w:t>//////////////////////////////</w:t>
      </w:r>
    </w:p>
    <w:p w14:paraId="5C66A42F" w14:textId="77777777" w:rsidR="00420CCF" w:rsidRPr="008B2A49" w:rsidRDefault="00420CCF" w:rsidP="00FF15EB">
      <w:pPr>
        <w:pStyle w:val="streepjes"/>
        <w:rPr>
          <w:rFonts w:ascii="FlandersArtSans-Regular" w:hAnsi="FlandersArtSans-Regular"/>
        </w:rPr>
      </w:pPr>
    </w:p>
    <w:p w14:paraId="32565F74" w14:textId="56398F91" w:rsidR="008D7CDA" w:rsidRPr="008B2A49" w:rsidRDefault="008D7CDA" w:rsidP="00FF15EB">
      <w:pPr>
        <w:pStyle w:val="streepjes"/>
        <w:rPr>
          <w:rFonts w:ascii="FlandersArtSans-Regular" w:hAnsi="FlandersArtSans-Regular"/>
        </w:rPr>
      </w:pPr>
    </w:p>
    <w:p w14:paraId="79458A22" w14:textId="7BD14018" w:rsidR="00045558" w:rsidRPr="008B2A49" w:rsidRDefault="00045558" w:rsidP="00FF15EB">
      <w:pPr>
        <w:pStyle w:val="streepjes"/>
        <w:rPr>
          <w:rFonts w:ascii="FlandersArtSans-Regular" w:hAnsi="FlandersArtSans-Regular"/>
        </w:rPr>
      </w:pPr>
    </w:p>
    <w:p w14:paraId="1AF22DDE" w14:textId="06EAA2F7" w:rsidR="005D57B7" w:rsidRPr="008B2A49" w:rsidRDefault="005D57B7" w:rsidP="005D57B7">
      <w:pPr>
        <w:jc w:val="center"/>
        <w:rPr>
          <w:rFonts w:ascii="FlandersArtSans-Regular" w:hAnsi="FlandersArtSans-Regular"/>
          <w:color w:val="auto"/>
        </w:rPr>
      </w:pPr>
      <w:r w:rsidRPr="008B2A49">
        <w:rPr>
          <w:rFonts w:ascii="FlandersArtSans-Regular" w:hAnsi="FlandersArtSans-Regular"/>
          <w:color w:val="auto"/>
        </w:rPr>
        <w:t xml:space="preserve">Deze versie vervangt alle voorgaande versies van het </w:t>
      </w:r>
      <w:r w:rsidR="00E64AAF">
        <w:rPr>
          <w:rFonts w:ascii="FlandersArtSans-Regular" w:hAnsi="FlandersArtSans-Regular"/>
          <w:color w:val="auto"/>
        </w:rPr>
        <w:t>basis</w:t>
      </w:r>
      <w:r w:rsidRPr="008B2A49">
        <w:rPr>
          <w:rFonts w:ascii="FlandersArtSans-Regular" w:hAnsi="FlandersArtSans-Regular"/>
          <w:color w:val="auto"/>
        </w:rPr>
        <w:t xml:space="preserve">protocol sport en corona. </w:t>
      </w:r>
    </w:p>
    <w:p w14:paraId="2594E1C4" w14:textId="5BA5D838" w:rsidR="00045558" w:rsidRPr="008B2A49" w:rsidRDefault="00045558" w:rsidP="00FF15EB">
      <w:pPr>
        <w:pStyle w:val="streepjes"/>
        <w:rPr>
          <w:rFonts w:ascii="FlandersArtSans-Regular" w:hAnsi="FlandersArtSans-Regular"/>
        </w:rPr>
      </w:pPr>
    </w:p>
    <w:p w14:paraId="0464C925" w14:textId="29853A07" w:rsidR="00045558" w:rsidRPr="008B2A49" w:rsidRDefault="00045558" w:rsidP="00FF15EB">
      <w:pPr>
        <w:pStyle w:val="streepjes"/>
        <w:rPr>
          <w:rFonts w:ascii="FlandersArtSans-Regular" w:hAnsi="FlandersArtSans-Regular"/>
        </w:rPr>
      </w:pPr>
    </w:p>
    <w:p w14:paraId="770FF11C" w14:textId="39A1C5D2" w:rsidR="00045558" w:rsidRPr="008B2A49" w:rsidRDefault="00045558" w:rsidP="00FF15EB">
      <w:pPr>
        <w:pStyle w:val="streepjes"/>
        <w:rPr>
          <w:rFonts w:ascii="FlandersArtSans-Regular" w:hAnsi="FlandersArtSans-Regular"/>
        </w:rPr>
      </w:pPr>
    </w:p>
    <w:p w14:paraId="0E2ECC81" w14:textId="346821B8" w:rsidR="00045558" w:rsidRPr="008B2A49" w:rsidRDefault="00045558" w:rsidP="00FF15EB">
      <w:pPr>
        <w:pStyle w:val="streepjes"/>
        <w:rPr>
          <w:rFonts w:ascii="FlandersArtSans-Regular" w:hAnsi="FlandersArtSans-Regular"/>
        </w:rPr>
      </w:pPr>
    </w:p>
    <w:p w14:paraId="19E253CE" w14:textId="4DF29C50" w:rsidR="00045558" w:rsidRPr="008B2A49" w:rsidRDefault="004B5E0C" w:rsidP="004B5E0C">
      <w:pPr>
        <w:pStyle w:val="streepjes"/>
        <w:jc w:val="center"/>
        <w:rPr>
          <w:rFonts w:ascii="FlandersArtSans-Regular" w:hAnsi="FlandersArtSans-Regular"/>
          <w:i/>
          <w:iCs/>
          <w:sz w:val="22"/>
          <w:szCs w:val="32"/>
        </w:rPr>
      </w:pPr>
      <w:r w:rsidRPr="008B2A49">
        <w:rPr>
          <w:rFonts w:ascii="FlandersArtSans-Regular" w:hAnsi="FlandersArtSans-Regular"/>
          <w:i/>
          <w:iCs/>
          <w:sz w:val="22"/>
          <w:szCs w:val="32"/>
        </w:rPr>
        <w:t>Protocol:</w:t>
      </w:r>
    </w:p>
    <w:p w14:paraId="1C3007A3" w14:textId="420E6BE1" w:rsidR="004B5E0C" w:rsidRPr="008B2A49" w:rsidRDefault="001E13AC" w:rsidP="004B5E0C">
      <w:pPr>
        <w:pStyle w:val="streepjes"/>
        <w:jc w:val="center"/>
        <w:rPr>
          <w:rFonts w:ascii="FlandersArtSans-Regular" w:hAnsi="FlandersArtSans-Regular"/>
          <w:i/>
          <w:iCs/>
          <w:sz w:val="22"/>
          <w:szCs w:val="32"/>
        </w:rPr>
      </w:pPr>
      <w:r w:rsidRPr="008B2A49">
        <w:rPr>
          <w:rFonts w:ascii="FlandersArtSans-Regular" w:hAnsi="FlandersArtSans-Regular"/>
          <w:i/>
          <w:iCs/>
          <w:sz w:val="22"/>
          <w:szCs w:val="32"/>
        </w:rPr>
        <w:t>het document</w:t>
      </w:r>
      <w:r w:rsidR="00517D35" w:rsidRPr="008B2A49">
        <w:rPr>
          <w:rFonts w:ascii="FlandersArtSans-Regular" w:hAnsi="FlandersArtSans-Regular"/>
          <w:i/>
          <w:iCs/>
          <w:sz w:val="22"/>
          <w:szCs w:val="32"/>
        </w:rPr>
        <w:t xml:space="preserve"> </w:t>
      </w:r>
      <w:r w:rsidRPr="008B2A49">
        <w:rPr>
          <w:rFonts w:ascii="FlandersArtSans-Regular" w:hAnsi="FlandersArtSans-Regular"/>
          <w:i/>
          <w:iCs/>
          <w:sz w:val="22"/>
          <w:szCs w:val="32"/>
        </w:rPr>
        <w:t>bepaald door de bevoegde minister in</w:t>
      </w:r>
      <w:r w:rsidR="004B5E0C" w:rsidRPr="008B2A49">
        <w:rPr>
          <w:rFonts w:ascii="FlandersArtSans-Regular" w:hAnsi="FlandersArtSans-Regular"/>
          <w:i/>
          <w:iCs/>
          <w:sz w:val="22"/>
          <w:szCs w:val="32"/>
        </w:rPr>
        <w:t xml:space="preserve"> </w:t>
      </w:r>
      <w:r w:rsidRPr="008B2A49">
        <w:rPr>
          <w:rFonts w:ascii="FlandersArtSans-Regular" w:hAnsi="FlandersArtSans-Regular"/>
          <w:i/>
          <w:iCs/>
          <w:sz w:val="22"/>
          <w:szCs w:val="32"/>
        </w:rPr>
        <w:t>overleg met de betrokken sector</w:t>
      </w:r>
    </w:p>
    <w:p w14:paraId="1A58A11F" w14:textId="47CB4727" w:rsidR="004B5E0C" w:rsidRPr="008B2A49" w:rsidRDefault="001E13AC" w:rsidP="004B5E0C">
      <w:pPr>
        <w:pStyle w:val="streepjes"/>
        <w:jc w:val="center"/>
        <w:rPr>
          <w:rFonts w:ascii="FlandersArtSans-Regular" w:hAnsi="FlandersArtSans-Regular"/>
          <w:i/>
          <w:iCs/>
          <w:sz w:val="22"/>
          <w:szCs w:val="32"/>
        </w:rPr>
      </w:pPr>
      <w:r w:rsidRPr="008B2A49">
        <w:rPr>
          <w:rFonts w:ascii="FlandersArtSans-Regular" w:hAnsi="FlandersArtSans-Regular"/>
          <w:i/>
          <w:iCs/>
          <w:sz w:val="22"/>
          <w:szCs w:val="32"/>
        </w:rPr>
        <w:t>dat de regels bevat</w:t>
      </w:r>
      <w:r w:rsidR="00517D35" w:rsidRPr="008B2A49">
        <w:rPr>
          <w:rFonts w:ascii="FlandersArtSans-Regular" w:hAnsi="FlandersArtSans-Regular"/>
          <w:i/>
          <w:iCs/>
          <w:sz w:val="22"/>
          <w:szCs w:val="32"/>
        </w:rPr>
        <w:t xml:space="preserve"> </w:t>
      </w:r>
      <w:r w:rsidRPr="008B2A49">
        <w:rPr>
          <w:rFonts w:ascii="FlandersArtSans-Regular" w:hAnsi="FlandersArtSans-Regular"/>
          <w:i/>
          <w:iCs/>
          <w:sz w:val="22"/>
          <w:szCs w:val="32"/>
        </w:rPr>
        <w:t>die de ondernemingen en verenigingen van de bedoelde sector</w:t>
      </w:r>
    </w:p>
    <w:p w14:paraId="409C57D3" w14:textId="52CFAA35" w:rsidR="00045558" w:rsidRPr="008B2A49" w:rsidRDefault="001E13AC" w:rsidP="004B5E0C">
      <w:pPr>
        <w:pStyle w:val="streepjes"/>
        <w:jc w:val="center"/>
        <w:rPr>
          <w:rFonts w:ascii="FlandersArtSans-Regular" w:hAnsi="FlandersArtSans-Regular"/>
          <w:i/>
          <w:iCs/>
          <w:sz w:val="22"/>
          <w:szCs w:val="32"/>
        </w:rPr>
      </w:pPr>
      <w:r w:rsidRPr="008B2A49">
        <w:rPr>
          <w:rFonts w:ascii="FlandersArtSans-Regular" w:hAnsi="FlandersArtSans-Regular"/>
          <w:i/>
          <w:iCs/>
          <w:sz w:val="22"/>
          <w:szCs w:val="32"/>
        </w:rPr>
        <w:t>dienen toe te passen bij</w:t>
      </w:r>
      <w:r w:rsidR="004B5E0C" w:rsidRPr="008B2A49">
        <w:rPr>
          <w:rFonts w:ascii="FlandersArtSans-Regular" w:hAnsi="FlandersArtSans-Regular"/>
          <w:i/>
          <w:iCs/>
          <w:sz w:val="22"/>
          <w:szCs w:val="32"/>
        </w:rPr>
        <w:t xml:space="preserve"> </w:t>
      </w:r>
      <w:r w:rsidRPr="008B2A49">
        <w:rPr>
          <w:rFonts w:ascii="FlandersArtSans-Regular" w:hAnsi="FlandersArtSans-Regular"/>
          <w:i/>
          <w:iCs/>
          <w:sz w:val="22"/>
          <w:szCs w:val="32"/>
        </w:rPr>
        <w:t>de uitoefening van hun activiteiten</w:t>
      </w:r>
    </w:p>
    <w:p w14:paraId="210D5D3C" w14:textId="5FC95CE0" w:rsidR="00045558" w:rsidRPr="008B2A49" w:rsidRDefault="004B5E0C" w:rsidP="0079450A">
      <w:pPr>
        <w:pStyle w:val="streepjes"/>
        <w:tabs>
          <w:tab w:val="clear" w:pos="9923"/>
        </w:tabs>
        <w:ind w:right="1132"/>
        <w:rPr>
          <w:rFonts w:ascii="FlandersArtSans-Regular" w:hAnsi="FlandersArtSans-Regular"/>
        </w:rPr>
      </w:pPr>
      <w:r w:rsidRPr="008B2A49">
        <w:rPr>
          <w:rFonts w:ascii="FlandersArtSans-Regular" w:hAnsi="FlandersArtSans-Regular"/>
        </w:rPr>
        <w:t>MB 18/10/2020 – art.</w:t>
      </w:r>
      <w:r w:rsidR="001360A2" w:rsidRPr="008B2A49">
        <w:rPr>
          <w:rFonts w:ascii="FlandersArtSans-Regular" w:hAnsi="FlandersArtSans-Regular"/>
        </w:rPr>
        <w:t>1 §3</w:t>
      </w:r>
    </w:p>
    <w:p w14:paraId="637BC684" w14:textId="1E7B9C4F" w:rsidR="00045558" w:rsidRPr="008B2A49" w:rsidRDefault="00045558" w:rsidP="00FF15EB">
      <w:pPr>
        <w:pStyle w:val="streepjes"/>
        <w:rPr>
          <w:rFonts w:ascii="FlandersArtSans-Regular" w:hAnsi="FlandersArtSans-Regular"/>
        </w:rPr>
      </w:pPr>
    </w:p>
    <w:p w14:paraId="07283AD3" w14:textId="2D656601" w:rsidR="00045558" w:rsidRPr="008B2A49" w:rsidRDefault="00045558" w:rsidP="00FF15EB">
      <w:pPr>
        <w:pStyle w:val="streepjes"/>
        <w:rPr>
          <w:rFonts w:ascii="FlandersArtSans-Regular" w:hAnsi="FlandersArtSans-Regular"/>
        </w:rPr>
      </w:pPr>
    </w:p>
    <w:p w14:paraId="54BB76FE" w14:textId="77777777" w:rsidR="005D57B7" w:rsidRPr="008B2A49" w:rsidRDefault="005D57B7" w:rsidP="005D57B7">
      <w:pPr>
        <w:jc w:val="center"/>
        <w:rPr>
          <w:rFonts w:ascii="FlandersArtSans-Regular" w:hAnsi="FlandersArtSans-Regular"/>
          <w:color w:val="auto"/>
        </w:rPr>
      </w:pPr>
    </w:p>
    <w:p w14:paraId="019CDD98" w14:textId="77777777" w:rsidR="005D57B7" w:rsidRPr="008B2A49" w:rsidRDefault="005D57B7" w:rsidP="005D57B7">
      <w:pPr>
        <w:jc w:val="center"/>
        <w:rPr>
          <w:rFonts w:ascii="FlandersArtSans-Regular" w:hAnsi="FlandersArtSans-Regular"/>
          <w:color w:val="auto"/>
        </w:rPr>
      </w:pPr>
    </w:p>
    <w:p w14:paraId="2606F46E" w14:textId="73DBDF0C" w:rsidR="00045558" w:rsidRPr="008B2A49" w:rsidRDefault="00045558" w:rsidP="00FF15EB">
      <w:pPr>
        <w:pStyle w:val="streepjes"/>
        <w:rPr>
          <w:rFonts w:ascii="FlandersArtSans-Regular" w:hAnsi="FlandersArtSans-Regular"/>
        </w:rPr>
      </w:pPr>
    </w:p>
    <w:p w14:paraId="5508CD50" w14:textId="4DB95CF0" w:rsidR="00045558" w:rsidRPr="008B2A49" w:rsidRDefault="00045558" w:rsidP="00FF15EB">
      <w:pPr>
        <w:pStyle w:val="streepjes"/>
        <w:rPr>
          <w:rFonts w:ascii="FlandersArtSans-Regular" w:hAnsi="FlandersArtSans-Regular"/>
        </w:rPr>
      </w:pPr>
    </w:p>
    <w:p w14:paraId="5B2F4C16" w14:textId="4086CD38" w:rsidR="00045558" w:rsidRPr="008B2A49" w:rsidRDefault="00045558" w:rsidP="00FF15EB">
      <w:pPr>
        <w:pStyle w:val="streepjes"/>
        <w:rPr>
          <w:rFonts w:ascii="FlandersArtSans-Regular" w:hAnsi="FlandersArtSans-Regular"/>
        </w:rPr>
      </w:pPr>
    </w:p>
    <w:p w14:paraId="0E7BC666" w14:textId="3D76DD7E" w:rsidR="00045558" w:rsidRPr="008B2A49" w:rsidRDefault="00045558" w:rsidP="00FF15EB">
      <w:pPr>
        <w:pStyle w:val="streepjes"/>
        <w:rPr>
          <w:rFonts w:ascii="FlandersArtSans-Regular" w:hAnsi="FlandersArtSans-Regular"/>
        </w:rPr>
      </w:pPr>
    </w:p>
    <w:p w14:paraId="141C0B95" w14:textId="77777777" w:rsidR="00045558" w:rsidRPr="008B2A49" w:rsidRDefault="00045558" w:rsidP="00FF15EB">
      <w:pPr>
        <w:pStyle w:val="streepjes"/>
        <w:rPr>
          <w:rFonts w:ascii="FlandersArtSans-Regular" w:hAnsi="FlandersArtSans-Regular"/>
        </w:rPr>
      </w:pPr>
    </w:p>
    <w:p w14:paraId="49E67FEF" w14:textId="262024D3" w:rsidR="00EF185D" w:rsidRPr="008B2A49" w:rsidRDefault="00011835" w:rsidP="00553398">
      <w:pPr>
        <w:tabs>
          <w:tab w:val="clear" w:pos="3686"/>
        </w:tabs>
        <w:spacing w:after="200" w:line="276" w:lineRule="auto"/>
        <w:contextualSpacing w:val="0"/>
        <w:rPr>
          <w:rFonts w:ascii="FlandersArtSans-Regular" w:hAnsi="FlandersArtSans-Regular"/>
          <w:color w:val="auto"/>
        </w:rPr>
      </w:pPr>
      <w:r w:rsidRPr="008B2A49">
        <w:rPr>
          <w:rFonts w:ascii="FlandersArtSans-Regular" w:hAnsi="FlandersArtSans-Regular"/>
          <w:color w:val="auto"/>
        </w:rPr>
        <w:br w:type="page"/>
      </w:r>
    </w:p>
    <w:sdt>
      <w:sdtPr>
        <w:rPr>
          <w:rFonts w:ascii="FlandersArtSerif-Regular" w:hAnsi="FlandersArtSerif-Regular"/>
          <w:caps w:val="0"/>
          <w:color w:val="171717" w:themeColor="background2" w:themeShade="1A"/>
          <w:sz w:val="22"/>
          <w:szCs w:val="22"/>
          <w:lang w:val="nl-NL"/>
        </w:rPr>
        <w:id w:val="727421329"/>
        <w:docPartObj>
          <w:docPartGallery w:val="Table of Contents"/>
          <w:docPartUnique/>
        </w:docPartObj>
      </w:sdtPr>
      <w:sdtEndPr>
        <w:rPr>
          <w:b/>
          <w:bCs/>
        </w:rPr>
      </w:sdtEndPr>
      <w:sdtContent>
        <w:p w14:paraId="76CA1168" w14:textId="39914917" w:rsidR="00A3445D" w:rsidRPr="008B2A49" w:rsidRDefault="00A3445D">
          <w:pPr>
            <w:pStyle w:val="Kopvaninhoudsopgave"/>
          </w:pPr>
          <w:r w:rsidRPr="008B2A49">
            <w:rPr>
              <w:lang w:val="nl-NL"/>
            </w:rPr>
            <w:t>Inhoud</w:t>
          </w:r>
        </w:p>
        <w:p w14:paraId="60E55D57" w14:textId="2075F6B8" w:rsidR="007B0E1E" w:rsidRDefault="00A3445D">
          <w:pPr>
            <w:pStyle w:val="Inhopg1"/>
            <w:rPr>
              <w:rFonts w:asciiTheme="minorHAnsi" w:eastAsiaTheme="minorEastAsia" w:hAnsiTheme="minorHAnsi"/>
              <w:color w:val="auto"/>
              <w:lang w:eastAsia="nl-BE"/>
            </w:rPr>
          </w:pPr>
          <w:r w:rsidRPr="008B2A49">
            <w:fldChar w:fldCharType="begin"/>
          </w:r>
          <w:r w:rsidRPr="008B2A49">
            <w:instrText xml:space="preserve"> TOC \o "1-3" \h \z \u </w:instrText>
          </w:r>
          <w:r w:rsidRPr="008B2A49">
            <w:fldChar w:fldCharType="separate"/>
          </w:r>
          <w:hyperlink w:anchor="_Toc66183204" w:history="1">
            <w:r w:rsidR="007B0E1E" w:rsidRPr="006D1B9E">
              <w:rPr>
                <w:rStyle w:val="Hyperlink"/>
              </w:rPr>
              <w:t>1.</w:t>
            </w:r>
            <w:r w:rsidR="007B0E1E">
              <w:rPr>
                <w:rFonts w:asciiTheme="minorHAnsi" w:eastAsiaTheme="minorEastAsia" w:hAnsiTheme="minorHAnsi"/>
                <w:color w:val="auto"/>
                <w:lang w:eastAsia="nl-BE"/>
              </w:rPr>
              <w:tab/>
            </w:r>
            <w:r w:rsidR="007B0E1E" w:rsidRPr="006D1B9E">
              <w:rPr>
                <w:rStyle w:val="Hyperlink"/>
              </w:rPr>
              <w:t>Inleiding</w:t>
            </w:r>
            <w:r w:rsidR="007B0E1E">
              <w:rPr>
                <w:webHidden/>
              </w:rPr>
              <w:tab/>
            </w:r>
            <w:r w:rsidR="007B0E1E">
              <w:rPr>
                <w:webHidden/>
              </w:rPr>
              <w:fldChar w:fldCharType="begin"/>
            </w:r>
            <w:r w:rsidR="007B0E1E">
              <w:rPr>
                <w:webHidden/>
              </w:rPr>
              <w:instrText xml:space="preserve"> PAGEREF _Toc66183204 \h </w:instrText>
            </w:r>
            <w:r w:rsidR="007B0E1E">
              <w:rPr>
                <w:webHidden/>
              </w:rPr>
            </w:r>
            <w:r w:rsidR="007B0E1E">
              <w:rPr>
                <w:webHidden/>
              </w:rPr>
              <w:fldChar w:fldCharType="separate"/>
            </w:r>
            <w:r w:rsidR="007B0E1E">
              <w:rPr>
                <w:webHidden/>
              </w:rPr>
              <w:t>4</w:t>
            </w:r>
            <w:r w:rsidR="007B0E1E">
              <w:rPr>
                <w:webHidden/>
              </w:rPr>
              <w:fldChar w:fldCharType="end"/>
            </w:r>
          </w:hyperlink>
        </w:p>
        <w:p w14:paraId="5A3AC1A6" w14:textId="46DB652B" w:rsidR="007B0E1E" w:rsidRDefault="00300E27">
          <w:pPr>
            <w:pStyle w:val="Inhopg1"/>
            <w:rPr>
              <w:rFonts w:asciiTheme="minorHAnsi" w:eastAsiaTheme="minorEastAsia" w:hAnsiTheme="minorHAnsi"/>
              <w:color w:val="auto"/>
              <w:lang w:eastAsia="nl-BE"/>
            </w:rPr>
          </w:pPr>
          <w:hyperlink w:anchor="_Toc66183205" w:history="1">
            <w:r w:rsidR="007B0E1E" w:rsidRPr="006D1B9E">
              <w:rPr>
                <w:rStyle w:val="Hyperlink"/>
              </w:rPr>
              <w:t>2.</w:t>
            </w:r>
            <w:r w:rsidR="007B0E1E">
              <w:rPr>
                <w:rFonts w:asciiTheme="minorHAnsi" w:eastAsiaTheme="minorEastAsia" w:hAnsiTheme="minorHAnsi"/>
                <w:color w:val="auto"/>
                <w:lang w:eastAsia="nl-BE"/>
              </w:rPr>
              <w:tab/>
            </w:r>
            <w:r w:rsidR="007B0E1E" w:rsidRPr="006D1B9E">
              <w:rPr>
                <w:rStyle w:val="Hyperlink"/>
              </w:rPr>
              <w:t>Toepassingsgebied</w:t>
            </w:r>
            <w:r w:rsidR="007B0E1E">
              <w:rPr>
                <w:webHidden/>
              </w:rPr>
              <w:tab/>
            </w:r>
            <w:r w:rsidR="007B0E1E">
              <w:rPr>
                <w:webHidden/>
              </w:rPr>
              <w:fldChar w:fldCharType="begin"/>
            </w:r>
            <w:r w:rsidR="007B0E1E">
              <w:rPr>
                <w:webHidden/>
              </w:rPr>
              <w:instrText xml:space="preserve"> PAGEREF _Toc66183205 \h </w:instrText>
            </w:r>
            <w:r w:rsidR="007B0E1E">
              <w:rPr>
                <w:webHidden/>
              </w:rPr>
            </w:r>
            <w:r w:rsidR="007B0E1E">
              <w:rPr>
                <w:webHidden/>
              </w:rPr>
              <w:fldChar w:fldCharType="separate"/>
            </w:r>
            <w:r w:rsidR="007B0E1E">
              <w:rPr>
                <w:webHidden/>
              </w:rPr>
              <w:t>4</w:t>
            </w:r>
            <w:r w:rsidR="007B0E1E">
              <w:rPr>
                <w:webHidden/>
              </w:rPr>
              <w:fldChar w:fldCharType="end"/>
            </w:r>
          </w:hyperlink>
        </w:p>
        <w:p w14:paraId="1B23DE7D" w14:textId="503FE08D" w:rsidR="007B0E1E" w:rsidRDefault="00300E27">
          <w:pPr>
            <w:pStyle w:val="Inhopg1"/>
            <w:rPr>
              <w:rFonts w:asciiTheme="minorHAnsi" w:eastAsiaTheme="minorEastAsia" w:hAnsiTheme="minorHAnsi"/>
              <w:color w:val="auto"/>
              <w:lang w:eastAsia="nl-BE"/>
            </w:rPr>
          </w:pPr>
          <w:hyperlink w:anchor="_Toc66183206" w:history="1">
            <w:r w:rsidR="007B0E1E" w:rsidRPr="006D1B9E">
              <w:rPr>
                <w:rStyle w:val="Hyperlink"/>
              </w:rPr>
              <w:t>3.</w:t>
            </w:r>
            <w:r w:rsidR="007B0E1E">
              <w:rPr>
                <w:rFonts w:asciiTheme="minorHAnsi" w:eastAsiaTheme="minorEastAsia" w:hAnsiTheme="minorHAnsi"/>
                <w:color w:val="auto"/>
                <w:lang w:eastAsia="nl-BE"/>
              </w:rPr>
              <w:tab/>
            </w:r>
            <w:r w:rsidR="007B0E1E" w:rsidRPr="006D1B9E">
              <w:rPr>
                <w:rStyle w:val="Hyperlink"/>
              </w:rPr>
              <w:t>Gefaseerde en dynamische aanpak</w:t>
            </w:r>
            <w:r w:rsidR="007B0E1E">
              <w:rPr>
                <w:webHidden/>
              </w:rPr>
              <w:tab/>
            </w:r>
            <w:r w:rsidR="007B0E1E">
              <w:rPr>
                <w:webHidden/>
              </w:rPr>
              <w:fldChar w:fldCharType="begin"/>
            </w:r>
            <w:r w:rsidR="007B0E1E">
              <w:rPr>
                <w:webHidden/>
              </w:rPr>
              <w:instrText xml:space="preserve"> PAGEREF _Toc66183206 \h </w:instrText>
            </w:r>
            <w:r w:rsidR="007B0E1E">
              <w:rPr>
                <w:webHidden/>
              </w:rPr>
            </w:r>
            <w:r w:rsidR="007B0E1E">
              <w:rPr>
                <w:webHidden/>
              </w:rPr>
              <w:fldChar w:fldCharType="separate"/>
            </w:r>
            <w:r w:rsidR="007B0E1E">
              <w:rPr>
                <w:webHidden/>
              </w:rPr>
              <w:t>6</w:t>
            </w:r>
            <w:r w:rsidR="007B0E1E">
              <w:rPr>
                <w:webHidden/>
              </w:rPr>
              <w:fldChar w:fldCharType="end"/>
            </w:r>
          </w:hyperlink>
        </w:p>
        <w:p w14:paraId="4A1B2B70" w14:textId="43E7336D" w:rsidR="007B0E1E" w:rsidRDefault="00300E27">
          <w:pPr>
            <w:pStyle w:val="Inhopg2"/>
            <w:rPr>
              <w:rFonts w:asciiTheme="minorHAnsi" w:eastAsiaTheme="minorEastAsia" w:hAnsiTheme="minorHAnsi"/>
              <w:color w:val="auto"/>
              <w:sz w:val="22"/>
              <w:lang w:eastAsia="nl-BE"/>
            </w:rPr>
          </w:pPr>
          <w:hyperlink w:anchor="_Toc66183207" w:history="1">
            <w:r w:rsidR="007B0E1E" w:rsidRPr="006D1B9E">
              <w:rPr>
                <w:rStyle w:val="Hyperlink"/>
              </w:rPr>
              <w:t>3.1.</w:t>
            </w:r>
            <w:r w:rsidR="007B0E1E">
              <w:rPr>
                <w:rFonts w:asciiTheme="minorHAnsi" w:eastAsiaTheme="minorEastAsia" w:hAnsiTheme="minorHAnsi"/>
                <w:color w:val="auto"/>
                <w:sz w:val="22"/>
                <w:lang w:eastAsia="nl-BE"/>
              </w:rPr>
              <w:tab/>
            </w:r>
            <w:r w:rsidR="007B0E1E" w:rsidRPr="006D1B9E">
              <w:rPr>
                <w:rStyle w:val="Hyperlink"/>
              </w:rPr>
              <w:t>Gefaseerde en dynamische aanpak</w:t>
            </w:r>
            <w:r w:rsidR="007B0E1E">
              <w:rPr>
                <w:webHidden/>
              </w:rPr>
              <w:tab/>
            </w:r>
            <w:r w:rsidR="007B0E1E">
              <w:rPr>
                <w:webHidden/>
              </w:rPr>
              <w:fldChar w:fldCharType="begin"/>
            </w:r>
            <w:r w:rsidR="007B0E1E">
              <w:rPr>
                <w:webHidden/>
              </w:rPr>
              <w:instrText xml:space="preserve"> PAGEREF _Toc66183207 \h </w:instrText>
            </w:r>
            <w:r w:rsidR="007B0E1E">
              <w:rPr>
                <w:webHidden/>
              </w:rPr>
            </w:r>
            <w:r w:rsidR="007B0E1E">
              <w:rPr>
                <w:webHidden/>
              </w:rPr>
              <w:fldChar w:fldCharType="separate"/>
            </w:r>
            <w:r w:rsidR="007B0E1E">
              <w:rPr>
                <w:webHidden/>
              </w:rPr>
              <w:t>6</w:t>
            </w:r>
            <w:r w:rsidR="007B0E1E">
              <w:rPr>
                <w:webHidden/>
              </w:rPr>
              <w:fldChar w:fldCharType="end"/>
            </w:r>
          </w:hyperlink>
        </w:p>
        <w:p w14:paraId="0F5E5337" w14:textId="245F061D" w:rsidR="007B0E1E" w:rsidRDefault="00300E27">
          <w:pPr>
            <w:pStyle w:val="Inhopg3"/>
            <w:rPr>
              <w:rFonts w:asciiTheme="minorHAnsi" w:eastAsiaTheme="minorEastAsia" w:hAnsiTheme="minorHAnsi"/>
              <w:color w:val="auto"/>
              <w:sz w:val="22"/>
              <w:lang w:eastAsia="nl-BE"/>
            </w:rPr>
          </w:pPr>
          <w:hyperlink w:anchor="_Toc66183208" w:history="1">
            <w:r w:rsidR="007B0E1E" w:rsidRPr="006D1B9E">
              <w:rPr>
                <w:rStyle w:val="Hyperlink"/>
              </w:rPr>
              <w:t>3.1.1.</w:t>
            </w:r>
            <w:r w:rsidR="007B0E1E">
              <w:rPr>
                <w:rFonts w:asciiTheme="minorHAnsi" w:eastAsiaTheme="minorEastAsia" w:hAnsiTheme="minorHAnsi"/>
                <w:color w:val="auto"/>
                <w:sz w:val="22"/>
                <w:lang w:eastAsia="nl-BE"/>
              </w:rPr>
              <w:tab/>
            </w:r>
            <w:r w:rsidR="007B0E1E" w:rsidRPr="006D1B9E">
              <w:rPr>
                <w:rStyle w:val="Hyperlink"/>
              </w:rPr>
              <w:t>De 10 algemene basiselementen van elk protocol</w:t>
            </w:r>
            <w:r w:rsidR="007B0E1E">
              <w:rPr>
                <w:webHidden/>
              </w:rPr>
              <w:tab/>
            </w:r>
            <w:r w:rsidR="007B0E1E">
              <w:rPr>
                <w:webHidden/>
              </w:rPr>
              <w:fldChar w:fldCharType="begin"/>
            </w:r>
            <w:r w:rsidR="007B0E1E">
              <w:rPr>
                <w:webHidden/>
              </w:rPr>
              <w:instrText xml:space="preserve"> PAGEREF _Toc66183208 \h </w:instrText>
            </w:r>
            <w:r w:rsidR="007B0E1E">
              <w:rPr>
                <w:webHidden/>
              </w:rPr>
            </w:r>
            <w:r w:rsidR="007B0E1E">
              <w:rPr>
                <w:webHidden/>
              </w:rPr>
              <w:fldChar w:fldCharType="separate"/>
            </w:r>
            <w:r w:rsidR="007B0E1E">
              <w:rPr>
                <w:webHidden/>
              </w:rPr>
              <w:t>6</w:t>
            </w:r>
            <w:r w:rsidR="007B0E1E">
              <w:rPr>
                <w:webHidden/>
              </w:rPr>
              <w:fldChar w:fldCharType="end"/>
            </w:r>
          </w:hyperlink>
        </w:p>
        <w:p w14:paraId="30AB0B32" w14:textId="4A35B4EA" w:rsidR="007B0E1E" w:rsidRDefault="00300E27">
          <w:pPr>
            <w:pStyle w:val="Inhopg3"/>
            <w:rPr>
              <w:rFonts w:asciiTheme="minorHAnsi" w:eastAsiaTheme="minorEastAsia" w:hAnsiTheme="minorHAnsi"/>
              <w:color w:val="auto"/>
              <w:sz w:val="22"/>
              <w:lang w:eastAsia="nl-BE"/>
            </w:rPr>
          </w:pPr>
          <w:hyperlink w:anchor="_Toc66183209" w:history="1">
            <w:r w:rsidR="007B0E1E" w:rsidRPr="006D1B9E">
              <w:rPr>
                <w:rStyle w:val="Hyperlink"/>
              </w:rPr>
              <w:t>3.1.2.</w:t>
            </w:r>
            <w:r w:rsidR="007B0E1E">
              <w:rPr>
                <w:rFonts w:asciiTheme="minorHAnsi" w:eastAsiaTheme="minorEastAsia" w:hAnsiTheme="minorHAnsi"/>
                <w:color w:val="auto"/>
                <w:sz w:val="22"/>
                <w:lang w:eastAsia="nl-BE"/>
              </w:rPr>
              <w:tab/>
            </w:r>
            <w:r w:rsidR="007B0E1E" w:rsidRPr="006D1B9E">
              <w:rPr>
                <w:rStyle w:val="Hyperlink"/>
              </w:rPr>
              <w:t>Neergaande fase</w:t>
            </w:r>
            <w:r w:rsidR="007B0E1E">
              <w:rPr>
                <w:webHidden/>
              </w:rPr>
              <w:tab/>
            </w:r>
            <w:r w:rsidR="007B0E1E">
              <w:rPr>
                <w:webHidden/>
              </w:rPr>
              <w:fldChar w:fldCharType="begin"/>
            </w:r>
            <w:r w:rsidR="007B0E1E">
              <w:rPr>
                <w:webHidden/>
              </w:rPr>
              <w:instrText xml:space="preserve"> PAGEREF _Toc66183209 \h </w:instrText>
            </w:r>
            <w:r w:rsidR="007B0E1E">
              <w:rPr>
                <w:webHidden/>
              </w:rPr>
            </w:r>
            <w:r w:rsidR="007B0E1E">
              <w:rPr>
                <w:webHidden/>
              </w:rPr>
              <w:fldChar w:fldCharType="separate"/>
            </w:r>
            <w:r w:rsidR="007B0E1E">
              <w:rPr>
                <w:webHidden/>
              </w:rPr>
              <w:t>6</w:t>
            </w:r>
            <w:r w:rsidR="007B0E1E">
              <w:rPr>
                <w:webHidden/>
              </w:rPr>
              <w:fldChar w:fldCharType="end"/>
            </w:r>
          </w:hyperlink>
        </w:p>
        <w:p w14:paraId="2CD94911" w14:textId="461C11CA" w:rsidR="007B0E1E" w:rsidRDefault="00300E27">
          <w:pPr>
            <w:pStyle w:val="Inhopg3"/>
            <w:rPr>
              <w:rFonts w:asciiTheme="minorHAnsi" w:eastAsiaTheme="minorEastAsia" w:hAnsiTheme="minorHAnsi"/>
              <w:color w:val="auto"/>
              <w:sz w:val="22"/>
              <w:lang w:eastAsia="nl-BE"/>
            </w:rPr>
          </w:pPr>
          <w:hyperlink w:anchor="_Toc66183210" w:history="1">
            <w:r w:rsidR="007B0E1E" w:rsidRPr="006D1B9E">
              <w:rPr>
                <w:rStyle w:val="Hyperlink"/>
              </w:rPr>
              <w:t>3.1.3.</w:t>
            </w:r>
            <w:r w:rsidR="007B0E1E">
              <w:rPr>
                <w:rFonts w:asciiTheme="minorHAnsi" w:eastAsiaTheme="minorEastAsia" w:hAnsiTheme="minorHAnsi"/>
                <w:color w:val="auto"/>
                <w:sz w:val="22"/>
                <w:lang w:eastAsia="nl-BE"/>
              </w:rPr>
              <w:tab/>
            </w:r>
            <w:r w:rsidR="007B0E1E" w:rsidRPr="006D1B9E">
              <w:rPr>
                <w:rStyle w:val="Hyperlink"/>
              </w:rPr>
              <w:t>Opgaande fase</w:t>
            </w:r>
            <w:r w:rsidR="007B0E1E">
              <w:rPr>
                <w:webHidden/>
              </w:rPr>
              <w:tab/>
            </w:r>
            <w:r w:rsidR="007B0E1E">
              <w:rPr>
                <w:webHidden/>
              </w:rPr>
              <w:fldChar w:fldCharType="begin"/>
            </w:r>
            <w:r w:rsidR="007B0E1E">
              <w:rPr>
                <w:webHidden/>
              </w:rPr>
              <w:instrText xml:space="preserve"> PAGEREF _Toc66183210 \h </w:instrText>
            </w:r>
            <w:r w:rsidR="007B0E1E">
              <w:rPr>
                <w:webHidden/>
              </w:rPr>
            </w:r>
            <w:r w:rsidR="007B0E1E">
              <w:rPr>
                <w:webHidden/>
              </w:rPr>
              <w:fldChar w:fldCharType="separate"/>
            </w:r>
            <w:r w:rsidR="007B0E1E">
              <w:rPr>
                <w:webHidden/>
              </w:rPr>
              <w:t>7</w:t>
            </w:r>
            <w:r w:rsidR="007B0E1E">
              <w:rPr>
                <w:webHidden/>
              </w:rPr>
              <w:fldChar w:fldCharType="end"/>
            </w:r>
          </w:hyperlink>
        </w:p>
        <w:p w14:paraId="26D4EB17" w14:textId="3AB71346" w:rsidR="007B0E1E" w:rsidRDefault="00300E27">
          <w:pPr>
            <w:pStyle w:val="Inhopg3"/>
            <w:rPr>
              <w:rFonts w:asciiTheme="minorHAnsi" w:eastAsiaTheme="minorEastAsia" w:hAnsiTheme="minorHAnsi"/>
              <w:color w:val="auto"/>
              <w:sz w:val="22"/>
              <w:lang w:eastAsia="nl-BE"/>
            </w:rPr>
          </w:pPr>
          <w:hyperlink w:anchor="_Toc66183211" w:history="1">
            <w:r w:rsidR="007B0E1E" w:rsidRPr="006D1B9E">
              <w:rPr>
                <w:rStyle w:val="Hyperlink"/>
              </w:rPr>
              <w:t>3.1.4.</w:t>
            </w:r>
            <w:r w:rsidR="007B0E1E">
              <w:rPr>
                <w:rFonts w:asciiTheme="minorHAnsi" w:eastAsiaTheme="minorEastAsia" w:hAnsiTheme="minorHAnsi"/>
                <w:color w:val="auto"/>
                <w:sz w:val="22"/>
                <w:lang w:eastAsia="nl-BE"/>
              </w:rPr>
              <w:tab/>
            </w:r>
            <w:r w:rsidR="007B0E1E" w:rsidRPr="006D1B9E">
              <w:rPr>
                <w:rStyle w:val="Hyperlink"/>
              </w:rPr>
              <w:t>Epidemiologische voorwaarden bij elke fase</w:t>
            </w:r>
            <w:r w:rsidR="007B0E1E">
              <w:rPr>
                <w:webHidden/>
              </w:rPr>
              <w:tab/>
            </w:r>
            <w:r w:rsidR="007B0E1E">
              <w:rPr>
                <w:webHidden/>
              </w:rPr>
              <w:fldChar w:fldCharType="begin"/>
            </w:r>
            <w:r w:rsidR="007B0E1E">
              <w:rPr>
                <w:webHidden/>
              </w:rPr>
              <w:instrText xml:space="preserve"> PAGEREF _Toc66183211 \h </w:instrText>
            </w:r>
            <w:r w:rsidR="007B0E1E">
              <w:rPr>
                <w:webHidden/>
              </w:rPr>
            </w:r>
            <w:r w:rsidR="007B0E1E">
              <w:rPr>
                <w:webHidden/>
              </w:rPr>
              <w:fldChar w:fldCharType="separate"/>
            </w:r>
            <w:r w:rsidR="007B0E1E">
              <w:rPr>
                <w:webHidden/>
              </w:rPr>
              <w:t>7</w:t>
            </w:r>
            <w:r w:rsidR="007B0E1E">
              <w:rPr>
                <w:webHidden/>
              </w:rPr>
              <w:fldChar w:fldCharType="end"/>
            </w:r>
          </w:hyperlink>
        </w:p>
        <w:p w14:paraId="514BA9FF" w14:textId="66EF3092" w:rsidR="007B0E1E" w:rsidRDefault="00300E27">
          <w:pPr>
            <w:pStyle w:val="Inhopg3"/>
            <w:rPr>
              <w:rFonts w:asciiTheme="minorHAnsi" w:eastAsiaTheme="minorEastAsia" w:hAnsiTheme="minorHAnsi"/>
              <w:color w:val="auto"/>
              <w:sz w:val="22"/>
              <w:lang w:eastAsia="nl-BE"/>
            </w:rPr>
          </w:pPr>
          <w:hyperlink w:anchor="_Toc66183212" w:history="1">
            <w:r w:rsidR="007B0E1E" w:rsidRPr="006D1B9E">
              <w:rPr>
                <w:rStyle w:val="Hyperlink"/>
              </w:rPr>
              <w:t>3.1.5.</w:t>
            </w:r>
            <w:r w:rsidR="007B0E1E">
              <w:rPr>
                <w:rFonts w:asciiTheme="minorHAnsi" w:eastAsiaTheme="minorEastAsia" w:hAnsiTheme="minorHAnsi"/>
                <w:color w:val="auto"/>
                <w:sz w:val="22"/>
                <w:lang w:eastAsia="nl-BE"/>
              </w:rPr>
              <w:tab/>
            </w:r>
            <w:r w:rsidR="007B0E1E" w:rsidRPr="006D1B9E">
              <w:rPr>
                <w:rStyle w:val="Hyperlink"/>
              </w:rPr>
              <w:t>Heropstart activiteiten (bij neergaande fase)</w:t>
            </w:r>
            <w:r w:rsidR="007B0E1E">
              <w:rPr>
                <w:webHidden/>
              </w:rPr>
              <w:tab/>
            </w:r>
            <w:r w:rsidR="007B0E1E">
              <w:rPr>
                <w:webHidden/>
              </w:rPr>
              <w:fldChar w:fldCharType="begin"/>
            </w:r>
            <w:r w:rsidR="007B0E1E">
              <w:rPr>
                <w:webHidden/>
              </w:rPr>
              <w:instrText xml:space="preserve"> PAGEREF _Toc66183212 \h </w:instrText>
            </w:r>
            <w:r w:rsidR="007B0E1E">
              <w:rPr>
                <w:webHidden/>
              </w:rPr>
            </w:r>
            <w:r w:rsidR="007B0E1E">
              <w:rPr>
                <w:webHidden/>
              </w:rPr>
              <w:fldChar w:fldCharType="separate"/>
            </w:r>
            <w:r w:rsidR="007B0E1E">
              <w:rPr>
                <w:webHidden/>
              </w:rPr>
              <w:t>7</w:t>
            </w:r>
            <w:r w:rsidR="007B0E1E">
              <w:rPr>
                <w:webHidden/>
              </w:rPr>
              <w:fldChar w:fldCharType="end"/>
            </w:r>
          </w:hyperlink>
        </w:p>
        <w:p w14:paraId="5EC570E7" w14:textId="0C864BD9" w:rsidR="007B0E1E" w:rsidRDefault="00300E27">
          <w:pPr>
            <w:pStyle w:val="Inhopg1"/>
            <w:rPr>
              <w:rFonts w:asciiTheme="minorHAnsi" w:eastAsiaTheme="minorEastAsia" w:hAnsiTheme="minorHAnsi"/>
              <w:color w:val="auto"/>
              <w:lang w:eastAsia="nl-BE"/>
            </w:rPr>
          </w:pPr>
          <w:hyperlink w:anchor="_Toc66183213" w:history="1">
            <w:r w:rsidR="007B0E1E" w:rsidRPr="006D1B9E">
              <w:rPr>
                <w:rStyle w:val="Hyperlink"/>
              </w:rPr>
              <w:t>4.</w:t>
            </w:r>
            <w:r w:rsidR="007B0E1E">
              <w:rPr>
                <w:rFonts w:asciiTheme="minorHAnsi" w:eastAsiaTheme="minorEastAsia" w:hAnsiTheme="minorHAnsi"/>
                <w:color w:val="auto"/>
                <w:lang w:eastAsia="nl-BE"/>
              </w:rPr>
              <w:tab/>
            </w:r>
            <w:r w:rsidR="007B0E1E" w:rsidRPr="006D1B9E">
              <w:rPr>
                <w:rStyle w:val="Hyperlink"/>
              </w:rPr>
              <w:t>de organisatie van een sportactiviteit</w:t>
            </w:r>
            <w:r w:rsidR="007B0E1E">
              <w:rPr>
                <w:webHidden/>
              </w:rPr>
              <w:tab/>
            </w:r>
            <w:r w:rsidR="007B0E1E">
              <w:rPr>
                <w:webHidden/>
              </w:rPr>
              <w:fldChar w:fldCharType="begin"/>
            </w:r>
            <w:r w:rsidR="007B0E1E">
              <w:rPr>
                <w:webHidden/>
              </w:rPr>
              <w:instrText xml:space="preserve"> PAGEREF _Toc66183213 \h </w:instrText>
            </w:r>
            <w:r w:rsidR="007B0E1E">
              <w:rPr>
                <w:webHidden/>
              </w:rPr>
            </w:r>
            <w:r w:rsidR="007B0E1E">
              <w:rPr>
                <w:webHidden/>
              </w:rPr>
              <w:fldChar w:fldCharType="separate"/>
            </w:r>
            <w:r w:rsidR="007B0E1E">
              <w:rPr>
                <w:webHidden/>
              </w:rPr>
              <w:t>8</w:t>
            </w:r>
            <w:r w:rsidR="007B0E1E">
              <w:rPr>
                <w:webHidden/>
              </w:rPr>
              <w:fldChar w:fldCharType="end"/>
            </w:r>
          </w:hyperlink>
        </w:p>
        <w:p w14:paraId="578942E1" w14:textId="356992E5" w:rsidR="007B0E1E" w:rsidRDefault="00300E27">
          <w:pPr>
            <w:pStyle w:val="Inhopg2"/>
            <w:rPr>
              <w:rFonts w:asciiTheme="minorHAnsi" w:eastAsiaTheme="minorEastAsia" w:hAnsiTheme="minorHAnsi"/>
              <w:color w:val="auto"/>
              <w:sz w:val="22"/>
              <w:lang w:eastAsia="nl-BE"/>
            </w:rPr>
          </w:pPr>
          <w:hyperlink w:anchor="_Toc66183214" w:history="1">
            <w:r w:rsidR="007B0E1E" w:rsidRPr="006D1B9E">
              <w:rPr>
                <w:rStyle w:val="Hyperlink"/>
              </w:rPr>
              <w:t>4.1.</w:t>
            </w:r>
            <w:r w:rsidR="007B0E1E">
              <w:rPr>
                <w:rFonts w:asciiTheme="minorHAnsi" w:eastAsiaTheme="minorEastAsia" w:hAnsiTheme="minorHAnsi"/>
                <w:color w:val="auto"/>
                <w:sz w:val="22"/>
                <w:lang w:eastAsia="nl-BE"/>
              </w:rPr>
              <w:tab/>
            </w:r>
            <w:r w:rsidR="007B0E1E" w:rsidRPr="006D1B9E">
              <w:rPr>
                <w:rStyle w:val="Hyperlink"/>
              </w:rPr>
              <w:t>Organisatorische maatregelen</w:t>
            </w:r>
            <w:r w:rsidR="007B0E1E">
              <w:rPr>
                <w:webHidden/>
              </w:rPr>
              <w:tab/>
            </w:r>
            <w:r w:rsidR="007B0E1E">
              <w:rPr>
                <w:webHidden/>
              </w:rPr>
              <w:fldChar w:fldCharType="begin"/>
            </w:r>
            <w:r w:rsidR="007B0E1E">
              <w:rPr>
                <w:webHidden/>
              </w:rPr>
              <w:instrText xml:space="preserve"> PAGEREF _Toc66183214 \h </w:instrText>
            </w:r>
            <w:r w:rsidR="007B0E1E">
              <w:rPr>
                <w:webHidden/>
              </w:rPr>
            </w:r>
            <w:r w:rsidR="007B0E1E">
              <w:rPr>
                <w:webHidden/>
              </w:rPr>
              <w:fldChar w:fldCharType="separate"/>
            </w:r>
            <w:r w:rsidR="007B0E1E">
              <w:rPr>
                <w:webHidden/>
              </w:rPr>
              <w:t>8</w:t>
            </w:r>
            <w:r w:rsidR="007B0E1E">
              <w:rPr>
                <w:webHidden/>
              </w:rPr>
              <w:fldChar w:fldCharType="end"/>
            </w:r>
          </w:hyperlink>
        </w:p>
        <w:p w14:paraId="47D7A055" w14:textId="0CE44B23" w:rsidR="007B0E1E" w:rsidRDefault="00300E27">
          <w:pPr>
            <w:pStyle w:val="Inhopg2"/>
            <w:rPr>
              <w:rFonts w:asciiTheme="minorHAnsi" w:eastAsiaTheme="minorEastAsia" w:hAnsiTheme="minorHAnsi"/>
              <w:color w:val="auto"/>
              <w:sz w:val="22"/>
              <w:lang w:eastAsia="nl-BE"/>
            </w:rPr>
          </w:pPr>
          <w:hyperlink w:anchor="_Toc66183215" w:history="1">
            <w:r w:rsidR="007B0E1E" w:rsidRPr="006D1B9E">
              <w:rPr>
                <w:rStyle w:val="Hyperlink"/>
              </w:rPr>
              <w:t>4.2.</w:t>
            </w:r>
            <w:r w:rsidR="007B0E1E">
              <w:rPr>
                <w:rFonts w:asciiTheme="minorHAnsi" w:eastAsiaTheme="minorEastAsia" w:hAnsiTheme="minorHAnsi"/>
                <w:color w:val="auto"/>
                <w:sz w:val="22"/>
                <w:lang w:eastAsia="nl-BE"/>
              </w:rPr>
              <w:tab/>
            </w:r>
            <w:r w:rsidR="007B0E1E" w:rsidRPr="006D1B9E">
              <w:rPr>
                <w:rStyle w:val="Hyperlink"/>
              </w:rPr>
              <w:t>De 10 geboden</w:t>
            </w:r>
            <w:r w:rsidR="007B0E1E">
              <w:rPr>
                <w:webHidden/>
              </w:rPr>
              <w:tab/>
            </w:r>
            <w:r w:rsidR="007B0E1E">
              <w:rPr>
                <w:webHidden/>
              </w:rPr>
              <w:fldChar w:fldCharType="begin"/>
            </w:r>
            <w:r w:rsidR="007B0E1E">
              <w:rPr>
                <w:webHidden/>
              </w:rPr>
              <w:instrText xml:space="preserve"> PAGEREF _Toc66183215 \h </w:instrText>
            </w:r>
            <w:r w:rsidR="007B0E1E">
              <w:rPr>
                <w:webHidden/>
              </w:rPr>
            </w:r>
            <w:r w:rsidR="007B0E1E">
              <w:rPr>
                <w:webHidden/>
              </w:rPr>
              <w:fldChar w:fldCharType="separate"/>
            </w:r>
            <w:r w:rsidR="007B0E1E">
              <w:rPr>
                <w:webHidden/>
              </w:rPr>
              <w:t>9</w:t>
            </w:r>
            <w:r w:rsidR="007B0E1E">
              <w:rPr>
                <w:webHidden/>
              </w:rPr>
              <w:fldChar w:fldCharType="end"/>
            </w:r>
          </w:hyperlink>
        </w:p>
        <w:p w14:paraId="362EBA9D" w14:textId="72FD4C59" w:rsidR="007B0E1E" w:rsidRDefault="00300E27">
          <w:pPr>
            <w:pStyle w:val="Inhopg3"/>
            <w:rPr>
              <w:rFonts w:asciiTheme="minorHAnsi" w:eastAsiaTheme="minorEastAsia" w:hAnsiTheme="minorHAnsi"/>
              <w:color w:val="auto"/>
              <w:sz w:val="22"/>
              <w:lang w:eastAsia="nl-BE"/>
            </w:rPr>
          </w:pPr>
          <w:hyperlink w:anchor="_Toc66183216" w:history="1">
            <w:r w:rsidR="007B0E1E" w:rsidRPr="006D1B9E">
              <w:rPr>
                <w:rStyle w:val="Hyperlink"/>
              </w:rPr>
              <w:t>4.2.1.</w:t>
            </w:r>
            <w:r w:rsidR="007B0E1E">
              <w:rPr>
                <w:rFonts w:asciiTheme="minorHAnsi" w:eastAsiaTheme="minorEastAsia" w:hAnsiTheme="minorHAnsi"/>
                <w:color w:val="auto"/>
                <w:sz w:val="22"/>
                <w:lang w:eastAsia="nl-BE"/>
              </w:rPr>
              <w:tab/>
            </w:r>
            <w:r w:rsidR="007B0E1E" w:rsidRPr="006D1B9E">
              <w:rPr>
                <w:rStyle w:val="Hyperlink"/>
              </w:rPr>
              <w:t>Wetgeving</w:t>
            </w:r>
            <w:r w:rsidR="007B0E1E">
              <w:rPr>
                <w:webHidden/>
              </w:rPr>
              <w:tab/>
            </w:r>
            <w:r w:rsidR="007B0E1E">
              <w:rPr>
                <w:webHidden/>
              </w:rPr>
              <w:fldChar w:fldCharType="begin"/>
            </w:r>
            <w:r w:rsidR="007B0E1E">
              <w:rPr>
                <w:webHidden/>
              </w:rPr>
              <w:instrText xml:space="preserve"> PAGEREF _Toc66183216 \h </w:instrText>
            </w:r>
            <w:r w:rsidR="007B0E1E">
              <w:rPr>
                <w:webHidden/>
              </w:rPr>
            </w:r>
            <w:r w:rsidR="007B0E1E">
              <w:rPr>
                <w:webHidden/>
              </w:rPr>
              <w:fldChar w:fldCharType="separate"/>
            </w:r>
            <w:r w:rsidR="007B0E1E">
              <w:rPr>
                <w:webHidden/>
              </w:rPr>
              <w:t>9</w:t>
            </w:r>
            <w:r w:rsidR="007B0E1E">
              <w:rPr>
                <w:webHidden/>
              </w:rPr>
              <w:fldChar w:fldCharType="end"/>
            </w:r>
          </w:hyperlink>
        </w:p>
        <w:p w14:paraId="39B9FBCB" w14:textId="21AE7E54" w:rsidR="007B0E1E" w:rsidRDefault="00300E27">
          <w:pPr>
            <w:pStyle w:val="Inhopg3"/>
            <w:rPr>
              <w:rFonts w:asciiTheme="minorHAnsi" w:eastAsiaTheme="minorEastAsia" w:hAnsiTheme="minorHAnsi"/>
              <w:color w:val="auto"/>
              <w:sz w:val="22"/>
              <w:lang w:eastAsia="nl-BE"/>
            </w:rPr>
          </w:pPr>
          <w:hyperlink w:anchor="_Toc66183217" w:history="1">
            <w:r w:rsidR="007B0E1E" w:rsidRPr="006D1B9E">
              <w:rPr>
                <w:rStyle w:val="Hyperlink"/>
              </w:rPr>
              <w:t>4.2.2.</w:t>
            </w:r>
            <w:r w:rsidR="007B0E1E">
              <w:rPr>
                <w:rFonts w:asciiTheme="minorHAnsi" w:eastAsiaTheme="minorEastAsia" w:hAnsiTheme="minorHAnsi"/>
                <w:color w:val="auto"/>
                <w:sz w:val="22"/>
                <w:lang w:eastAsia="nl-BE"/>
              </w:rPr>
              <w:tab/>
            </w:r>
            <w:r w:rsidR="007B0E1E" w:rsidRPr="006D1B9E">
              <w:rPr>
                <w:rStyle w:val="Hyperlink"/>
              </w:rPr>
              <w:t>Covid-cöordinator</w:t>
            </w:r>
            <w:r w:rsidR="007B0E1E">
              <w:rPr>
                <w:webHidden/>
              </w:rPr>
              <w:tab/>
            </w:r>
            <w:r w:rsidR="007B0E1E">
              <w:rPr>
                <w:webHidden/>
              </w:rPr>
              <w:fldChar w:fldCharType="begin"/>
            </w:r>
            <w:r w:rsidR="007B0E1E">
              <w:rPr>
                <w:webHidden/>
              </w:rPr>
              <w:instrText xml:space="preserve"> PAGEREF _Toc66183217 \h </w:instrText>
            </w:r>
            <w:r w:rsidR="007B0E1E">
              <w:rPr>
                <w:webHidden/>
              </w:rPr>
            </w:r>
            <w:r w:rsidR="007B0E1E">
              <w:rPr>
                <w:webHidden/>
              </w:rPr>
              <w:fldChar w:fldCharType="separate"/>
            </w:r>
            <w:r w:rsidR="007B0E1E">
              <w:rPr>
                <w:webHidden/>
              </w:rPr>
              <w:t>9</w:t>
            </w:r>
            <w:r w:rsidR="007B0E1E">
              <w:rPr>
                <w:webHidden/>
              </w:rPr>
              <w:fldChar w:fldCharType="end"/>
            </w:r>
          </w:hyperlink>
        </w:p>
        <w:p w14:paraId="2EFD5DA9" w14:textId="5EB4C8C6" w:rsidR="007B0E1E" w:rsidRDefault="00300E27">
          <w:pPr>
            <w:pStyle w:val="Inhopg3"/>
            <w:rPr>
              <w:rFonts w:asciiTheme="minorHAnsi" w:eastAsiaTheme="minorEastAsia" w:hAnsiTheme="minorHAnsi"/>
              <w:color w:val="auto"/>
              <w:sz w:val="22"/>
              <w:lang w:eastAsia="nl-BE"/>
            </w:rPr>
          </w:pPr>
          <w:hyperlink w:anchor="_Toc66183218" w:history="1">
            <w:r w:rsidR="007B0E1E" w:rsidRPr="006D1B9E">
              <w:rPr>
                <w:rStyle w:val="Hyperlink"/>
              </w:rPr>
              <w:t>4.2.3.</w:t>
            </w:r>
            <w:r w:rsidR="007B0E1E">
              <w:rPr>
                <w:rFonts w:asciiTheme="minorHAnsi" w:eastAsiaTheme="minorEastAsia" w:hAnsiTheme="minorHAnsi"/>
                <w:color w:val="auto"/>
                <w:sz w:val="22"/>
                <w:lang w:eastAsia="nl-BE"/>
              </w:rPr>
              <w:tab/>
            </w:r>
            <w:r w:rsidR="007B0E1E" w:rsidRPr="006D1B9E">
              <w:rPr>
                <w:rStyle w:val="Hyperlink"/>
              </w:rPr>
              <w:t>Communicatie – informatie - motivatie</w:t>
            </w:r>
            <w:r w:rsidR="007B0E1E">
              <w:rPr>
                <w:webHidden/>
              </w:rPr>
              <w:tab/>
            </w:r>
            <w:r w:rsidR="007B0E1E">
              <w:rPr>
                <w:webHidden/>
              </w:rPr>
              <w:fldChar w:fldCharType="begin"/>
            </w:r>
            <w:r w:rsidR="007B0E1E">
              <w:rPr>
                <w:webHidden/>
              </w:rPr>
              <w:instrText xml:space="preserve"> PAGEREF _Toc66183218 \h </w:instrText>
            </w:r>
            <w:r w:rsidR="007B0E1E">
              <w:rPr>
                <w:webHidden/>
              </w:rPr>
            </w:r>
            <w:r w:rsidR="007B0E1E">
              <w:rPr>
                <w:webHidden/>
              </w:rPr>
              <w:fldChar w:fldCharType="separate"/>
            </w:r>
            <w:r w:rsidR="007B0E1E">
              <w:rPr>
                <w:webHidden/>
              </w:rPr>
              <w:t>9</w:t>
            </w:r>
            <w:r w:rsidR="007B0E1E">
              <w:rPr>
                <w:webHidden/>
              </w:rPr>
              <w:fldChar w:fldCharType="end"/>
            </w:r>
          </w:hyperlink>
        </w:p>
        <w:p w14:paraId="48FED7BD" w14:textId="439928DC" w:rsidR="007B0E1E" w:rsidRDefault="00300E27">
          <w:pPr>
            <w:pStyle w:val="Inhopg3"/>
            <w:rPr>
              <w:rFonts w:asciiTheme="minorHAnsi" w:eastAsiaTheme="minorEastAsia" w:hAnsiTheme="minorHAnsi"/>
              <w:color w:val="auto"/>
              <w:sz w:val="22"/>
              <w:lang w:eastAsia="nl-BE"/>
            </w:rPr>
          </w:pPr>
          <w:hyperlink w:anchor="_Toc66183219" w:history="1">
            <w:r w:rsidR="007B0E1E" w:rsidRPr="006D1B9E">
              <w:rPr>
                <w:rStyle w:val="Hyperlink"/>
              </w:rPr>
              <w:t>4.2.4.</w:t>
            </w:r>
            <w:r w:rsidR="007B0E1E">
              <w:rPr>
                <w:rFonts w:asciiTheme="minorHAnsi" w:eastAsiaTheme="minorEastAsia" w:hAnsiTheme="minorHAnsi"/>
                <w:color w:val="auto"/>
                <w:sz w:val="22"/>
                <w:lang w:eastAsia="nl-BE"/>
              </w:rPr>
              <w:tab/>
            </w:r>
            <w:r w:rsidR="007B0E1E" w:rsidRPr="006D1B9E">
              <w:rPr>
                <w:rStyle w:val="Hyperlink"/>
              </w:rPr>
              <w:t>Social distance</w:t>
            </w:r>
            <w:r w:rsidR="007B0E1E">
              <w:rPr>
                <w:webHidden/>
              </w:rPr>
              <w:tab/>
            </w:r>
            <w:r w:rsidR="007B0E1E">
              <w:rPr>
                <w:webHidden/>
              </w:rPr>
              <w:fldChar w:fldCharType="begin"/>
            </w:r>
            <w:r w:rsidR="007B0E1E">
              <w:rPr>
                <w:webHidden/>
              </w:rPr>
              <w:instrText xml:space="preserve"> PAGEREF _Toc66183219 \h </w:instrText>
            </w:r>
            <w:r w:rsidR="007B0E1E">
              <w:rPr>
                <w:webHidden/>
              </w:rPr>
            </w:r>
            <w:r w:rsidR="007B0E1E">
              <w:rPr>
                <w:webHidden/>
              </w:rPr>
              <w:fldChar w:fldCharType="separate"/>
            </w:r>
            <w:r w:rsidR="007B0E1E">
              <w:rPr>
                <w:webHidden/>
              </w:rPr>
              <w:t>10</w:t>
            </w:r>
            <w:r w:rsidR="007B0E1E">
              <w:rPr>
                <w:webHidden/>
              </w:rPr>
              <w:fldChar w:fldCharType="end"/>
            </w:r>
          </w:hyperlink>
        </w:p>
        <w:p w14:paraId="73A7421A" w14:textId="03AD1B1E" w:rsidR="007B0E1E" w:rsidRDefault="00300E27">
          <w:pPr>
            <w:pStyle w:val="Inhopg3"/>
            <w:rPr>
              <w:rFonts w:asciiTheme="minorHAnsi" w:eastAsiaTheme="minorEastAsia" w:hAnsiTheme="minorHAnsi"/>
              <w:color w:val="auto"/>
              <w:sz w:val="22"/>
              <w:lang w:eastAsia="nl-BE"/>
            </w:rPr>
          </w:pPr>
          <w:hyperlink w:anchor="_Toc66183220" w:history="1">
            <w:r w:rsidR="007B0E1E" w:rsidRPr="006D1B9E">
              <w:rPr>
                <w:rStyle w:val="Hyperlink"/>
              </w:rPr>
              <w:t>4.2.5.</w:t>
            </w:r>
            <w:r w:rsidR="007B0E1E">
              <w:rPr>
                <w:rFonts w:asciiTheme="minorHAnsi" w:eastAsiaTheme="minorEastAsia" w:hAnsiTheme="minorHAnsi"/>
                <w:color w:val="auto"/>
                <w:sz w:val="22"/>
                <w:lang w:eastAsia="nl-BE"/>
              </w:rPr>
              <w:tab/>
            </w:r>
            <w:r w:rsidR="007B0E1E" w:rsidRPr="006D1B9E">
              <w:rPr>
                <w:rStyle w:val="Hyperlink"/>
              </w:rPr>
              <w:t>Persoonlijke bescherming</w:t>
            </w:r>
            <w:r w:rsidR="007B0E1E">
              <w:rPr>
                <w:webHidden/>
              </w:rPr>
              <w:tab/>
            </w:r>
            <w:r w:rsidR="007B0E1E">
              <w:rPr>
                <w:webHidden/>
              </w:rPr>
              <w:fldChar w:fldCharType="begin"/>
            </w:r>
            <w:r w:rsidR="007B0E1E">
              <w:rPr>
                <w:webHidden/>
              </w:rPr>
              <w:instrText xml:space="preserve"> PAGEREF _Toc66183220 \h </w:instrText>
            </w:r>
            <w:r w:rsidR="007B0E1E">
              <w:rPr>
                <w:webHidden/>
              </w:rPr>
            </w:r>
            <w:r w:rsidR="007B0E1E">
              <w:rPr>
                <w:webHidden/>
              </w:rPr>
              <w:fldChar w:fldCharType="separate"/>
            </w:r>
            <w:r w:rsidR="007B0E1E">
              <w:rPr>
                <w:webHidden/>
              </w:rPr>
              <w:t>11</w:t>
            </w:r>
            <w:r w:rsidR="007B0E1E">
              <w:rPr>
                <w:webHidden/>
              </w:rPr>
              <w:fldChar w:fldCharType="end"/>
            </w:r>
          </w:hyperlink>
        </w:p>
        <w:p w14:paraId="729FD47B" w14:textId="24ED46E9" w:rsidR="007B0E1E" w:rsidRDefault="00300E27">
          <w:pPr>
            <w:pStyle w:val="Inhopg3"/>
            <w:rPr>
              <w:rFonts w:asciiTheme="minorHAnsi" w:eastAsiaTheme="minorEastAsia" w:hAnsiTheme="minorHAnsi"/>
              <w:color w:val="auto"/>
              <w:sz w:val="22"/>
              <w:lang w:eastAsia="nl-BE"/>
            </w:rPr>
          </w:pPr>
          <w:hyperlink w:anchor="_Toc66183221" w:history="1">
            <w:r w:rsidR="007B0E1E" w:rsidRPr="006D1B9E">
              <w:rPr>
                <w:rStyle w:val="Hyperlink"/>
              </w:rPr>
              <w:t>4.2.6.</w:t>
            </w:r>
            <w:r w:rsidR="007B0E1E">
              <w:rPr>
                <w:rFonts w:asciiTheme="minorHAnsi" w:eastAsiaTheme="minorEastAsia" w:hAnsiTheme="minorHAnsi"/>
                <w:color w:val="auto"/>
                <w:sz w:val="22"/>
                <w:lang w:eastAsia="nl-BE"/>
              </w:rPr>
              <w:tab/>
            </w:r>
            <w:r w:rsidR="007B0E1E" w:rsidRPr="006D1B9E">
              <w:rPr>
                <w:rStyle w:val="Hyperlink"/>
              </w:rPr>
              <w:t>Hygiene</w:t>
            </w:r>
            <w:r w:rsidR="007B0E1E">
              <w:rPr>
                <w:webHidden/>
              </w:rPr>
              <w:tab/>
            </w:r>
            <w:r w:rsidR="007B0E1E">
              <w:rPr>
                <w:webHidden/>
              </w:rPr>
              <w:fldChar w:fldCharType="begin"/>
            </w:r>
            <w:r w:rsidR="007B0E1E">
              <w:rPr>
                <w:webHidden/>
              </w:rPr>
              <w:instrText xml:space="preserve"> PAGEREF _Toc66183221 \h </w:instrText>
            </w:r>
            <w:r w:rsidR="007B0E1E">
              <w:rPr>
                <w:webHidden/>
              </w:rPr>
            </w:r>
            <w:r w:rsidR="007B0E1E">
              <w:rPr>
                <w:webHidden/>
              </w:rPr>
              <w:fldChar w:fldCharType="separate"/>
            </w:r>
            <w:r w:rsidR="007B0E1E">
              <w:rPr>
                <w:webHidden/>
              </w:rPr>
              <w:t>12</w:t>
            </w:r>
            <w:r w:rsidR="007B0E1E">
              <w:rPr>
                <w:webHidden/>
              </w:rPr>
              <w:fldChar w:fldCharType="end"/>
            </w:r>
          </w:hyperlink>
        </w:p>
        <w:p w14:paraId="78A76865" w14:textId="522E91A3" w:rsidR="007B0E1E" w:rsidRDefault="00300E27">
          <w:pPr>
            <w:pStyle w:val="Inhopg3"/>
            <w:rPr>
              <w:rFonts w:asciiTheme="minorHAnsi" w:eastAsiaTheme="minorEastAsia" w:hAnsiTheme="minorHAnsi"/>
              <w:color w:val="auto"/>
              <w:sz w:val="22"/>
              <w:lang w:eastAsia="nl-BE"/>
            </w:rPr>
          </w:pPr>
          <w:hyperlink w:anchor="_Toc66183222" w:history="1">
            <w:r w:rsidR="007B0E1E" w:rsidRPr="006D1B9E">
              <w:rPr>
                <w:rStyle w:val="Hyperlink"/>
              </w:rPr>
              <w:t>4.2.7.</w:t>
            </w:r>
            <w:r w:rsidR="007B0E1E">
              <w:rPr>
                <w:rFonts w:asciiTheme="minorHAnsi" w:eastAsiaTheme="minorEastAsia" w:hAnsiTheme="minorHAnsi"/>
                <w:color w:val="auto"/>
                <w:sz w:val="22"/>
                <w:lang w:eastAsia="nl-BE"/>
              </w:rPr>
              <w:tab/>
            </w:r>
            <w:r w:rsidR="007B0E1E" w:rsidRPr="006D1B9E">
              <w:rPr>
                <w:rStyle w:val="Hyperlink"/>
              </w:rPr>
              <w:t>Reiniging en ontsmetting</w:t>
            </w:r>
            <w:r w:rsidR="007B0E1E">
              <w:rPr>
                <w:webHidden/>
              </w:rPr>
              <w:tab/>
            </w:r>
            <w:r w:rsidR="007B0E1E">
              <w:rPr>
                <w:webHidden/>
              </w:rPr>
              <w:fldChar w:fldCharType="begin"/>
            </w:r>
            <w:r w:rsidR="007B0E1E">
              <w:rPr>
                <w:webHidden/>
              </w:rPr>
              <w:instrText xml:space="preserve"> PAGEREF _Toc66183222 \h </w:instrText>
            </w:r>
            <w:r w:rsidR="007B0E1E">
              <w:rPr>
                <w:webHidden/>
              </w:rPr>
            </w:r>
            <w:r w:rsidR="007B0E1E">
              <w:rPr>
                <w:webHidden/>
              </w:rPr>
              <w:fldChar w:fldCharType="separate"/>
            </w:r>
            <w:r w:rsidR="007B0E1E">
              <w:rPr>
                <w:webHidden/>
              </w:rPr>
              <w:t>12</w:t>
            </w:r>
            <w:r w:rsidR="007B0E1E">
              <w:rPr>
                <w:webHidden/>
              </w:rPr>
              <w:fldChar w:fldCharType="end"/>
            </w:r>
          </w:hyperlink>
        </w:p>
        <w:p w14:paraId="495CD251" w14:textId="414EDAA1" w:rsidR="007B0E1E" w:rsidRDefault="00300E27">
          <w:pPr>
            <w:pStyle w:val="Inhopg3"/>
            <w:rPr>
              <w:rFonts w:asciiTheme="minorHAnsi" w:eastAsiaTheme="minorEastAsia" w:hAnsiTheme="minorHAnsi"/>
              <w:color w:val="auto"/>
              <w:sz w:val="22"/>
              <w:lang w:eastAsia="nl-BE"/>
            </w:rPr>
          </w:pPr>
          <w:hyperlink w:anchor="_Toc66183223" w:history="1">
            <w:r w:rsidR="007B0E1E" w:rsidRPr="006D1B9E">
              <w:rPr>
                <w:rStyle w:val="Hyperlink"/>
              </w:rPr>
              <w:t>4.2.8.</w:t>
            </w:r>
            <w:r w:rsidR="007B0E1E">
              <w:rPr>
                <w:rFonts w:asciiTheme="minorHAnsi" w:eastAsiaTheme="minorEastAsia" w:hAnsiTheme="minorHAnsi"/>
                <w:color w:val="auto"/>
                <w:sz w:val="22"/>
                <w:lang w:eastAsia="nl-BE"/>
              </w:rPr>
              <w:tab/>
            </w:r>
            <w:r w:rsidR="007B0E1E" w:rsidRPr="006D1B9E">
              <w:rPr>
                <w:rStyle w:val="Hyperlink"/>
              </w:rPr>
              <w:t>Ventilatie</w:t>
            </w:r>
            <w:r w:rsidR="007B0E1E">
              <w:rPr>
                <w:webHidden/>
              </w:rPr>
              <w:tab/>
            </w:r>
            <w:r w:rsidR="007B0E1E">
              <w:rPr>
                <w:webHidden/>
              </w:rPr>
              <w:fldChar w:fldCharType="begin"/>
            </w:r>
            <w:r w:rsidR="007B0E1E">
              <w:rPr>
                <w:webHidden/>
              </w:rPr>
              <w:instrText xml:space="preserve"> PAGEREF _Toc66183223 \h </w:instrText>
            </w:r>
            <w:r w:rsidR="007B0E1E">
              <w:rPr>
                <w:webHidden/>
              </w:rPr>
            </w:r>
            <w:r w:rsidR="007B0E1E">
              <w:rPr>
                <w:webHidden/>
              </w:rPr>
              <w:fldChar w:fldCharType="separate"/>
            </w:r>
            <w:r w:rsidR="007B0E1E">
              <w:rPr>
                <w:webHidden/>
              </w:rPr>
              <w:t>13</w:t>
            </w:r>
            <w:r w:rsidR="007B0E1E">
              <w:rPr>
                <w:webHidden/>
              </w:rPr>
              <w:fldChar w:fldCharType="end"/>
            </w:r>
          </w:hyperlink>
        </w:p>
        <w:p w14:paraId="08FD4F5C" w14:textId="2649439F" w:rsidR="007B0E1E" w:rsidRDefault="00300E27">
          <w:pPr>
            <w:pStyle w:val="Inhopg3"/>
            <w:rPr>
              <w:rFonts w:asciiTheme="minorHAnsi" w:eastAsiaTheme="minorEastAsia" w:hAnsiTheme="minorHAnsi"/>
              <w:color w:val="auto"/>
              <w:sz w:val="22"/>
              <w:lang w:eastAsia="nl-BE"/>
            </w:rPr>
          </w:pPr>
          <w:hyperlink w:anchor="_Toc66183224" w:history="1">
            <w:r w:rsidR="007B0E1E" w:rsidRPr="006D1B9E">
              <w:rPr>
                <w:rStyle w:val="Hyperlink"/>
              </w:rPr>
              <w:t>4.2.9.</w:t>
            </w:r>
            <w:r w:rsidR="007B0E1E">
              <w:rPr>
                <w:rFonts w:asciiTheme="minorHAnsi" w:eastAsiaTheme="minorEastAsia" w:hAnsiTheme="minorHAnsi"/>
                <w:color w:val="auto"/>
                <w:sz w:val="22"/>
                <w:lang w:eastAsia="nl-BE"/>
              </w:rPr>
              <w:tab/>
            </w:r>
            <w:r w:rsidR="007B0E1E" w:rsidRPr="006D1B9E">
              <w:rPr>
                <w:rStyle w:val="Hyperlink"/>
              </w:rPr>
              <w:t>Beheer besmette personen</w:t>
            </w:r>
            <w:r w:rsidR="007B0E1E">
              <w:rPr>
                <w:webHidden/>
              </w:rPr>
              <w:tab/>
            </w:r>
            <w:r w:rsidR="007B0E1E">
              <w:rPr>
                <w:webHidden/>
              </w:rPr>
              <w:fldChar w:fldCharType="begin"/>
            </w:r>
            <w:r w:rsidR="007B0E1E">
              <w:rPr>
                <w:webHidden/>
              </w:rPr>
              <w:instrText xml:space="preserve"> PAGEREF _Toc66183224 \h </w:instrText>
            </w:r>
            <w:r w:rsidR="007B0E1E">
              <w:rPr>
                <w:webHidden/>
              </w:rPr>
            </w:r>
            <w:r w:rsidR="007B0E1E">
              <w:rPr>
                <w:webHidden/>
              </w:rPr>
              <w:fldChar w:fldCharType="separate"/>
            </w:r>
            <w:r w:rsidR="007B0E1E">
              <w:rPr>
                <w:webHidden/>
              </w:rPr>
              <w:t>13</w:t>
            </w:r>
            <w:r w:rsidR="007B0E1E">
              <w:rPr>
                <w:webHidden/>
              </w:rPr>
              <w:fldChar w:fldCharType="end"/>
            </w:r>
          </w:hyperlink>
        </w:p>
        <w:p w14:paraId="78DA3F68" w14:textId="18CDC89E" w:rsidR="007B0E1E" w:rsidRDefault="00300E27">
          <w:pPr>
            <w:pStyle w:val="Inhopg3"/>
            <w:rPr>
              <w:rFonts w:asciiTheme="minorHAnsi" w:eastAsiaTheme="minorEastAsia" w:hAnsiTheme="minorHAnsi"/>
              <w:color w:val="auto"/>
              <w:sz w:val="22"/>
              <w:lang w:eastAsia="nl-BE"/>
            </w:rPr>
          </w:pPr>
          <w:hyperlink w:anchor="_Toc66183225" w:history="1">
            <w:r w:rsidR="007B0E1E" w:rsidRPr="006D1B9E">
              <w:rPr>
                <w:rStyle w:val="Hyperlink"/>
              </w:rPr>
              <w:t>4.2.10.</w:t>
            </w:r>
            <w:r w:rsidR="007B0E1E">
              <w:rPr>
                <w:rFonts w:asciiTheme="minorHAnsi" w:eastAsiaTheme="minorEastAsia" w:hAnsiTheme="minorHAnsi"/>
                <w:color w:val="auto"/>
                <w:sz w:val="22"/>
                <w:lang w:eastAsia="nl-BE"/>
              </w:rPr>
              <w:tab/>
            </w:r>
            <w:r w:rsidR="007B0E1E" w:rsidRPr="006D1B9E">
              <w:rPr>
                <w:rStyle w:val="Hyperlink"/>
              </w:rPr>
              <w:t>Compliance en handhaving</w:t>
            </w:r>
            <w:r w:rsidR="007B0E1E">
              <w:rPr>
                <w:webHidden/>
              </w:rPr>
              <w:tab/>
            </w:r>
            <w:r w:rsidR="007B0E1E">
              <w:rPr>
                <w:webHidden/>
              </w:rPr>
              <w:fldChar w:fldCharType="begin"/>
            </w:r>
            <w:r w:rsidR="007B0E1E">
              <w:rPr>
                <w:webHidden/>
              </w:rPr>
              <w:instrText xml:space="preserve"> PAGEREF _Toc66183225 \h </w:instrText>
            </w:r>
            <w:r w:rsidR="007B0E1E">
              <w:rPr>
                <w:webHidden/>
              </w:rPr>
            </w:r>
            <w:r w:rsidR="007B0E1E">
              <w:rPr>
                <w:webHidden/>
              </w:rPr>
              <w:fldChar w:fldCharType="separate"/>
            </w:r>
            <w:r w:rsidR="007B0E1E">
              <w:rPr>
                <w:webHidden/>
              </w:rPr>
              <w:t>15</w:t>
            </w:r>
            <w:r w:rsidR="007B0E1E">
              <w:rPr>
                <w:webHidden/>
              </w:rPr>
              <w:fldChar w:fldCharType="end"/>
            </w:r>
          </w:hyperlink>
        </w:p>
        <w:p w14:paraId="67BF6174" w14:textId="02D8F7A2" w:rsidR="007B0E1E" w:rsidRDefault="00300E27">
          <w:pPr>
            <w:pStyle w:val="Inhopg2"/>
            <w:rPr>
              <w:rFonts w:asciiTheme="minorHAnsi" w:eastAsiaTheme="minorEastAsia" w:hAnsiTheme="minorHAnsi"/>
              <w:color w:val="auto"/>
              <w:sz w:val="22"/>
              <w:lang w:eastAsia="nl-BE"/>
            </w:rPr>
          </w:pPr>
          <w:hyperlink w:anchor="_Toc66183226" w:history="1">
            <w:r w:rsidR="007B0E1E" w:rsidRPr="006D1B9E">
              <w:rPr>
                <w:rStyle w:val="Hyperlink"/>
              </w:rPr>
              <w:t>4.3.</w:t>
            </w:r>
            <w:r w:rsidR="007B0E1E">
              <w:rPr>
                <w:rFonts w:asciiTheme="minorHAnsi" w:eastAsiaTheme="minorEastAsia" w:hAnsiTheme="minorHAnsi"/>
                <w:color w:val="auto"/>
                <w:sz w:val="22"/>
                <w:lang w:eastAsia="nl-BE"/>
              </w:rPr>
              <w:tab/>
            </w:r>
            <w:r w:rsidR="007B0E1E" w:rsidRPr="006D1B9E">
              <w:rPr>
                <w:rStyle w:val="Hyperlink"/>
              </w:rPr>
              <w:t>Voorwaarden en maatregelen</w:t>
            </w:r>
            <w:r w:rsidR="007B0E1E">
              <w:rPr>
                <w:webHidden/>
              </w:rPr>
              <w:tab/>
            </w:r>
            <w:r w:rsidR="007B0E1E">
              <w:rPr>
                <w:webHidden/>
              </w:rPr>
              <w:fldChar w:fldCharType="begin"/>
            </w:r>
            <w:r w:rsidR="007B0E1E">
              <w:rPr>
                <w:webHidden/>
              </w:rPr>
              <w:instrText xml:space="preserve"> PAGEREF _Toc66183226 \h </w:instrText>
            </w:r>
            <w:r w:rsidR="007B0E1E">
              <w:rPr>
                <w:webHidden/>
              </w:rPr>
            </w:r>
            <w:r w:rsidR="007B0E1E">
              <w:rPr>
                <w:webHidden/>
              </w:rPr>
              <w:fldChar w:fldCharType="separate"/>
            </w:r>
            <w:r w:rsidR="007B0E1E">
              <w:rPr>
                <w:webHidden/>
              </w:rPr>
              <w:t>16</w:t>
            </w:r>
            <w:r w:rsidR="007B0E1E">
              <w:rPr>
                <w:webHidden/>
              </w:rPr>
              <w:fldChar w:fldCharType="end"/>
            </w:r>
          </w:hyperlink>
        </w:p>
        <w:p w14:paraId="340A95E7" w14:textId="4190074B" w:rsidR="007B0E1E" w:rsidRDefault="00300E27">
          <w:pPr>
            <w:pStyle w:val="Inhopg3"/>
            <w:rPr>
              <w:rFonts w:asciiTheme="minorHAnsi" w:eastAsiaTheme="minorEastAsia" w:hAnsiTheme="minorHAnsi"/>
              <w:color w:val="auto"/>
              <w:sz w:val="22"/>
              <w:lang w:eastAsia="nl-BE"/>
            </w:rPr>
          </w:pPr>
          <w:hyperlink w:anchor="_Toc66183227" w:history="1">
            <w:r w:rsidR="007B0E1E" w:rsidRPr="006D1B9E">
              <w:rPr>
                <w:rStyle w:val="Hyperlink"/>
              </w:rPr>
              <w:t>4.3.1.</w:t>
            </w:r>
            <w:r w:rsidR="007B0E1E">
              <w:rPr>
                <w:rFonts w:asciiTheme="minorHAnsi" w:eastAsiaTheme="minorEastAsia" w:hAnsiTheme="minorHAnsi"/>
                <w:color w:val="auto"/>
                <w:sz w:val="22"/>
                <w:lang w:eastAsia="nl-BE"/>
              </w:rPr>
              <w:tab/>
            </w:r>
            <w:r w:rsidR="007B0E1E" w:rsidRPr="006D1B9E">
              <w:rPr>
                <w:rStyle w:val="Hyperlink"/>
              </w:rPr>
              <w:t>Deelnamevoorwaarden</w:t>
            </w:r>
            <w:r w:rsidR="007B0E1E">
              <w:rPr>
                <w:webHidden/>
              </w:rPr>
              <w:tab/>
            </w:r>
            <w:r w:rsidR="007B0E1E">
              <w:rPr>
                <w:webHidden/>
              </w:rPr>
              <w:fldChar w:fldCharType="begin"/>
            </w:r>
            <w:r w:rsidR="007B0E1E">
              <w:rPr>
                <w:webHidden/>
              </w:rPr>
              <w:instrText xml:space="preserve"> PAGEREF _Toc66183227 \h </w:instrText>
            </w:r>
            <w:r w:rsidR="007B0E1E">
              <w:rPr>
                <w:webHidden/>
              </w:rPr>
            </w:r>
            <w:r w:rsidR="007B0E1E">
              <w:rPr>
                <w:webHidden/>
              </w:rPr>
              <w:fldChar w:fldCharType="separate"/>
            </w:r>
            <w:r w:rsidR="007B0E1E">
              <w:rPr>
                <w:webHidden/>
              </w:rPr>
              <w:t>17</w:t>
            </w:r>
            <w:r w:rsidR="007B0E1E">
              <w:rPr>
                <w:webHidden/>
              </w:rPr>
              <w:fldChar w:fldCharType="end"/>
            </w:r>
          </w:hyperlink>
        </w:p>
        <w:p w14:paraId="152594F0" w14:textId="66FE4093" w:rsidR="007B0E1E" w:rsidRDefault="00300E27">
          <w:pPr>
            <w:pStyle w:val="Inhopg3"/>
            <w:rPr>
              <w:rFonts w:asciiTheme="minorHAnsi" w:eastAsiaTheme="minorEastAsia" w:hAnsiTheme="minorHAnsi"/>
              <w:color w:val="auto"/>
              <w:sz w:val="22"/>
              <w:lang w:eastAsia="nl-BE"/>
            </w:rPr>
          </w:pPr>
          <w:hyperlink w:anchor="_Toc66183228" w:history="1">
            <w:r w:rsidR="007B0E1E" w:rsidRPr="006D1B9E">
              <w:rPr>
                <w:rStyle w:val="Hyperlink"/>
              </w:rPr>
              <w:t>4.3.2.</w:t>
            </w:r>
            <w:r w:rsidR="007B0E1E">
              <w:rPr>
                <w:rFonts w:asciiTheme="minorHAnsi" w:eastAsiaTheme="minorEastAsia" w:hAnsiTheme="minorHAnsi"/>
                <w:color w:val="auto"/>
                <w:sz w:val="22"/>
                <w:lang w:eastAsia="nl-BE"/>
              </w:rPr>
              <w:tab/>
            </w:r>
            <w:r w:rsidR="007B0E1E" w:rsidRPr="006D1B9E">
              <w:rPr>
                <w:rStyle w:val="Hyperlink"/>
              </w:rPr>
              <w:t>Aard van de activiteit</w:t>
            </w:r>
            <w:r w:rsidR="007B0E1E">
              <w:rPr>
                <w:webHidden/>
              </w:rPr>
              <w:tab/>
            </w:r>
            <w:r w:rsidR="007B0E1E">
              <w:rPr>
                <w:webHidden/>
              </w:rPr>
              <w:fldChar w:fldCharType="begin"/>
            </w:r>
            <w:r w:rsidR="007B0E1E">
              <w:rPr>
                <w:webHidden/>
              </w:rPr>
              <w:instrText xml:space="preserve"> PAGEREF _Toc66183228 \h </w:instrText>
            </w:r>
            <w:r w:rsidR="007B0E1E">
              <w:rPr>
                <w:webHidden/>
              </w:rPr>
            </w:r>
            <w:r w:rsidR="007B0E1E">
              <w:rPr>
                <w:webHidden/>
              </w:rPr>
              <w:fldChar w:fldCharType="separate"/>
            </w:r>
            <w:r w:rsidR="007B0E1E">
              <w:rPr>
                <w:webHidden/>
              </w:rPr>
              <w:t>18</w:t>
            </w:r>
            <w:r w:rsidR="007B0E1E">
              <w:rPr>
                <w:webHidden/>
              </w:rPr>
              <w:fldChar w:fldCharType="end"/>
            </w:r>
          </w:hyperlink>
        </w:p>
        <w:p w14:paraId="5DCF82BE" w14:textId="4CFF9233" w:rsidR="007B0E1E" w:rsidRDefault="00300E27">
          <w:pPr>
            <w:pStyle w:val="Inhopg3"/>
            <w:rPr>
              <w:rFonts w:asciiTheme="minorHAnsi" w:eastAsiaTheme="minorEastAsia" w:hAnsiTheme="minorHAnsi"/>
              <w:color w:val="auto"/>
              <w:sz w:val="22"/>
              <w:lang w:eastAsia="nl-BE"/>
            </w:rPr>
          </w:pPr>
          <w:hyperlink w:anchor="_Toc66183229" w:history="1">
            <w:r w:rsidR="007B0E1E" w:rsidRPr="006D1B9E">
              <w:rPr>
                <w:rStyle w:val="Hyperlink"/>
              </w:rPr>
              <w:t>4.3.3.</w:t>
            </w:r>
            <w:r w:rsidR="007B0E1E">
              <w:rPr>
                <w:rFonts w:asciiTheme="minorHAnsi" w:eastAsiaTheme="minorEastAsia" w:hAnsiTheme="minorHAnsi"/>
                <w:color w:val="auto"/>
                <w:sz w:val="22"/>
                <w:lang w:eastAsia="nl-BE"/>
              </w:rPr>
              <w:tab/>
            </w:r>
            <w:r w:rsidR="007B0E1E" w:rsidRPr="006D1B9E">
              <w:rPr>
                <w:rStyle w:val="Hyperlink"/>
              </w:rPr>
              <w:t>Aantal deelnemers</w:t>
            </w:r>
            <w:r w:rsidR="007B0E1E">
              <w:rPr>
                <w:webHidden/>
              </w:rPr>
              <w:tab/>
            </w:r>
            <w:r w:rsidR="007B0E1E">
              <w:rPr>
                <w:webHidden/>
              </w:rPr>
              <w:fldChar w:fldCharType="begin"/>
            </w:r>
            <w:r w:rsidR="007B0E1E">
              <w:rPr>
                <w:webHidden/>
              </w:rPr>
              <w:instrText xml:space="preserve"> PAGEREF _Toc66183229 \h </w:instrText>
            </w:r>
            <w:r w:rsidR="007B0E1E">
              <w:rPr>
                <w:webHidden/>
              </w:rPr>
            </w:r>
            <w:r w:rsidR="007B0E1E">
              <w:rPr>
                <w:webHidden/>
              </w:rPr>
              <w:fldChar w:fldCharType="separate"/>
            </w:r>
            <w:r w:rsidR="007B0E1E">
              <w:rPr>
                <w:webHidden/>
              </w:rPr>
              <w:t>18</w:t>
            </w:r>
            <w:r w:rsidR="007B0E1E">
              <w:rPr>
                <w:webHidden/>
              </w:rPr>
              <w:fldChar w:fldCharType="end"/>
            </w:r>
          </w:hyperlink>
        </w:p>
        <w:p w14:paraId="7CD79EC4" w14:textId="7908AA09" w:rsidR="007B0E1E" w:rsidRDefault="00300E27">
          <w:pPr>
            <w:pStyle w:val="Inhopg2"/>
            <w:rPr>
              <w:rFonts w:asciiTheme="minorHAnsi" w:eastAsiaTheme="minorEastAsia" w:hAnsiTheme="minorHAnsi"/>
              <w:color w:val="auto"/>
              <w:sz w:val="22"/>
              <w:lang w:eastAsia="nl-BE"/>
            </w:rPr>
          </w:pPr>
          <w:hyperlink w:anchor="_Toc66183230" w:history="1">
            <w:r w:rsidR="007B0E1E" w:rsidRPr="006D1B9E">
              <w:rPr>
                <w:rStyle w:val="Hyperlink"/>
              </w:rPr>
              <w:t>4.4.</w:t>
            </w:r>
            <w:r w:rsidR="007B0E1E">
              <w:rPr>
                <w:rFonts w:asciiTheme="minorHAnsi" w:eastAsiaTheme="minorEastAsia" w:hAnsiTheme="minorHAnsi"/>
                <w:color w:val="auto"/>
                <w:sz w:val="22"/>
                <w:lang w:eastAsia="nl-BE"/>
              </w:rPr>
              <w:tab/>
            </w:r>
            <w:r w:rsidR="007B0E1E" w:rsidRPr="006D1B9E">
              <w:rPr>
                <w:rStyle w:val="Hyperlink"/>
              </w:rPr>
              <w:t>Individuele maatregelen</w:t>
            </w:r>
            <w:r w:rsidR="007B0E1E">
              <w:rPr>
                <w:webHidden/>
              </w:rPr>
              <w:tab/>
            </w:r>
            <w:r w:rsidR="007B0E1E">
              <w:rPr>
                <w:webHidden/>
              </w:rPr>
              <w:fldChar w:fldCharType="begin"/>
            </w:r>
            <w:r w:rsidR="007B0E1E">
              <w:rPr>
                <w:webHidden/>
              </w:rPr>
              <w:instrText xml:space="preserve"> PAGEREF _Toc66183230 \h </w:instrText>
            </w:r>
            <w:r w:rsidR="007B0E1E">
              <w:rPr>
                <w:webHidden/>
              </w:rPr>
            </w:r>
            <w:r w:rsidR="007B0E1E">
              <w:rPr>
                <w:webHidden/>
              </w:rPr>
              <w:fldChar w:fldCharType="separate"/>
            </w:r>
            <w:r w:rsidR="007B0E1E">
              <w:rPr>
                <w:webHidden/>
              </w:rPr>
              <w:t>20</w:t>
            </w:r>
            <w:r w:rsidR="007B0E1E">
              <w:rPr>
                <w:webHidden/>
              </w:rPr>
              <w:fldChar w:fldCharType="end"/>
            </w:r>
          </w:hyperlink>
        </w:p>
        <w:p w14:paraId="76F2CD0C" w14:textId="714E6713" w:rsidR="007B0E1E" w:rsidRDefault="00300E27">
          <w:pPr>
            <w:pStyle w:val="Inhopg1"/>
            <w:rPr>
              <w:rFonts w:asciiTheme="minorHAnsi" w:eastAsiaTheme="minorEastAsia" w:hAnsiTheme="minorHAnsi"/>
              <w:color w:val="auto"/>
              <w:lang w:eastAsia="nl-BE"/>
            </w:rPr>
          </w:pPr>
          <w:hyperlink w:anchor="_Toc66183231" w:history="1">
            <w:r w:rsidR="007B0E1E" w:rsidRPr="006D1B9E">
              <w:rPr>
                <w:rStyle w:val="Hyperlink"/>
              </w:rPr>
              <w:t>5.</w:t>
            </w:r>
            <w:r w:rsidR="007B0E1E">
              <w:rPr>
                <w:rFonts w:asciiTheme="minorHAnsi" w:eastAsiaTheme="minorEastAsia" w:hAnsiTheme="minorHAnsi"/>
                <w:color w:val="auto"/>
                <w:lang w:eastAsia="nl-BE"/>
              </w:rPr>
              <w:tab/>
            </w:r>
            <w:r w:rsidR="007B0E1E" w:rsidRPr="006D1B9E">
              <w:rPr>
                <w:rStyle w:val="Hyperlink"/>
              </w:rPr>
              <w:t>Richtlijn</w:t>
            </w:r>
            <w:r w:rsidR="007B0E1E" w:rsidRPr="006D1B9E">
              <w:rPr>
                <w:rStyle w:val="Hyperlink"/>
              </w:rPr>
              <w:t>e</w:t>
            </w:r>
            <w:r w:rsidR="007B0E1E" w:rsidRPr="006D1B9E">
              <w:rPr>
                <w:rStyle w:val="Hyperlink"/>
              </w:rPr>
              <w:t>n – Wat kan?</w:t>
            </w:r>
            <w:r w:rsidR="007B0E1E">
              <w:rPr>
                <w:webHidden/>
              </w:rPr>
              <w:tab/>
            </w:r>
            <w:r w:rsidR="007B0E1E">
              <w:rPr>
                <w:webHidden/>
              </w:rPr>
              <w:fldChar w:fldCharType="begin"/>
            </w:r>
            <w:r w:rsidR="007B0E1E">
              <w:rPr>
                <w:webHidden/>
              </w:rPr>
              <w:instrText xml:space="preserve"> PAGEREF _Toc66183231 \h </w:instrText>
            </w:r>
            <w:r w:rsidR="007B0E1E">
              <w:rPr>
                <w:webHidden/>
              </w:rPr>
            </w:r>
            <w:r w:rsidR="007B0E1E">
              <w:rPr>
                <w:webHidden/>
              </w:rPr>
              <w:fldChar w:fldCharType="separate"/>
            </w:r>
            <w:r w:rsidR="007B0E1E">
              <w:rPr>
                <w:webHidden/>
              </w:rPr>
              <w:t>21</w:t>
            </w:r>
            <w:r w:rsidR="007B0E1E">
              <w:rPr>
                <w:webHidden/>
              </w:rPr>
              <w:fldChar w:fldCharType="end"/>
            </w:r>
          </w:hyperlink>
        </w:p>
        <w:p w14:paraId="5BB12B56" w14:textId="66AC2289" w:rsidR="007B0E1E" w:rsidRDefault="00300E27">
          <w:pPr>
            <w:pStyle w:val="Inhopg2"/>
            <w:rPr>
              <w:rFonts w:asciiTheme="minorHAnsi" w:eastAsiaTheme="minorEastAsia" w:hAnsiTheme="minorHAnsi"/>
              <w:color w:val="auto"/>
              <w:sz w:val="22"/>
              <w:lang w:eastAsia="nl-BE"/>
            </w:rPr>
          </w:pPr>
          <w:hyperlink w:anchor="_Toc66183232" w:history="1">
            <w:r w:rsidR="007B0E1E" w:rsidRPr="006D1B9E">
              <w:rPr>
                <w:rStyle w:val="Hyperlink"/>
              </w:rPr>
              <w:t>5.1.</w:t>
            </w:r>
            <w:r w:rsidR="007B0E1E">
              <w:rPr>
                <w:rFonts w:asciiTheme="minorHAnsi" w:eastAsiaTheme="minorEastAsia" w:hAnsiTheme="minorHAnsi"/>
                <w:color w:val="auto"/>
                <w:sz w:val="22"/>
                <w:lang w:eastAsia="nl-BE"/>
              </w:rPr>
              <w:tab/>
            </w:r>
            <w:r w:rsidR="007B0E1E" w:rsidRPr="006D1B9E">
              <w:rPr>
                <w:rStyle w:val="Hyperlink"/>
              </w:rPr>
              <w:t>Indoor sporten</w:t>
            </w:r>
            <w:r w:rsidR="007B0E1E">
              <w:rPr>
                <w:webHidden/>
              </w:rPr>
              <w:tab/>
            </w:r>
            <w:r w:rsidR="007B0E1E">
              <w:rPr>
                <w:webHidden/>
              </w:rPr>
              <w:fldChar w:fldCharType="begin"/>
            </w:r>
            <w:r w:rsidR="007B0E1E">
              <w:rPr>
                <w:webHidden/>
              </w:rPr>
              <w:instrText xml:space="preserve"> PAGEREF _Toc66183232 \h </w:instrText>
            </w:r>
            <w:r w:rsidR="007B0E1E">
              <w:rPr>
                <w:webHidden/>
              </w:rPr>
            </w:r>
            <w:r w:rsidR="007B0E1E">
              <w:rPr>
                <w:webHidden/>
              </w:rPr>
              <w:fldChar w:fldCharType="separate"/>
            </w:r>
            <w:r w:rsidR="007B0E1E">
              <w:rPr>
                <w:webHidden/>
              </w:rPr>
              <w:t>22</w:t>
            </w:r>
            <w:r w:rsidR="007B0E1E">
              <w:rPr>
                <w:webHidden/>
              </w:rPr>
              <w:fldChar w:fldCharType="end"/>
            </w:r>
          </w:hyperlink>
        </w:p>
        <w:p w14:paraId="36D86453" w14:textId="239B0D78" w:rsidR="007B0E1E" w:rsidRDefault="00300E27">
          <w:pPr>
            <w:pStyle w:val="Inhopg2"/>
            <w:rPr>
              <w:rFonts w:asciiTheme="minorHAnsi" w:eastAsiaTheme="minorEastAsia" w:hAnsiTheme="minorHAnsi"/>
              <w:color w:val="auto"/>
              <w:sz w:val="22"/>
              <w:lang w:eastAsia="nl-BE"/>
            </w:rPr>
          </w:pPr>
          <w:hyperlink w:anchor="_Toc66183233" w:history="1">
            <w:r w:rsidR="007B0E1E" w:rsidRPr="006D1B9E">
              <w:rPr>
                <w:rStyle w:val="Hyperlink"/>
              </w:rPr>
              <w:t>5.2.</w:t>
            </w:r>
            <w:r w:rsidR="007B0E1E">
              <w:rPr>
                <w:rFonts w:asciiTheme="minorHAnsi" w:eastAsiaTheme="minorEastAsia" w:hAnsiTheme="minorHAnsi"/>
                <w:color w:val="auto"/>
                <w:sz w:val="22"/>
                <w:lang w:eastAsia="nl-BE"/>
              </w:rPr>
              <w:tab/>
            </w:r>
            <w:r w:rsidR="007B0E1E" w:rsidRPr="006D1B9E">
              <w:rPr>
                <w:rStyle w:val="Hyperlink"/>
              </w:rPr>
              <w:t>Outdoor sporten</w:t>
            </w:r>
            <w:r w:rsidR="007B0E1E">
              <w:rPr>
                <w:webHidden/>
              </w:rPr>
              <w:tab/>
            </w:r>
            <w:r w:rsidR="007B0E1E">
              <w:rPr>
                <w:webHidden/>
              </w:rPr>
              <w:fldChar w:fldCharType="begin"/>
            </w:r>
            <w:r w:rsidR="007B0E1E">
              <w:rPr>
                <w:webHidden/>
              </w:rPr>
              <w:instrText xml:space="preserve"> PAGEREF _Toc66183233 \h </w:instrText>
            </w:r>
            <w:r w:rsidR="007B0E1E">
              <w:rPr>
                <w:webHidden/>
              </w:rPr>
            </w:r>
            <w:r w:rsidR="007B0E1E">
              <w:rPr>
                <w:webHidden/>
              </w:rPr>
              <w:fldChar w:fldCharType="separate"/>
            </w:r>
            <w:r w:rsidR="007B0E1E">
              <w:rPr>
                <w:webHidden/>
              </w:rPr>
              <w:t>24</w:t>
            </w:r>
            <w:r w:rsidR="007B0E1E">
              <w:rPr>
                <w:webHidden/>
              </w:rPr>
              <w:fldChar w:fldCharType="end"/>
            </w:r>
          </w:hyperlink>
        </w:p>
        <w:p w14:paraId="268D9514" w14:textId="5977A809" w:rsidR="007B0E1E" w:rsidRDefault="00300E27">
          <w:pPr>
            <w:pStyle w:val="Inhopg2"/>
            <w:rPr>
              <w:rFonts w:asciiTheme="minorHAnsi" w:eastAsiaTheme="minorEastAsia" w:hAnsiTheme="minorHAnsi"/>
              <w:color w:val="auto"/>
              <w:sz w:val="22"/>
              <w:lang w:eastAsia="nl-BE"/>
            </w:rPr>
          </w:pPr>
          <w:hyperlink w:anchor="_Toc66183234" w:history="1">
            <w:r w:rsidR="007B0E1E" w:rsidRPr="006D1B9E">
              <w:rPr>
                <w:rStyle w:val="Hyperlink"/>
              </w:rPr>
              <w:t>5.3.</w:t>
            </w:r>
            <w:r w:rsidR="007B0E1E">
              <w:rPr>
                <w:rFonts w:asciiTheme="minorHAnsi" w:eastAsiaTheme="minorEastAsia" w:hAnsiTheme="minorHAnsi"/>
                <w:color w:val="auto"/>
                <w:sz w:val="22"/>
                <w:lang w:eastAsia="nl-BE"/>
              </w:rPr>
              <w:tab/>
            </w:r>
            <w:r w:rsidR="007B0E1E" w:rsidRPr="006D1B9E">
              <w:rPr>
                <w:rStyle w:val="Hyperlink"/>
              </w:rPr>
              <w:t>Onderwijs</w:t>
            </w:r>
            <w:r w:rsidR="007B0E1E">
              <w:rPr>
                <w:webHidden/>
              </w:rPr>
              <w:tab/>
            </w:r>
            <w:r w:rsidR="007B0E1E">
              <w:rPr>
                <w:webHidden/>
              </w:rPr>
              <w:fldChar w:fldCharType="begin"/>
            </w:r>
            <w:r w:rsidR="007B0E1E">
              <w:rPr>
                <w:webHidden/>
              </w:rPr>
              <w:instrText xml:space="preserve"> PAGEREF _Toc66183234 \h </w:instrText>
            </w:r>
            <w:r w:rsidR="007B0E1E">
              <w:rPr>
                <w:webHidden/>
              </w:rPr>
            </w:r>
            <w:r w:rsidR="007B0E1E">
              <w:rPr>
                <w:webHidden/>
              </w:rPr>
              <w:fldChar w:fldCharType="separate"/>
            </w:r>
            <w:r w:rsidR="007B0E1E">
              <w:rPr>
                <w:webHidden/>
              </w:rPr>
              <w:t>25</w:t>
            </w:r>
            <w:r w:rsidR="007B0E1E">
              <w:rPr>
                <w:webHidden/>
              </w:rPr>
              <w:fldChar w:fldCharType="end"/>
            </w:r>
          </w:hyperlink>
        </w:p>
        <w:p w14:paraId="209CDA56" w14:textId="7EBBF5D6" w:rsidR="007B0E1E" w:rsidRDefault="00300E27">
          <w:pPr>
            <w:pStyle w:val="Inhopg2"/>
            <w:rPr>
              <w:rFonts w:asciiTheme="minorHAnsi" w:eastAsiaTheme="minorEastAsia" w:hAnsiTheme="minorHAnsi"/>
              <w:color w:val="auto"/>
              <w:sz w:val="22"/>
              <w:lang w:eastAsia="nl-BE"/>
            </w:rPr>
          </w:pPr>
          <w:hyperlink w:anchor="_Toc66183235" w:history="1">
            <w:r w:rsidR="007B0E1E" w:rsidRPr="006D1B9E">
              <w:rPr>
                <w:rStyle w:val="Hyperlink"/>
              </w:rPr>
              <w:t>5.4.</w:t>
            </w:r>
            <w:r w:rsidR="007B0E1E">
              <w:rPr>
                <w:rFonts w:asciiTheme="minorHAnsi" w:eastAsiaTheme="minorEastAsia" w:hAnsiTheme="minorHAnsi"/>
                <w:color w:val="auto"/>
                <w:sz w:val="22"/>
                <w:lang w:eastAsia="nl-BE"/>
              </w:rPr>
              <w:tab/>
            </w:r>
            <w:r w:rsidR="007B0E1E" w:rsidRPr="006D1B9E">
              <w:rPr>
                <w:rStyle w:val="Hyperlink"/>
              </w:rPr>
              <w:t>Topsport</w:t>
            </w:r>
            <w:r w:rsidR="007B0E1E">
              <w:rPr>
                <w:webHidden/>
              </w:rPr>
              <w:tab/>
            </w:r>
            <w:r w:rsidR="007B0E1E">
              <w:rPr>
                <w:webHidden/>
              </w:rPr>
              <w:fldChar w:fldCharType="begin"/>
            </w:r>
            <w:r w:rsidR="007B0E1E">
              <w:rPr>
                <w:webHidden/>
              </w:rPr>
              <w:instrText xml:space="preserve"> PAGEREF _Toc66183235 \h </w:instrText>
            </w:r>
            <w:r w:rsidR="007B0E1E">
              <w:rPr>
                <w:webHidden/>
              </w:rPr>
            </w:r>
            <w:r w:rsidR="007B0E1E">
              <w:rPr>
                <w:webHidden/>
              </w:rPr>
              <w:fldChar w:fldCharType="separate"/>
            </w:r>
            <w:r w:rsidR="007B0E1E">
              <w:rPr>
                <w:webHidden/>
              </w:rPr>
              <w:t>25</w:t>
            </w:r>
            <w:r w:rsidR="007B0E1E">
              <w:rPr>
                <w:webHidden/>
              </w:rPr>
              <w:fldChar w:fldCharType="end"/>
            </w:r>
          </w:hyperlink>
        </w:p>
        <w:p w14:paraId="3C70E651" w14:textId="476D39D6" w:rsidR="007B0E1E" w:rsidRDefault="00300E27">
          <w:pPr>
            <w:pStyle w:val="Inhopg2"/>
            <w:rPr>
              <w:rFonts w:asciiTheme="minorHAnsi" w:eastAsiaTheme="minorEastAsia" w:hAnsiTheme="minorHAnsi"/>
              <w:color w:val="auto"/>
              <w:sz w:val="22"/>
              <w:lang w:eastAsia="nl-BE"/>
            </w:rPr>
          </w:pPr>
          <w:hyperlink w:anchor="_Toc66183236" w:history="1">
            <w:r w:rsidR="007B0E1E" w:rsidRPr="006D1B9E">
              <w:rPr>
                <w:rStyle w:val="Hyperlink"/>
              </w:rPr>
              <w:t>5.5.</w:t>
            </w:r>
            <w:r w:rsidR="007B0E1E">
              <w:rPr>
                <w:rFonts w:asciiTheme="minorHAnsi" w:eastAsiaTheme="minorEastAsia" w:hAnsiTheme="minorHAnsi"/>
                <w:color w:val="auto"/>
                <w:sz w:val="22"/>
                <w:lang w:eastAsia="nl-BE"/>
              </w:rPr>
              <w:tab/>
            </w:r>
            <w:r w:rsidR="007B0E1E" w:rsidRPr="006D1B9E">
              <w:rPr>
                <w:rStyle w:val="Hyperlink"/>
              </w:rPr>
              <w:t>Publiek</w:t>
            </w:r>
            <w:r w:rsidR="007B0E1E">
              <w:rPr>
                <w:webHidden/>
              </w:rPr>
              <w:tab/>
            </w:r>
            <w:r w:rsidR="007B0E1E">
              <w:rPr>
                <w:webHidden/>
              </w:rPr>
              <w:fldChar w:fldCharType="begin"/>
            </w:r>
            <w:r w:rsidR="007B0E1E">
              <w:rPr>
                <w:webHidden/>
              </w:rPr>
              <w:instrText xml:space="preserve"> PAGEREF _Toc66183236 \h </w:instrText>
            </w:r>
            <w:r w:rsidR="007B0E1E">
              <w:rPr>
                <w:webHidden/>
              </w:rPr>
            </w:r>
            <w:r w:rsidR="007B0E1E">
              <w:rPr>
                <w:webHidden/>
              </w:rPr>
              <w:fldChar w:fldCharType="separate"/>
            </w:r>
            <w:r w:rsidR="007B0E1E">
              <w:rPr>
                <w:webHidden/>
              </w:rPr>
              <w:t>25</w:t>
            </w:r>
            <w:r w:rsidR="007B0E1E">
              <w:rPr>
                <w:webHidden/>
              </w:rPr>
              <w:fldChar w:fldCharType="end"/>
            </w:r>
          </w:hyperlink>
        </w:p>
        <w:p w14:paraId="5240796E" w14:textId="2484E231" w:rsidR="007B0E1E" w:rsidRDefault="00300E27">
          <w:pPr>
            <w:pStyle w:val="Inhopg2"/>
            <w:rPr>
              <w:rFonts w:asciiTheme="minorHAnsi" w:eastAsiaTheme="minorEastAsia" w:hAnsiTheme="minorHAnsi"/>
              <w:color w:val="auto"/>
              <w:sz w:val="22"/>
              <w:lang w:eastAsia="nl-BE"/>
            </w:rPr>
          </w:pPr>
          <w:hyperlink w:anchor="_Toc66183237" w:history="1">
            <w:r w:rsidR="007B0E1E" w:rsidRPr="006D1B9E">
              <w:rPr>
                <w:rStyle w:val="Hyperlink"/>
              </w:rPr>
              <w:t>5.6.</w:t>
            </w:r>
            <w:r w:rsidR="007B0E1E">
              <w:rPr>
                <w:rFonts w:asciiTheme="minorHAnsi" w:eastAsiaTheme="minorEastAsia" w:hAnsiTheme="minorHAnsi"/>
                <w:color w:val="auto"/>
                <w:sz w:val="22"/>
                <w:lang w:eastAsia="nl-BE"/>
              </w:rPr>
              <w:tab/>
            </w:r>
            <w:r w:rsidR="007B0E1E" w:rsidRPr="006D1B9E">
              <w:rPr>
                <w:rStyle w:val="Hyperlink"/>
              </w:rPr>
              <w:t>Evenementen</w:t>
            </w:r>
            <w:r w:rsidR="007B0E1E">
              <w:rPr>
                <w:webHidden/>
              </w:rPr>
              <w:tab/>
            </w:r>
            <w:r w:rsidR="007B0E1E">
              <w:rPr>
                <w:webHidden/>
              </w:rPr>
              <w:fldChar w:fldCharType="begin"/>
            </w:r>
            <w:r w:rsidR="007B0E1E">
              <w:rPr>
                <w:webHidden/>
              </w:rPr>
              <w:instrText xml:space="preserve"> PAGEREF _Toc66183237 \h </w:instrText>
            </w:r>
            <w:r w:rsidR="007B0E1E">
              <w:rPr>
                <w:webHidden/>
              </w:rPr>
            </w:r>
            <w:r w:rsidR="007B0E1E">
              <w:rPr>
                <w:webHidden/>
              </w:rPr>
              <w:fldChar w:fldCharType="separate"/>
            </w:r>
            <w:r w:rsidR="007B0E1E">
              <w:rPr>
                <w:webHidden/>
              </w:rPr>
              <w:t>26</w:t>
            </w:r>
            <w:r w:rsidR="007B0E1E">
              <w:rPr>
                <w:webHidden/>
              </w:rPr>
              <w:fldChar w:fldCharType="end"/>
            </w:r>
          </w:hyperlink>
        </w:p>
        <w:p w14:paraId="0E7F6028" w14:textId="57766814" w:rsidR="007B0E1E" w:rsidRDefault="00300E27">
          <w:pPr>
            <w:pStyle w:val="Inhopg2"/>
            <w:rPr>
              <w:rFonts w:asciiTheme="minorHAnsi" w:eastAsiaTheme="minorEastAsia" w:hAnsiTheme="minorHAnsi"/>
              <w:color w:val="auto"/>
              <w:sz w:val="22"/>
              <w:lang w:eastAsia="nl-BE"/>
            </w:rPr>
          </w:pPr>
          <w:hyperlink w:anchor="_Toc66183238" w:history="1">
            <w:r w:rsidR="007B0E1E" w:rsidRPr="006D1B9E">
              <w:rPr>
                <w:rStyle w:val="Hyperlink"/>
              </w:rPr>
              <w:t>5.7.</w:t>
            </w:r>
            <w:r w:rsidR="007B0E1E">
              <w:rPr>
                <w:rFonts w:asciiTheme="minorHAnsi" w:eastAsiaTheme="minorEastAsia" w:hAnsiTheme="minorHAnsi"/>
                <w:color w:val="auto"/>
                <w:sz w:val="22"/>
                <w:lang w:eastAsia="nl-BE"/>
              </w:rPr>
              <w:tab/>
            </w:r>
            <w:r w:rsidR="007B0E1E" w:rsidRPr="006D1B9E">
              <w:rPr>
                <w:rStyle w:val="Hyperlink"/>
              </w:rPr>
              <w:t>Overige</w:t>
            </w:r>
            <w:r w:rsidR="007B0E1E">
              <w:rPr>
                <w:webHidden/>
              </w:rPr>
              <w:tab/>
            </w:r>
            <w:r w:rsidR="007B0E1E">
              <w:rPr>
                <w:webHidden/>
              </w:rPr>
              <w:fldChar w:fldCharType="begin"/>
            </w:r>
            <w:r w:rsidR="007B0E1E">
              <w:rPr>
                <w:webHidden/>
              </w:rPr>
              <w:instrText xml:space="preserve"> PAGEREF _Toc66183238 \h </w:instrText>
            </w:r>
            <w:r w:rsidR="007B0E1E">
              <w:rPr>
                <w:webHidden/>
              </w:rPr>
            </w:r>
            <w:r w:rsidR="007B0E1E">
              <w:rPr>
                <w:webHidden/>
              </w:rPr>
              <w:fldChar w:fldCharType="separate"/>
            </w:r>
            <w:r w:rsidR="007B0E1E">
              <w:rPr>
                <w:webHidden/>
              </w:rPr>
              <w:t>26</w:t>
            </w:r>
            <w:r w:rsidR="007B0E1E">
              <w:rPr>
                <w:webHidden/>
              </w:rPr>
              <w:fldChar w:fldCharType="end"/>
            </w:r>
          </w:hyperlink>
        </w:p>
        <w:p w14:paraId="4798A749" w14:textId="43E1D79D" w:rsidR="007B0E1E" w:rsidRDefault="00300E27">
          <w:pPr>
            <w:pStyle w:val="Inhopg1"/>
            <w:rPr>
              <w:rFonts w:asciiTheme="minorHAnsi" w:eastAsiaTheme="minorEastAsia" w:hAnsiTheme="minorHAnsi"/>
              <w:color w:val="auto"/>
              <w:lang w:eastAsia="nl-BE"/>
            </w:rPr>
          </w:pPr>
          <w:hyperlink w:anchor="_Toc66183239" w:history="1">
            <w:r w:rsidR="007B0E1E" w:rsidRPr="006D1B9E">
              <w:rPr>
                <w:rStyle w:val="Hyperlink"/>
                <w:rFonts w:ascii="FlandersArtSans-Regular" w:eastAsia="Times New Roman" w:hAnsi="FlandersArtSans-Regular" w:cs="Times New Roman"/>
                <w:b/>
                <w:bCs/>
              </w:rPr>
              <w:t>Bijlage 1</w:t>
            </w:r>
            <w:r w:rsidR="007B0E1E">
              <w:rPr>
                <w:webHidden/>
              </w:rPr>
              <w:tab/>
            </w:r>
            <w:r w:rsidR="007B0E1E">
              <w:rPr>
                <w:webHidden/>
              </w:rPr>
              <w:fldChar w:fldCharType="begin"/>
            </w:r>
            <w:r w:rsidR="007B0E1E">
              <w:rPr>
                <w:webHidden/>
              </w:rPr>
              <w:instrText xml:space="preserve"> PAGEREF _Toc66183239 \h </w:instrText>
            </w:r>
            <w:r w:rsidR="007B0E1E">
              <w:rPr>
                <w:webHidden/>
              </w:rPr>
            </w:r>
            <w:r w:rsidR="007B0E1E">
              <w:rPr>
                <w:webHidden/>
              </w:rPr>
              <w:fldChar w:fldCharType="separate"/>
            </w:r>
            <w:r w:rsidR="007B0E1E">
              <w:rPr>
                <w:webHidden/>
              </w:rPr>
              <w:t>27</w:t>
            </w:r>
            <w:r w:rsidR="007B0E1E">
              <w:rPr>
                <w:webHidden/>
              </w:rPr>
              <w:fldChar w:fldCharType="end"/>
            </w:r>
          </w:hyperlink>
        </w:p>
        <w:p w14:paraId="410AB6B2" w14:textId="465683AB" w:rsidR="00A3445D" w:rsidRPr="008B2A49" w:rsidRDefault="00A3445D">
          <w:r w:rsidRPr="008B2A49">
            <w:rPr>
              <w:b/>
              <w:bCs/>
              <w:lang w:val="nl-NL"/>
            </w:rPr>
            <w:fldChar w:fldCharType="end"/>
          </w:r>
        </w:p>
      </w:sdtContent>
    </w:sdt>
    <w:p w14:paraId="64B4142A" w14:textId="77777777" w:rsidR="00D777FF" w:rsidRPr="008B2A49" w:rsidRDefault="00D777FF" w:rsidP="00D777FF">
      <w:pPr>
        <w:tabs>
          <w:tab w:val="clear" w:pos="3686"/>
          <w:tab w:val="right" w:pos="9921"/>
        </w:tabs>
        <w:spacing w:after="200" w:line="276" w:lineRule="auto"/>
        <w:contextualSpacing w:val="0"/>
        <w:jc w:val="right"/>
        <w:rPr>
          <w:color w:val="2F5496" w:themeColor="accent1" w:themeShade="BF"/>
        </w:rPr>
      </w:pPr>
    </w:p>
    <w:p w14:paraId="37B62754" w14:textId="5B51F690" w:rsidR="006D50B0" w:rsidRPr="008B2A49" w:rsidRDefault="006D50B0" w:rsidP="00D777FF">
      <w:pPr>
        <w:tabs>
          <w:tab w:val="clear" w:pos="3686"/>
          <w:tab w:val="right" w:pos="9921"/>
        </w:tabs>
        <w:spacing w:after="200" w:line="276" w:lineRule="auto"/>
        <w:contextualSpacing w:val="0"/>
        <w:rPr>
          <w:rFonts w:ascii="FlandersArtSans-Bold" w:eastAsiaTheme="majorEastAsia" w:hAnsi="FlandersArtSans-Bold" w:cstheme="majorBidi"/>
          <w:bCs/>
          <w:caps/>
          <w:color w:val="2F5496" w:themeColor="accent1" w:themeShade="BF"/>
          <w:sz w:val="36"/>
          <w:szCs w:val="52"/>
        </w:rPr>
      </w:pPr>
      <w:r w:rsidRPr="008B2A49">
        <w:br w:type="page"/>
      </w:r>
    </w:p>
    <w:p w14:paraId="747CD61C" w14:textId="0388F1F0" w:rsidR="00420CCF" w:rsidRPr="008B2A49" w:rsidRDefault="001C519D" w:rsidP="00FD49F4">
      <w:pPr>
        <w:pStyle w:val="Kop1"/>
        <w:numPr>
          <w:ilvl w:val="0"/>
          <w:numId w:val="34"/>
        </w:numPr>
        <w:rPr>
          <w:color w:val="2F5496" w:themeColor="accent1" w:themeShade="BF"/>
        </w:rPr>
      </w:pPr>
      <w:bookmarkStart w:id="0" w:name="_Toc66183204"/>
      <w:r w:rsidRPr="008B2A49">
        <w:rPr>
          <w:color w:val="2F5496" w:themeColor="accent1" w:themeShade="BF"/>
        </w:rPr>
        <w:lastRenderedPageBreak/>
        <w:t>Inleiding</w:t>
      </w:r>
      <w:bookmarkEnd w:id="0"/>
    </w:p>
    <w:p w14:paraId="4B4B6A0A" w14:textId="6CC19F8E" w:rsidR="236FFA2A" w:rsidRPr="008B2A49" w:rsidRDefault="236FFA2A" w:rsidP="01ED4A84">
      <w:pPr>
        <w:spacing w:after="160" w:line="259" w:lineRule="auto"/>
        <w:jc w:val="both"/>
        <w:rPr>
          <w:rFonts w:ascii="FlandersArtSans-Regular" w:eastAsia="FlandersArtSans-Regular" w:hAnsi="FlandersArtSans-Regular" w:cs="FlandersArtSans-Regular"/>
          <w:color w:val="auto"/>
        </w:rPr>
      </w:pPr>
      <w:r w:rsidRPr="008B2A49">
        <w:rPr>
          <w:rFonts w:ascii="FlandersArtSans-Regular" w:eastAsia="FlandersArtSans-Regular" w:hAnsi="FlandersArtSans-Regular" w:cs="FlandersArtSans-Regular"/>
          <w:color w:val="auto"/>
        </w:rPr>
        <w:t xml:space="preserve">Sinds juni wordt er in de sportsector gewerkt met protocollen die worden opgemaakt vanuit de klankbordgroep sport en corona. Deze protocollen volgden steeds de algemene coronamaatregelen die door de Nationale Veiligheidsraad werden vastgelegd in een federaal ministerieel besluit. De protocollen </w:t>
      </w:r>
      <w:r w:rsidR="28A869E2" w:rsidRPr="008B2A49">
        <w:rPr>
          <w:rFonts w:ascii="FlandersArtSans-Regular" w:eastAsia="FlandersArtSans-Regular" w:hAnsi="FlandersArtSans-Regular" w:cs="FlandersArtSans-Regular"/>
          <w:color w:val="auto"/>
        </w:rPr>
        <w:t>w</w:t>
      </w:r>
      <w:r w:rsidR="00093DC9" w:rsidRPr="008B2A49">
        <w:rPr>
          <w:rFonts w:ascii="FlandersArtSans-Regular" w:eastAsia="FlandersArtSans-Regular" w:hAnsi="FlandersArtSans-Regular" w:cs="FlandersArtSans-Regular"/>
          <w:color w:val="auto"/>
        </w:rPr>
        <w:t>o</w:t>
      </w:r>
      <w:r w:rsidR="28A869E2" w:rsidRPr="008B2A49">
        <w:rPr>
          <w:rFonts w:ascii="FlandersArtSans-Regular" w:eastAsia="FlandersArtSans-Regular" w:hAnsi="FlandersArtSans-Regular" w:cs="FlandersArtSans-Regular"/>
          <w:color w:val="auto"/>
        </w:rPr>
        <w:t>rden</w:t>
      </w:r>
      <w:r w:rsidRPr="008B2A49">
        <w:rPr>
          <w:rFonts w:ascii="FlandersArtSans-Regular" w:eastAsia="FlandersArtSans-Regular" w:hAnsi="FlandersArtSans-Regular" w:cs="FlandersArtSans-Regular"/>
          <w:color w:val="auto"/>
        </w:rPr>
        <w:t xml:space="preserve"> na elke update bekrachtigd door de Vlaamse minister van sport.</w:t>
      </w:r>
    </w:p>
    <w:p w14:paraId="4EEDA93A" w14:textId="71B8BEB8" w:rsidR="57860923" w:rsidRPr="008B2A49" w:rsidRDefault="57860923" w:rsidP="57860923">
      <w:pPr>
        <w:spacing w:after="160" w:line="259" w:lineRule="auto"/>
        <w:jc w:val="both"/>
        <w:rPr>
          <w:rFonts w:ascii="FlandersArtSans-Regular" w:eastAsia="FlandersArtSans-Regular" w:hAnsi="FlandersArtSans-Regular" w:cs="FlandersArtSans-Regular"/>
          <w:color w:val="auto"/>
        </w:rPr>
      </w:pPr>
    </w:p>
    <w:p w14:paraId="3EDC6B4D" w14:textId="7429F231" w:rsidR="00E854DF" w:rsidRPr="008B2A49" w:rsidRDefault="00E854DF" w:rsidP="00037A73">
      <w:pPr>
        <w:spacing w:after="160" w:line="259" w:lineRule="auto"/>
        <w:jc w:val="both"/>
        <w:rPr>
          <w:rFonts w:ascii="FlandersArtSans-Regular" w:eastAsia="FlandersArtSans-Regular" w:hAnsi="FlandersArtSans-Regular" w:cs="FlandersArtSans-Regular"/>
          <w:color w:val="auto"/>
        </w:rPr>
      </w:pPr>
      <w:r w:rsidRPr="008B2A49">
        <w:rPr>
          <w:rFonts w:ascii="FlandersArtSans-Regular" w:eastAsia="FlandersArtSans-Regular" w:hAnsi="FlandersArtSans-Regular" w:cs="FlandersArtSans-Regular"/>
          <w:color w:val="auto"/>
        </w:rPr>
        <w:t>Vanaf 1 september 2020 willen we meer stabiliteit en een hogere mate van voorspelbaarheid verkrijgen in de protocollen. Daarom werden concrete scenario’s uitgewerkt op basis van 5 kleurcodes die kunnen gelinkt worden aan een welbepaalde mate van dreiging van de epidemie. De codes groen</w:t>
      </w:r>
      <w:r w:rsidR="00616324" w:rsidRPr="008B2A49">
        <w:rPr>
          <w:rFonts w:ascii="FlandersArtSans-Regular" w:eastAsia="FlandersArtSans-Regular" w:hAnsi="FlandersArtSans-Regular" w:cs="FlandersArtSans-Regular"/>
          <w:color w:val="auto"/>
        </w:rPr>
        <w:t xml:space="preserve"> (</w:t>
      </w:r>
      <w:r w:rsidR="007C462D" w:rsidRPr="008B2A49">
        <w:rPr>
          <w:rFonts w:ascii="FlandersArtSans-Regular" w:eastAsia="FlandersArtSans-Regular" w:hAnsi="FlandersArtSans-Regular" w:cs="FlandersArtSans-Regular"/>
          <w:color w:val="auto"/>
        </w:rPr>
        <w:t xml:space="preserve">= </w:t>
      </w:r>
      <w:r w:rsidR="00616324" w:rsidRPr="008B2A49">
        <w:rPr>
          <w:rFonts w:ascii="FlandersArtSans-Regular" w:eastAsia="FlandersArtSans-Regular" w:hAnsi="FlandersArtSans-Regular" w:cs="FlandersArtSans-Regular"/>
          <w:color w:val="auto"/>
        </w:rPr>
        <w:t>postcorona)</w:t>
      </w:r>
      <w:r w:rsidRPr="008B2A49">
        <w:rPr>
          <w:rFonts w:ascii="FlandersArtSans-Regular" w:eastAsia="FlandersArtSans-Regular" w:hAnsi="FlandersArtSans-Regular" w:cs="FlandersArtSans-Regular"/>
          <w:color w:val="auto"/>
        </w:rPr>
        <w:t>, geel, oranje, rood en paars</w:t>
      </w:r>
      <w:r w:rsidR="00616324" w:rsidRPr="008B2A49">
        <w:rPr>
          <w:rFonts w:ascii="FlandersArtSans-Regular" w:eastAsia="FlandersArtSans-Regular" w:hAnsi="FlandersArtSans-Regular" w:cs="FlandersArtSans-Regular"/>
          <w:color w:val="auto"/>
        </w:rPr>
        <w:t xml:space="preserve"> (</w:t>
      </w:r>
      <w:r w:rsidR="007C462D" w:rsidRPr="008B2A49">
        <w:rPr>
          <w:rFonts w:ascii="FlandersArtSans-Regular" w:eastAsia="FlandersArtSans-Regular" w:hAnsi="FlandersArtSans-Regular" w:cs="FlandersArtSans-Regular"/>
          <w:color w:val="auto"/>
        </w:rPr>
        <w:t>= (semi-)lockdown)</w:t>
      </w:r>
      <w:r w:rsidRPr="008B2A49">
        <w:rPr>
          <w:rFonts w:ascii="FlandersArtSans-Regular" w:eastAsia="FlandersArtSans-Regular" w:hAnsi="FlandersArtSans-Regular" w:cs="FlandersArtSans-Regular"/>
          <w:color w:val="auto"/>
        </w:rPr>
        <w:t xml:space="preserve"> kunnen gelinkt worden aan een </w:t>
      </w:r>
      <w:r w:rsidR="00337BB1" w:rsidRPr="008B2A49">
        <w:rPr>
          <w:rFonts w:ascii="FlandersArtSans-Regular" w:eastAsia="FlandersArtSans-Regular" w:hAnsi="FlandersArtSans-Regular" w:cs="FlandersArtSans-Regular"/>
          <w:color w:val="auto"/>
        </w:rPr>
        <w:t>de federale strategie voor</w:t>
      </w:r>
      <w:r w:rsidR="00284EE9" w:rsidRPr="008B2A49">
        <w:rPr>
          <w:rFonts w:ascii="FlandersArtSans-Regular" w:eastAsia="FlandersArtSans-Regular" w:hAnsi="FlandersArtSans-Regular" w:cs="FlandersArtSans-Regular"/>
          <w:color w:val="auto"/>
        </w:rPr>
        <w:t xml:space="preserve"> versoepeling/verstrenging van de maatregelen.</w:t>
      </w:r>
      <w:r w:rsidRPr="008B2A49">
        <w:rPr>
          <w:rFonts w:ascii="FlandersArtSans-Regular" w:eastAsia="FlandersArtSans-Regular" w:hAnsi="FlandersArtSans-Regular" w:cs="FlandersArtSans-Regular"/>
          <w:color w:val="auto"/>
        </w:rPr>
        <w:t xml:space="preserve"> </w:t>
      </w:r>
      <w:r w:rsidR="000D6C71" w:rsidRPr="008B2A49">
        <w:rPr>
          <w:rFonts w:ascii="FlandersArtSans-Regular" w:eastAsia="FlandersArtSans-Regular" w:hAnsi="FlandersArtSans-Regular" w:cs="FlandersArtSans-Regular"/>
          <w:color w:val="auto"/>
        </w:rPr>
        <w:t>Een update van deze</w:t>
      </w:r>
      <w:r w:rsidRPr="008B2A49">
        <w:rPr>
          <w:rFonts w:ascii="FlandersArtSans-Regular" w:eastAsia="FlandersArtSans-Regular" w:hAnsi="FlandersArtSans-Regular" w:cs="FlandersArtSans-Regular"/>
          <w:color w:val="auto"/>
        </w:rPr>
        <w:t xml:space="preserve"> scenario</w:t>
      </w:r>
      <w:r w:rsidR="00284EE9" w:rsidRPr="008B2A49">
        <w:rPr>
          <w:rFonts w:ascii="FlandersArtSans-Regular" w:eastAsia="FlandersArtSans-Regular" w:hAnsi="FlandersArtSans-Regular" w:cs="FlandersArtSans-Regular"/>
          <w:color w:val="auto"/>
        </w:rPr>
        <w:t>’</w:t>
      </w:r>
      <w:r w:rsidRPr="008B2A49">
        <w:rPr>
          <w:rFonts w:ascii="FlandersArtSans-Regular" w:eastAsia="FlandersArtSans-Regular" w:hAnsi="FlandersArtSans-Regular" w:cs="FlandersArtSans-Regular"/>
          <w:color w:val="auto"/>
        </w:rPr>
        <w:t xml:space="preserve">s </w:t>
      </w:r>
      <w:r w:rsidR="00284EE9" w:rsidRPr="008B2A49">
        <w:rPr>
          <w:rFonts w:ascii="FlandersArtSans-Regular" w:eastAsia="FlandersArtSans-Regular" w:hAnsi="FlandersArtSans-Regular" w:cs="FlandersArtSans-Regular"/>
          <w:color w:val="auto"/>
        </w:rPr>
        <w:t>werd op 8 ja</w:t>
      </w:r>
      <w:r w:rsidR="00377176" w:rsidRPr="008B2A49">
        <w:rPr>
          <w:rFonts w:ascii="FlandersArtSans-Regular" w:eastAsia="FlandersArtSans-Regular" w:hAnsi="FlandersArtSans-Regular" w:cs="FlandersArtSans-Regular"/>
          <w:color w:val="auto"/>
        </w:rPr>
        <w:t>nuari ingediend bij het coronacommissariaat voor feedback en overleg</w:t>
      </w:r>
      <w:r w:rsidR="00490079" w:rsidRPr="008B2A49">
        <w:rPr>
          <w:rFonts w:ascii="FlandersArtSans-Regular" w:eastAsia="FlandersArtSans-Regular" w:hAnsi="FlandersArtSans-Regular" w:cs="FlandersArtSans-Regular"/>
          <w:color w:val="auto"/>
        </w:rPr>
        <w:t xml:space="preserve"> in functie van finale validatie</w:t>
      </w:r>
      <w:r w:rsidR="000D6C71" w:rsidRPr="008B2A49">
        <w:rPr>
          <w:rFonts w:ascii="FlandersArtSans-Regular" w:eastAsia="FlandersArtSans-Regular" w:hAnsi="FlandersArtSans-Regular" w:cs="FlandersArtSans-Regular"/>
          <w:color w:val="auto"/>
        </w:rPr>
        <w:t xml:space="preserve"> voor de heropstart na de tweede golf</w:t>
      </w:r>
      <w:r w:rsidR="00377176" w:rsidRPr="008B2A49">
        <w:rPr>
          <w:rFonts w:ascii="FlandersArtSans-Regular" w:eastAsia="FlandersArtSans-Regular" w:hAnsi="FlandersArtSans-Regular" w:cs="FlandersArtSans-Regular"/>
          <w:color w:val="auto"/>
        </w:rPr>
        <w:t xml:space="preserve">. </w:t>
      </w:r>
      <w:r w:rsidRPr="008B2A49">
        <w:rPr>
          <w:rFonts w:ascii="FlandersArtSans-Regular" w:eastAsia="FlandersArtSans-Regular" w:hAnsi="FlandersArtSans-Regular" w:cs="FlandersArtSans-Regular"/>
          <w:color w:val="auto"/>
        </w:rPr>
        <w:t xml:space="preserve">Tot zolang trachten we </w:t>
      </w:r>
      <w:r w:rsidR="0062329B" w:rsidRPr="008B2A49">
        <w:rPr>
          <w:rFonts w:ascii="FlandersArtSans-Regular" w:eastAsia="FlandersArtSans-Regular" w:hAnsi="FlandersArtSans-Regular" w:cs="FlandersArtSans-Regular"/>
          <w:color w:val="auto"/>
        </w:rPr>
        <w:t xml:space="preserve">met de klankbordgroep sport en corona </w:t>
      </w:r>
      <w:r w:rsidRPr="008B2A49">
        <w:rPr>
          <w:rFonts w:ascii="FlandersArtSans-Regular" w:eastAsia="FlandersArtSans-Regular" w:hAnsi="FlandersArtSans-Regular" w:cs="FlandersArtSans-Regular"/>
          <w:color w:val="auto"/>
        </w:rPr>
        <w:t>steeds een ad hoc vertaling voor de sportsector te maken van de algemene richtlijnen uit het geldende federale ministerieel besluit.</w:t>
      </w:r>
    </w:p>
    <w:p w14:paraId="3DE3C119" w14:textId="77777777" w:rsidR="00037A73" w:rsidRPr="008B2A49" w:rsidRDefault="00037A73" w:rsidP="00037A73">
      <w:pPr>
        <w:spacing w:after="160" w:line="259" w:lineRule="auto"/>
        <w:jc w:val="both"/>
        <w:rPr>
          <w:rFonts w:ascii="FlandersArtSans-Regular" w:eastAsia="FlandersArtSans-Regular" w:hAnsi="FlandersArtSans-Regular" w:cs="FlandersArtSans-Regular"/>
          <w:color w:val="auto"/>
        </w:rPr>
      </w:pPr>
    </w:p>
    <w:p w14:paraId="2B035C62" w14:textId="68AA466B" w:rsidR="00980507" w:rsidRPr="008B2A49" w:rsidRDefault="0011147B" w:rsidP="4778458B">
      <w:pPr>
        <w:jc w:val="both"/>
        <w:rPr>
          <w:rFonts w:ascii="FlandersArtSans-Regular" w:hAnsi="FlandersArtSans-Regular"/>
          <w:color w:val="auto"/>
        </w:rPr>
      </w:pPr>
      <w:r w:rsidRPr="008B2A49">
        <w:rPr>
          <w:rFonts w:ascii="FlandersArtSans-Regular" w:hAnsi="FlandersArtSans-Regular"/>
          <w:color w:val="auto"/>
        </w:rPr>
        <w:t xml:space="preserve">Bij het </w:t>
      </w:r>
      <w:r w:rsidR="00D27A56" w:rsidRPr="008B2A49">
        <w:rPr>
          <w:rFonts w:ascii="FlandersArtSans-Regular" w:hAnsi="FlandersArtSans-Regular"/>
          <w:color w:val="auto"/>
        </w:rPr>
        <w:t xml:space="preserve">opstellen van dit protocol </w:t>
      </w:r>
      <w:r w:rsidRPr="008B2A49">
        <w:rPr>
          <w:rFonts w:ascii="FlandersArtSans-Regular" w:hAnsi="FlandersArtSans-Regular"/>
          <w:color w:val="auto"/>
        </w:rPr>
        <w:t xml:space="preserve">werd getracht om </w:t>
      </w:r>
      <w:r w:rsidR="00D27A56" w:rsidRPr="008B2A49">
        <w:rPr>
          <w:rFonts w:ascii="FlandersArtSans-Regular" w:hAnsi="FlandersArtSans-Regular"/>
          <w:color w:val="auto"/>
        </w:rPr>
        <w:t xml:space="preserve">zoveel mogelijk af te stemmen met flankerende sectoren zoals </w:t>
      </w:r>
      <w:r w:rsidR="00E0475F" w:rsidRPr="008B2A49">
        <w:rPr>
          <w:rFonts w:ascii="FlandersArtSans-Regular" w:hAnsi="FlandersArtSans-Regular"/>
          <w:color w:val="auto"/>
        </w:rPr>
        <w:t xml:space="preserve">onderwijs, </w:t>
      </w:r>
      <w:r w:rsidR="00EC1B75" w:rsidRPr="008B2A49">
        <w:rPr>
          <w:rFonts w:ascii="FlandersArtSans-Regular" w:hAnsi="FlandersArtSans-Regular"/>
          <w:color w:val="auto"/>
        </w:rPr>
        <w:t xml:space="preserve">cultuur </w:t>
      </w:r>
      <w:r w:rsidR="000241FD" w:rsidRPr="008B2A49">
        <w:rPr>
          <w:rFonts w:ascii="FlandersArtSans-Regular" w:hAnsi="FlandersArtSans-Regular"/>
          <w:color w:val="auto"/>
        </w:rPr>
        <w:t xml:space="preserve"> en</w:t>
      </w:r>
      <w:r w:rsidR="00E0475F" w:rsidRPr="008B2A49">
        <w:rPr>
          <w:rFonts w:ascii="FlandersArtSans-Regular" w:hAnsi="FlandersArtSans-Regular"/>
          <w:color w:val="auto"/>
        </w:rPr>
        <w:t xml:space="preserve"> </w:t>
      </w:r>
      <w:r w:rsidR="00D27A56" w:rsidRPr="008B2A49">
        <w:rPr>
          <w:rFonts w:ascii="FlandersArtSans-Regular" w:hAnsi="FlandersArtSans-Regular"/>
          <w:color w:val="auto"/>
        </w:rPr>
        <w:t xml:space="preserve">jeugd. </w:t>
      </w:r>
      <w:r w:rsidR="00E71851" w:rsidRPr="008B2A49">
        <w:rPr>
          <w:rFonts w:ascii="FlandersArtSans-Regular" w:hAnsi="FlandersArtSans-Regular"/>
          <w:color w:val="auto"/>
        </w:rPr>
        <w:t xml:space="preserve">Door de eigenheid van de verschillende sectoren blijft het uiteraard mogelijk </w:t>
      </w:r>
      <w:r w:rsidR="00D27A56" w:rsidRPr="008B2A49">
        <w:rPr>
          <w:rFonts w:ascii="FlandersArtSans-Regular" w:hAnsi="FlandersArtSans-Regular"/>
          <w:color w:val="auto"/>
        </w:rPr>
        <w:t>dat er bepaalde verschillen blijven.</w:t>
      </w:r>
      <w:r w:rsidR="00B57FE4" w:rsidRPr="008B2A49">
        <w:rPr>
          <w:rFonts w:ascii="FlandersArtSans-Regular" w:hAnsi="FlandersArtSans-Regular"/>
          <w:color w:val="auto"/>
        </w:rPr>
        <w:t xml:space="preserve">  </w:t>
      </w:r>
    </w:p>
    <w:p w14:paraId="60C364DA" w14:textId="4300F38F" w:rsidR="00FD0A86" w:rsidRPr="008B2A49" w:rsidRDefault="00FD0A86" w:rsidP="00980507">
      <w:pPr>
        <w:jc w:val="both"/>
        <w:rPr>
          <w:rFonts w:ascii="FlandersArtSans-Regular" w:hAnsi="FlandersArtSans-Regular"/>
          <w:color w:val="auto"/>
        </w:rPr>
      </w:pPr>
    </w:p>
    <w:p w14:paraId="05A35D6D" w14:textId="5A29507C" w:rsidR="00980507" w:rsidRPr="008B2A49" w:rsidRDefault="005C3BF9" w:rsidP="00FD49F4">
      <w:pPr>
        <w:pStyle w:val="Kop1"/>
        <w:numPr>
          <w:ilvl w:val="0"/>
          <w:numId w:val="34"/>
        </w:numPr>
        <w:rPr>
          <w:color w:val="2F5496" w:themeColor="accent1" w:themeShade="BF"/>
        </w:rPr>
      </w:pPr>
      <w:bookmarkStart w:id="1" w:name="_Toc61030317"/>
      <w:bookmarkStart w:id="2" w:name="_Toc66183205"/>
      <w:r w:rsidRPr="008B2A49">
        <w:rPr>
          <w:color w:val="2F5496" w:themeColor="accent1" w:themeShade="BF"/>
        </w:rPr>
        <w:t>Toepassingsgebied</w:t>
      </w:r>
      <w:bookmarkEnd w:id="1"/>
      <w:bookmarkEnd w:id="2"/>
    </w:p>
    <w:p w14:paraId="67761C8A" w14:textId="47B6DFA3" w:rsidR="00980507" w:rsidRPr="008B2A49" w:rsidRDefault="00980507" w:rsidP="00C010D0">
      <w:pPr>
        <w:jc w:val="both"/>
        <w:rPr>
          <w:rFonts w:ascii="FlandersArtSans-Regular" w:hAnsi="FlandersArtSans-Regular"/>
          <w:color w:val="auto"/>
        </w:rPr>
      </w:pPr>
      <w:r w:rsidRPr="008B2A49">
        <w:rPr>
          <w:rFonts w:ascii="FlandersArtSans-Regular" w:hAnsi="FlandersArtSans-Regular"/>
          <w:color w:val="auto"/>
        </w:rPr>
        <w:t xml:space="preserve">Dit </w:t>
      </w:r>
      <w:r w:rsidR="00DD7476" w:rsidRPr="008B2A49">
        <w:rPr>
          <w:rFonts w:ascii="FlandersArtSans-Regular" w:hAnsi="FlandersArtSans-Regular"/>
          <w:color w:val="auto"/>
        </w:rPr>
        <w:t>generiek protocol sport en corona</w:t>
      </w:r>
      <w:r w:rsidR="00C760F2" w:rsidRPr="008B2A49">
        <w:rPr>
          <w:rFonts w:ascii="FlandersArtSans-Regular" w:hAnsi="FlandersArtSans-Regular"/>
          <w:color w:val="auto"/>
        </w:rPr>
        <w:t xml:space="preserve"> biedt een overzicht van de geldende richtlijnen binnen het </w:t>
      </w:r>
      <w:r w:rsidR="006772D7" w:rsidRPr="008B2A49">
        <w:rPr>
          <w:rFonts w:ascii="FlandersArtSans-Regular" w:hAnsi="FlandersArtSans-Regular"/>
          <w:color w:val="auto"/>
        </w:rPr>
        <w:t>beleidsveld</w:t>
      </w:r>
      <w:r w:rsidR="00C760F2" w:rsidRPr="008B2A49">
        <w:rPr>
          <w:rFonts w:ascii="FlandersArtSans-Regular" w:hAnsi="FlandersArtSans-Regular"/>
          <w:color w:val="auto"/>
        </w:rPr>
        <w:t xml:space="preserve"> SPORT</w:t>
      </w:r>
      <w:r w:rsidR="00EB01A7" w:rsidRPr="008B2A49">
        <w:rPr>
          <w:rFonts w:ascii="FlandersArtSans-Regular" w:hAnsi="FlandersArtSans-Regular"/>
          <w:color w:val="auto"/>
        </w:rPr>
        <w:t>.</w:t>
      </w:r>
      <w:r w:rsidR="00C760F2" w:rsidRPr="008B2A49">
        <w:rPr>
          <w:rFonts w:ascii="FlandersArtSans-Regular" w:hAnsi="FlandersArtSans-Regular"/>
          <w:color w:val="auto"/>
        </w:rPr>
        <w:t xml:space="preserve">  Het</w:t>
      </w:r>
      <w:r w:rsidRPr="008B2A49">
        <w:rPr>
          <w:rFonts w:ascii="FlandersArtSans-Regular" w:hAnsi="FlandersArtSans-Regular"/>
          <w:color w:val="auto"/>
        </w:rPr>
        <w:t xml:space="preserve"> </w:t>
      </w:r>
      <w:r w:rsidR="00385290" w:rsidRPr="008B2A49">
        <w:rPr>
          <w:rFonts w:ascii="FlandersArtSans-Regular" w:hAnsi="FlandersArtSans-Regular"/>
          <w:color w:val="auto"/>
        </w:rPr>
        <w:t xml:space="preserve">past binnen een groter kader van regelgeving </w:t>
      </w:r>
      <w:r w:rsidR="007A61FF" w:rsidRPr="008B2A49">
        <w:rPr>
          <w:rFonts w:ascii="FlandersArtSans-Regular" w:hAnsi="FlandersArtSans-Regular"/>
          <w:color w:val="auto"/>
        </w:rPr>
        <w:t>rond</w:t>
      </w:r>
      <w:r w:rsidR="00385290" w:rsidRPr="008B2A49">
        <w:rPr>
          <w:rFonts w:ascii="FlandersArtSans-Regular" w:hAnsi="FlandersArtSans-Regular"/>
          <w:color w:val="auto"/>
        </w:rPr>
        <w:t xml:space="preserve"> de </w:t>
      </w:r>
      <w:r w:rsidR="007A61FF" w:rsidRPr="008B2A49">
        <w:rPr>
          <w:rFonts w:ascii="FlandersArtSans-Regular" w:hAnsi="FlandersArtSans-Regular"/>
          <w:color w:val="auto"/>
        </w:rPr>
        <w:t xml:space="preserve">corona-pandemie. </w:t>
      </w:r>
      <w:r w:rsidR="0038780E" w:rsidRPr="008B2A49">
        <w:rPr>
          <w:rFonts w:ascii="FlandersArtSans-Regular" w:hAnsi="FlandersArtSans-Regular"/>
          <w:color w:val="auto"/>
        </w:rPr>
        <w:t xml:space="preserve"> </w:t>
      </w:r>
    </w:p>
    <w:p w14:paraId="79A0171D" w14:textId="0DA3A7E7" w:rsidR="00980507" w:rsidRPr="008B2A49" w:rsidRDefault="00980507" w:rsidP="00C010D0">
      <w:pPr>
        <w:jc w:val="both"/>
        <w:rPr>
          <w:rFonts w:ascii="FlandersArtSans-Regular" w:hAnsi="FlandersArtSans-Regular"/>
          <w:color w:val="auto"/>
        </w:rPr>
      </w:pPr>
    </w:p>
    <w:p w14:paraId="25573675" w14:textId="5EDEDE02" w:rsidR="00906295" w:rsidRPr="008B2A49" w:rsidRDefault="00980507" w:rsidP="00C010D0">
      <w:pPr>
        <w:jc w:val="both"/>
        <w:rPr>
          <w:rFonts w:ascii="FlandersArtSans-Regular" w:hAnsi="FlandersArtSans-Regular"/>
          <w:color w:val="auto"/>
        </w:rPr>
      </w:pPr>
      <w:r w:rsidRPr="008B2A49">
        <w:rPr>
          <w:rFonts w:ascii="FlandersArtSans-Regular" w:hAnsi="FlandersArtSans-Regular"/>
          <w:color w:val="auto"/>
        </w:rPr>
        <w:t>Eerst en vooral zijn er de algeme</w:t>
      </w:r>
      <w:r w:rsidR="00AC7241" w:rsidRPr="008B2A49">
        <w:rPr>
          <w:rFonts w:ascii="FlandersArtSans-Regular" w:hAnsi="FlandersArtSans-Regular"/>
          <w:color w:val="auto"/>
        </w:rPr>
        <w:t>en</w:t>
      </w:r>
      <w:r w:rsidRPr="008B2A49">
        <w:rPr>
          <w:rFonts w:ascii="FlandersArtSans-Regular" w:hAnsi="FlandersArtSans-Regular"/>
          <w:color w:val="auto"/>
        </w:rPr>
        <w:t xml:space="preserve"> geldende overheidsmaatregelen en adviezen </w:t>
      </w:r>
      <w:r w:rsidR="007908A6" w:rsidRPr="008B2A49">
        <w:rPr>
          <w:rFonts w:ascii="FlandersArtSans-Regular" w:hAnsi="FlandersArtSans-Regular"/>
          <w:color w:val="auto"/>
        </w:rPr>
        <w:t xml:space="preserve">op </w:t>
      </w:r>
      <w:r w:rsidR="007908A6" w:rsidRPr="008B2A49">
        <w:rPr>
          <w:rFonts w:ascii="FlandersArtSans-Regular" w:hAnsi="FlandersArtSans-Regular"/>
          <w:b/>
          <w:bCs/>
          <w:color w:val="auto"/>
        </w:rPr>
        <w:t>Federaal niveau</w:t>
      </w:r>
      <w:r w:rsidR="007908A6" w:rsidRPr="008B2A49">
        <w:rPr>
          <w:rFonts w:ascii="FlandersArtSans-Regular" w:hAnsi="FlandersArtSans-Regular"/>
          <w:color w:val="auto"/>
        </w:rPr>
        <w:t>,</w:t>
      </w:r>
      <w:r w:rsidRPr="008B2A49">
        <w:rPr>
          <w:rFonts w:ascii="FlandersArtSans-Regular" w:hAnsi="FlandersArtSans-Regular"/>
          <w:color w:val="auto"/>
        </w:rPr>
        <w:t xml:space="preserve"> zoals bekrachtigd bij </w:t>
      </w:r>
      <w:hyperlink r:id="rId32">
        <w:r w:rsidRPr="008B2A49">
          <w:rPr>
            <w:rStyle w:val="Hyperlink"/>
            <w:rFonts w:ascii="FlandersArtSans-Regular" w:hAnsi="FlandersArtSans-Regular"/>
            <w:color w:val="auto"/>
          </w:rPr>
          <w:t>diverse ministeriële besluiten</w:t>
        </w:r>
      </w:hyperlink>
      <w:r w:rsidRPr="008B2A49">
        <w:rPr>
          <w:rFonts w:ascii="FlandersArtSans-Regular" w:hAnsi="FlandersArtSans-Regular"/>
          <w:color w:val="auto"/>
        </w:rPr>
        <w:t xml:space="preserve">. </w:t>
      </w:r>
      <w:r w:rsidR="0089149A" w:rsidRPr="008B2A49">
        <w:rPr>
          <w:rFonts w:ascii="FlandersArtSans-Regular" w:hAnsi="FlandersArtSans-Regular"/>
          <w:color w:val="auto"/>
        </w:rPr>
        <w:t xml:space="preserve">Meer informatie </w:t>
      </w:r>
      <w:r w:rsidR="00BA1E03" w:rsidRPr="008B2A49">
        <w:rPr>
          <w:rFonts w:ascii="FlandersArtSans-Regular" w:hAnsi="FlandersArtSans-Regular"/>
          <w:color w:val="auto"/>
        </w:rPr>
        <w:t xml:space="preserve">over de huidige geldende maatregelen </w:t>
      </w:r>
      <w:r w:rsidR="0089149A" w:rsidRPr="008B2A49">
        <w:rPr>
          <w:rFonts w:ascii="FlandersArtSans-Regular" w:hAnsi="FlandersArtSans-Regular"/>
          <w:color w:val="auto"/>
        </w:rPr>
        <w:t xml:space="preserve">vind je op </w:t>
      </w:r>
      <w:hyperlink r:id="rId33">
        <w:r w:rsidR="0089149A" w:rsidRPr="008B2A49">
          <w:rPr>
            <w:rStyle w:val="Hyperlink"/>
            <w:rFonts w:ascii="FlandersArtSans-Regular" w:hAnsi="FlandersArtSans-Regular"/>
            <w:color w:val="auto"/>
          </w:rPr>
          <w:t>www.info-coronavirus.be</w:t>
        </w:r>
      </w:hyperlink>
      <w:r w:rsidR="00906295" w:rsidRPr="008B2A49">
        <w:rPr>
          <w:rFonts w:ascii="FlandersArtSans-Regular" w:hAnsi="FlandersArtSans-Regular"/>
          <w:color w:val="auto"/>
        </w:rPr>
        <w:t>.</w:t>
      </w:r>
    </w:p>
    <w:p w14:paraId="039D8A23" w14:textId="4DC90B80" w:rsidR="00902B56" w:rsidRPr="008B2A49" w:rsidRDefault="00902B56" w:rsidP="00C010D0">
      <w:pPr>
        <w:jc w:val="both"/>
        <w:rPr>
          <w:rFonts w:ascii="FlandersArtSans-Regular" w:hAnsi="FlandersArtSans-Regular"/>
          <w:color w:val="auto"/>
        </w:rPr>
      </w:pPr>
    </w:p>
    <w:p w14:paraId="209D04F7" w14:textId="46153978" w:rsidR="001315C9" w:rsidRPr="008B2A49" w:rsidRDefault="003D7DAF" w:rsidP="4978F518">
      <w:pPr>
        <w:spacing w:after="160" w:line="259" w:lineRule="auto"/>
        <w:jc w:val="both"/>
        <w:rPr>
          <w:rFonts w:ascii="FlandersArtSans-Regular" w:eastAsia="FlandersArtSans-Regular" w:hAnsi="FlandersArtSans-Regular" w:cs="FlandersArtSans-Regular"/>
          <w:color w:val="auto"/>
        </w:rPr>
      </w:pPr>
      <w:r w:rsidRPr="008B2A49">
        <w:rPr>
          <w:rFonts w:ascii="FlandersArtSans-Regular" w:eastAsia="FlandersArtSans-Regular" w:hAnsi="FlandersArtSans-Regular" w:cs="FlandersArtSans-Regular"/>
          <w:color w:val="auto"/>
        </w:rPr>
        <w:t>Deze</w:t>
      </w:r>
      <w:r w:rsidR="004872DB" w:rsidRPr="008B2A49">
        <w:rPr>
          <w:rFonts w:ascii="FlandersArtSans-Regular" w:eastAsia="FlandersArtSans-Regular" w:hAnsi="FlandersArtSans-Regular" w:cs="FlandersArtSans-Regular"/>
          <w:color w:val="auto"/>
        </w:rPr>
        <w:t xml:space="preserve"> regelgeving </w:t>
      </w:r>
      <w:r w:rsidRPr="008B2A49">
        <w:rPr>
          <w:rFonts w:ascii="FlandersArtSans-Regular" w:eastAsia="FlandersArtSans-Regular" w:hAnsi="FlandersArtSans-Regular" w:cs="FlandersArtSans-Regular"/>
          <w:color w:val="auto"/>
        </w:rPr>
        <w:t xml:space="preserve">werd omgezet in een </w:t>
      </w:r>
      <w:r w:rsidR="00DC23B8" w:rsidRPr="008B2A49">
        <w:rPr>
          <w:rFonts w:ascii="FlandersArtSans-Regular" w:eastAsia="FlandersArtSans-Regular" w:hAnsi="FlandersArtSans-Regular" w:cs="FlandersArtSans-Regular"/>
          <w:color w:val="auto"/>
        </w:rPr>
        <w:t xml:space="preserve">generiek </w:t>
      </w:r>
      <w:r w:rsidR="005030B3" w:rsidRPr="008B2A49">
        <w:rPr>
          <w:rFonts w:ascii="FlandersArtSans-Regular" w:eastAsia="FlandersArtSans-Regular" w:hAnsi="FlandersArtSans-Regular" w:cs="FlandersArtSans-Regular"/>
          <w:color w:val="auto"/>
        </w:rPr>
        <w:t>basis</w:t>
      </w:r>
      <w:r w:rsidR="00DC23B8" w:rsidRPr="008B2A49">
        <w:rPr>
          <w:rFonts w:ascii="FlandersArtSans-Regular" w:eastAsia="FlandersArtSans-Regular" w:hAnsi="FlandersArtSans-Regular" w:cs="FlandersArtSans-Regular"/>
          <w:color w:val="auto"/>
        </w:rPr>
        <w:t>protocol sport en corona</w:t>
      </w:r>
      <w:r w:rsidRPr="008B2A49">
        <w:rPr>
          <w:rFonts w:ascii="FlandersArtSans-Regular" w:eastAsia="FlandersArtSans-Regular" w:hAnsi="FlandersArtSans-Regular" w:cs="FlandersArtSans-Regular"/>
          <w:color w:val="auto"/>
        </w:rPr>
        <w:t xml:space="preserve">, </w:t>
      </w:r>
      <w:r w:rsidR="006243C9" w:rsidRPr="008B2A49">
        <w:rPr>
          <w:rFonts w:ascii="FlandersArtSans-Regular" w:eastAsia="FlandersArtSans-Regular" w:hAnsi="FlandersArtSans-Regular" w:cs="FlandersArtSans-Regular"/>
          <w:color w:val="auto"/>
        </w:rPr>
        <w:t>dat</w:t>
      </w:r>
      <w:r w:rsidR="004872DB" w:rsidRPr="008B2A49">
        <w:rPr>
          <w:rFonts w:ascii="FlandersArtSans-Regular" w:eastAsia="FlandersArtSans-Regular" w:hAnsi="FlandersArtSans-Regular" w:cs="FlandersArtSans-Regular"/>
          <w:color w:val="auto"/>
        </w:rPr>
        <w:t xml:space="preserve"> een houvast voor de sportsector</w:t>
      </w:r>
      <w:r w:rsidR="006243C9" w:rsidRPr="008B2A49">
        <w:rPr>
          <w:rFonts w:ascii="FlandersArtSans-Regular" w:eastAsia="FlandersArtSans-Regular" w:hAnsi="FlandersArtSans-Regular" w:cs="FlandersArtSans-Regular"/>
          <w:color w:val="auto"/>
        </w:rPr>
        <w:t xml:space="preserve"> biedt</w:t>
      </w:r>
      <w:r w:rsidR="004872DB" w:rsidRPr="008B2A49">
        <w:rPr>
          <w:rFonts w:ascii="FlandersArtSans-Regular" w:eastAsia="FlandersArtSans-Regular" w:hAnsi="FlandersArtSans-Regular" w:cs="FlandersArtSans-Regular"/>
          <w:color w:val="auto"/>
        </w:rPr>
        <w:t xml:space="preserve"> voor </w:t>
      </w:r>
      <w:r w:rsidR="002123F0" w:rsidRPr="008B2A49">
        <w:rPr>
          <w:rFonts w:ascii="FlandersArtSans-Regular" w:eastAsia="FlandersArtSans-Regular" w:hAnsi="FlandersArtSans-Regular" w:cs="FlandersArtSans-Regular"/>
          <w:color w:val="auto"/>
        </w:rPr>
        <w:t xml:space="preserve">de </w:t>
      </w:r>
      <w:r w:rsidR="006243C9" w:rsidRPr="008B2A49">
        <w:rPr>
          <w:rFonts w:ascii="FlandersArtSans-Regular" w:eastAsia="FlandersArtSans-Regular" w:hAnsi="FlandersArtSans-Regular" w:cs="FlandersArtSans-Regular"/>
          <w:color w:val="auto"/>
        </w:rPr>
        <w:t xml:space="preserve">organisatie van </w:t>
      </w:r>
      <w:r w:rsidR="002C452B" w:rsidRPr="008B2A49">
        <w:rPr>
          <w:rFonts w:ascii="FlandersArtSans-Regular" w:eastAsia="FlandersArtSans-Regular" w:hAnsi="FlandersArtSans-Regular" w:cs="FlandersArtSans-Regular"/>
          <w:color w:val="auto"/>
        </w:rPr>
        <w:t xml:space="preserve">covid-veilige </w:t>
      </w:r>
      <w:r w:rsidR="004872DB" w:rsidRPr="008B2A49">
        <w:rPr>
          <w:rFonts w:ascii="FlandersArtSans-Regular" w:eastAsia="FlandersArtSans-Regular" w:hAnsi="FlandersArtSans-Regular" w:cs="FlandersArtSans-Regular"/>
          <w:color w:val="auto"/>
        </w:rPr>
        <w:t xml:space="preserve">sportactiviteiten.  </w:t>
      </w:r>
      <w:r w:rsidR="006243C9" w:rsidRPr="008B2A49">
        <w:rPr>
          <w:rFonts w:ascii="FlandersArtSans-Regular" w:eastAsia="FlandersArtSans-Regular" w:hAnsi="FlandersArtSans-Regular" w:cs="FlandersArtSans-Regular"/>
          <w:color w:val="auto"/>
        </w:rPr>
        <w:t>Daarnaast werden v</w:t>
      </w:r>
      <w:r w:rsidR="00E14724" w:rsidRPr="008B2A49">
        <w:rPr>
          <w:rFonts w:ascii="FlandersArtSans-Regular" w:eastAsia="FlandersArtSans-Regular" w:hAnsi="FlandersArtSans-Regular" w:cs="FlandersArtSans-Regular"/>
          <w:color w:val="auto"/>
        </w:rPr>
        <w:t>oor</w:t>
      </w:r>
      <w:r w:rsidR="006243C9" w:rsidRPr="008B2A49">
        <w:rPr>
          <w:rFonts w:ascii="FlandersArtSans-Regular" w:eastAsia="FlandersArtSans-Regular" w:hAnsi="FlandersArtSans-Regular" w:cs="FlandersArtSans-Regular"/>
          <w:color w:val="auto"/>
        </w:rPr>
        <w:t xml:space="preserve"> </w:t>
      </w:r>
      <w:r w:rsidR="00E14724" w:rsidRPr="008B2A49">
        <w:rPr>
          <w:rFonts w:ascii="FlandersArtSans-Regular" w:eastAsia="FlandersArtSans-Regular" w:hAnsi="FlandersArtSans-Regular" w:cs="FlandersArtSans-Regular"/>
          <w:color w:val="auto"/>
        </w:rPr>
        <w:t>specifieke situaties binnen de sportsector</w:t>
      </w:r>
      <w:r w:rsidR="006243C9" w:rsidRPr="008B2A49">
        <w:rPr>
          <w:rFonts w:ascii="FlandersArtSans-Regular" w:eastAsia="FlandersArtSans-Regular" w:hAnsi="FlandersArtSans-Regular" w:cs="FlandersArtSans-Regular"/>
          <w:color w:val="auto"/>
        </w:rPr>
        <w:t xml:space="preserve"> </w:t>
      </w:r>
      <w:r w:rsidR="00791450" w:rsidRPr="008B2A49">
        <w:rPr>
          <w:rFonts w:ascii="FlandersArtSans-Regular" w:eastAsia="FlandersArtSans-Regular" w:hAnsi="FlandersArtSans-Regular" w:cs="FlandersArtSans-Regular"/>
          <w:color w:val="auto"/>
        </w:rPr>
        <w:t>contextspec</w:t>
      </w:r>
      <w:r w:rsidR="003828B7" w:rsidRPr="008B2A49">
        <w:rPr>
          <w:rFonts w:ascii="FlandersArtSans-Regular" w:eastAsia="FlandersArtSans-Regular" w:hAnsi="FlandersArtSans-Regular" w:cs="FlandersArtSans-Regular"/>
          <w:color w:val="auto"/>
        </w:rPr>
        <w:t>i</w:t>
      </w:r>
      <w:r w:rsidR="00791450" w:rsidRPr="008B2A49">
        <w:rPr>
          <w:rFonts w:ascii="FlandersArtSans-Regular" w:eastAsia="FlandersArtSans-Regular" w:hAnsi="FlandersArtSans-Regular" w:cs="FlandersArtSans-Regular"/>
          <w:color w:val="auto"/>
        </w:rPr>
        <w:t xml:space="preserve">fieke </w:t>
      </w:r>
      <w:r w:rsidR="3020CE3C" w:rsidRPr="008B2A49">
        <w:rPr>
          <w:rFonts w:ascii="FlandersArtSans-Regular" w:eastAsia="FlandersArtSans-Regular" w:hAnsi="FlandersArtSans-Regular" w:cs="FlandersArtSans-Regular"/>
          <w:color w:val="auto"/>
        </w:rPr>
        <w:t>protocollen</w:t>
      </w:r>
      <w:r w:rsidR="003828B7" w:rsidRPr="008B2A49">
        <w:rPr>
          <w:rFonts w:ascii="FlandersArtSans-Regular" w:eastAsia="FlandersArtSans-Regular" w:hAnsi="FlandersArtSans-Regular" w:cs="FlandersArtSans-Regular"/>
          <w:color w:val="auto"/>
        </w:rPr>
        <w:t xml:space="preserve"> en gedragscodes</w:t>
      </w:r>
      <w:r w:rsidR="000D09BF" w:rsidRPr="008B2A49">
        <w:rPr>
          <w:rFonts w:ascii="FlandersArtSans-Regular" w:eastAsia="FlandersArtSans-Regular" w:hAnsi="FlandersArtSans-Regular" w:cs="FlandersArtSans-Regular"/>
          <w:color w:val="auto"/>
        </w:rPr>
        <w:t xml:space="preserve"> uit</w:t>
      </w:r>
      <w:r w:rsidR="006243C9" w:rsidRPr="008B2A49">
        <w:rPr>
          <w:rFonts w:ascii="FlandersArtSans-Regular" w:eastAsia="FlandersArtSans-Regular" w:hAnsi="FlandersArtSans-Regular" w:cs="FlandersArtSans-Regular"/>
          <w:color w:val="auto"/>
        </w:rPr>
        <w:t xml:space="preserve">gewerkt. </w:t>
      </w:r>
      <w:r w:rsidR="00217377" w:rsidRPr="008B2A49">
        <w:rPr>
          <w:rFonts w:ascii="FlandersArtSans-Regular" w:eastAsia="FlandersArtSans-Regular" w:hAnsi="FlandersArtSans-Regular" w:cs="FlandersArtSans-Regular"/>
          <w:color w:val="auto"/>
        </w:rPr>
        <w:t xml:space="preserve">In deze fase bestaan er aanvullend op dit generieke protocol nog volgende </w:t>
      </w:r>
      <w:r w:rsidR="00DF0C23" w:rsidRPr="008B2A49">
        <w:rPr>
          <w:rFonts w:ascii="FlandersArtSans-Regular" w:eastAsia="FlandersArtSans-Regular" w:hAnsi="FlandersArtSans-Regular" w:cs="FlandersArtSans-Regular"/>
          <w:color w:val="auto"/>
        </w:rPr>
        <w:t>contextspecifieke documenten.</w:t>
      </w:r>
    </w:p>
    <w:p w14:paraId="5DBA8348" w14:textId="77777777" w:rsidR="00886783" w:rsidRPr="008B2A49" w:rsidRDefault="00886783" w:rsidP="00FD49F4">
      <w:pPr>
        <w:pStyle w:val="Lijstalinea"/>
        <w:numPr>
          <w:ilvl w:val="0"/>
          <w:numId w:val="24"/>
        </w:numPr>
        <w:jc w:val="both"/>
        <w:rPr>
          <w:rFonts w:ascii="FlandersArtSans-Regular" w:eastAsiaTheme="minorEastAsia" w:hAnsi="FlandersArtSans-Regular"/>
          <w:color w:val="auto"/>
        </w:rPr>
      </w:pPr>
      <w:r w:rsidRPr="008B2A49">
        <w:rPr>
          <w:rFonts w:ascii="FlandersArtSans-Regular" w:eastAsia="FlandersArtSans-Regular" w:hAnsi="FlandersArtSans-Regular" w:cs="FlandersArtSans-Regular"/>
          <w:color w:val="auto"/>
        </w:rPr>
        <w:t>Protocol voor zwembaden</w:t>
      </w:r>
    </w:p>
    <w:p w14:paraId="1E8844B7" w14:textId="2DB1187C" w:rsidR="005822B7" w:rsidRPr="008B2A49" w:rsidRDefault="00886783" w:rsidP="00FD49F4">
      <w:pPr>
        <w:pStyle w:val="Lijstalinea"/>
        <w:numPr>
          <w:ilvl w:val="0"/>
          <w:numId w:val="24"/>
        </w:numPr>
        <w:jc w:val="both"/>
        <w:rPr>
          <w:rFonts w:ascii="FlandersArtSans-Regular" w:eastAsiaTheme="minorEastAsia" w:hAnsi="FlandersArtSans-Regular"/>
          <w:color w:val="auto"/>
        </w:rPr>
      </w:pPr>
      <w:r w:rsidRPr="008B2A49">
        <w:rPr>
          <w:rFonts w:ascii="FlandersArtSans-Regular" w:eastAsia="FlandersArtSans-Regular" w:hAnsi="FlandersArtSans-Regular" w:cs="FlandersArtSans-Regular"/>
          <w:color w:val="auto"/>
        </w:rPr>
        <w:t>Protocol voor sportkampen voor kinderen</w:t>
      </w:r>
      <w:r w:rsidR="00176B1D" w:rsidRPr="008B2A49">
        <w:rPr>
          <w:rFonts w:ascii="FlandersArtSans-Regular" w:eastAsia="FlandersArtSans-Regular" w:hAnsi="FlandersArtSans-Regular" w:cs="FlandersArtSans-Regular"/>
          <w:color w:val="auto"/>
        </w:rPr>
        <w:t xml:space="preserve"> en jongeren</w:t>
      </w:r>
    </w:p>
    <w:p w14:paraId="550FC7D2" w14:textId="77777777" w:rsidR="00DF0C23" w:rsidRPr="008B2A49" w:rsidRDefault="005822B7" w:rsidP="00FD49F4">
      <w:pPr>
        <w:pStyle w:val="Lijstalinea"/>
        <w:numPr>
          <w:ilvl w:val="0"/>
          <w:numId w:val="24"/>
        </w:numPr>
        <w:jc w:val="both"/>
        <w:rPr>
          <w:rFonts w:ascii="FlandersArtSans-Regular" w:eastAsiaTheme="minorEastAsia" w:hAnsi="FlandersArtSans-Regular"/>
          <w:color w:val="auto"/>
        </w:rPr>
      </w:pPr>
      <w:r w:rsidRPr="008B2A49">
        <w:rPr>
          <w:rFonts w:ascii="FlandersArtSans-Regular" w:eastAsia="FlandersArtSans-Regular" w:hAnsi="FlandersArtSans-Regular" w:cs="FlandersArtSans-Regular"/>
          <w:color w:val="auto"/>
        </w:rPr>
        <w:t>Gedragscode voor sporters en G-sporters</w:t>
      </w:r>
    </w:p>
    <w:p w14:paraId="12306066" w14:textId="77777777" w:rsidR="005F148E" w:rsidRPr="008B2A49" w:rsidRDefault="005F148E" w:rsidP="00A03964">
      <w:pPr>
        <w:jc w:val="both"/>
        <w:rPr>
          <w:rFonts w:ascii="FlandersArtSans-Regular" w:eastAsia="FlandersArtSans-Regular" w:hAnsi="FlandersArtSans-Regular" w:cs="FlandersArtSans-Regular"/>
          <w:color w:val="auto"/>
        </w:rPr>
      </w:pPr>
    </w:p>
    <w:p w14:paraId="64206D84" w14:textId="462EF316" w:rsidR="00A03964" w:rsidRPr="008B2A49" w:rsidRDefault="2062A7DA" w:rsidP="00A03964">
      <w:pPr>
        <w:jc w:val="both"/>
        <w:rPr>
          <w:rFonts w:ascii="FlandersArtSans-Regular" w:eastAsiaTheme="minorEastAsia" w:hAnsi="FlandersArtSans-Regular"/>
          <w:color w:val="auto"/>
        </w:rPr>
      </w:pPr>
      <w:r w:rsidRPr="008B2A49">
        <w:rPr>
          <w:rFonts w:ascii="FlandersArtSans-Regular" w:eastAsia="FlandersArtSans-Regular" w:hAnsi="FlandersArtSans-Regular" w:cs="FlandersArtSans-Regular"/>
          <w:color w:val="auto"/>
        </w:rPr>
        <w:t>Het basisprotocol en de gedragscodes en specifieke protocollen werden</w:t>
      </w:r>
      <w:r w:rsidR="4C61C85F" w:rsidRPr="008B2A49">
        <w:rPr>
          <w:rFonts w:ascii="FlandersArtSans-Regular" w:eastAsia="FlandersArtSans-Regular" w:hAnsi="FlandersArtSans-Regular" w:cs="FlandersArtSans-Regular"/>
          <w:color w:val="auto"/>
        </w:rPr>
        <w:t xml:space="preserve"> </w:t>
      </w:r>
      <w:r w:rsidRPr="008B2A49">
        <w:rPr>
          <w:rFonts w:ascii="FlandersArtSans-Regular" w:eastAsia="FlandersArtSans-Regular" w:hAnsi="FlandersArtSans-Regular" w:cs="FlandersArtSans-Regular"/>
          <w:color w:val="auto"/>
        </w:rPr>
        <w:t>zo opgemaakt, dat ze overgenomen kunnen worden door sportorganisaties, lokale besturen, infrastructuurbeheerders, … of als leidraad</w:t>
      </w:r>
      <w:r w:rsidR="291DB4B3" w:rsidRPr="008B2A49">
        <w:rPr>
          <w:rFonts w:ascii="FlandersArtSans-Regular" w:eastAsia="FlandersArtSans-Regular" w:hAnsi="FlandersArtSans-Regular" w:cs="FlandersArtSans-Regular"/>
          <w:color w:val="auto"/>
        </w:rPr>
        <w:t xml:space="preserve"> kunnen</w:t>
      </w:r>
      <w:r w:rsidRPr="008B2A49">
        <w:rPr>
          <w:rFonts w:ascii="FlandersArtSans-Regular" w:eastAsia="FlandersArtSans-Regular" w:hAnsi="FlandersArtSans-Regular" w:cs="FlandersArtSans-Regular"/>
          <w:color w:val="auto"/>
        </w:rPr>
        <w:t xml:space="preserve"> dienen bij het uitwerken van de eigen specifieke gedragscodes en protocollen</w:t>
      </w:r>
      <w:r w:rsidR="025123C5" w:rsidRPr="008B2A49">
        <w:rPr>
          <w:rFonts w:ascii="FlandersArtSans-Regular" w:eastAsia="FlandersArtSans-Regular" w:hAnsi="FlandersArtSans-Regular" w:cs="FlandersArtSans-Regular"/>
          <w:color w:val="auto"/>
        </w:rPr>
        <w:t xml:space="preserve">, met steeds een concrete </w:t>
      </w:r>
      <w:r w:rsidR="025123C5" w:rsidRPr="008B2A49">
        <w:rPr>
          <w:rFonts w:ascii="FlandersArtSans-Regular" w:eastAsia="FlandersArtSans-Regular" w:hAnsi="FlandersArtSans-Regular" w:cs="FlandersArtSans-Regular"/>
          <w:color w:val="auto"/>
        </w:rPr>
        <w:lastRenderedPageBreak/>
        <w:t>vertaling naar de specifieke situatie.</w:t>
      </w:r>
      <w:r w:rsidR="04A0B0EF" w:rsidRPr="008B2A49">
        <w:rPr>
          <w:rFonts w:ascii="FlandersArtSans-Regular" w:eastAsia="FlandersArtSans-Regular" w:hAnsi="FlandersArtSans-Regular" w:cs="FlandersArtSans-Regular"/>
          <w:color w:val="auto"/>
        </w:rPr>
        <w:t xml:space="preserve"> </w:t>
      </w:r>
      <w:r w:rsidR="00A03964" w:rsidRPr="008B2A49">
        <w:rPr>
          <w:rFonts w:ascii="FlandersArtSans-Regular" w:eastAsia="FlandersArtSans-Regular" w:hAnsi="FlandersArtSans-Regular" w:cs="FlandersArtSans-Regular"/>
          <w:color w:val="auto"/>
        </w:rPr>
        <w:t xml:space="preserve">Een goede vertaling naar de lokale en/of sportspecifieke context verhoogt in grote mate de kwaliteit van de uitvoering van deze richtlijnen op het terrein.  </w:t>
      </w:r>
    </w:p>
    <w:p w14:paraId="65402B56" w14:textId="46FA6666" w:rsidR="02D680CE" w:rsidRPr="008B2A49" w:rsidRDefault="02D680CE" w:rsidP="02D680CE">
      <w:pPr>
        <w:spacing w:after="160" w:line="259" w:lineRule="auto"/>
        <w:jc w:val="both"/>
        <w:rPr>
          <w:rFonts w:ascii="FlandersArtSans-Regular" w:eastAsia="FlandersArtSans-Regular" w:hAnsi="FlandersArtSans-Regular" w:cs="FlandersArtSans-Regular"/>
          <w:color w:val="auto"/>
        </w:rPr>
      </w:pPr>
    </w:p>
    <w:p w14:paraId="00FC9BC8" w14:textId="72CC1272" w:rsidR="002D04CE" w:rsidRPr="008B2A49" w:rsidRDefault="002D04CE" w:rsidP="002D04CE">
      <w:pPr>
        <w:spacing w:after="160" w:line="259" w:lineRule="auto"/>
        <w:jc w:val="both"/>
        <w:rPr>
          <w:rFonts w:ascii="FlandersArtSans-Regular" w:eastAsia="FlandersArtSans-Regular" w:hAnsi="FlandersArtSans-Regular" w:cs="FlandersArtSans-Regular"/>
          <w:color w:val="auto"/>
          <w:u w:val="single"/>
        </w:rPr>
      </w:pPr>
      <w:r w:rsidRPr="008B2A49">
        <w:rPr>
          <w:rFonts w:ascii="FlandersArtSans-Regular" w:eastAsia="FlandersArtSans-Regular" w:hAnsi="FlandersArtSans-Regular" w:cs="FlandersArtSans-Regular"/>
          <w:color w:val="auto"/>
        </w:rPr>
        <w:t xml:space="preserve">Alle informatie over sport en corona vind je hier: </w:t>
      </w:r>
      <w:hyperlink r:id="rId34" w:history="1">
        <w:r w:rsidR="005D094F" w:rsidRPr="008B2A49">
          <w:rPr>
            <w:rStyle w:val="Hyperlink"/>
            <w:rFonts w:ascii="FlandersArtSans-Regular" w:eastAsia="FlandersArtSans-Regular" w:hAnsi="FlandersArtSans-Regular" w:cs="FlandersArtSans-Regular"/>
          </w:rPr>
          <w:t>https://www.sport.vlaanderen/sporten-in-tijden-van-corona/</w:t>
        </w:r>
      </w:hyperlink>
      <w:r w:rsidRPr="008B2A49">
        <w:rPr>
          <w:rFonts w:ascii="FlandersArtSans-Regular" w:eastAsia="FlandersArtSans-Regular" w:hAnsi="FlandersArtSans-Regular" w:cs="FlandersArtSans-Regular"/>
          <w:color w:val="auto"/>
        </w:rPr>
        <w:t xml:space="preserve">. </w:t>
      </w:r>
    </w:p>
    <w:p w14:paraId="4754F240" w14:textId="764C2C39" w:rsidR="00382CE6" w:rsidRPr="008B2A49" w:rsidRDefault="00382CE6" w:rsidP="16666195">
      <w:pPr>
        <w:spacing w:after="160" w:line="259" w:lineRule="auto"/>
        <w:jc w:val="both"/>
        <w:rPr>
          <w:rFonts w:ascii="FlandersArtSans-Regular" w:eastAsia="FlandersArtSans-Regular" w:hAnsi="FlandersArtSans-Regular" w:cs="FlandersArtSans-Regular"/>
          <w:color w:val="auto"/>
        </w:rPr>
      </w:pPr>
    </w:p>
    <w:p w14:paraId="6F50A73C" w14:textId="77485B49" w:rsidR="008F2E5A" w:rsidRPr="008B2A49" w:rsidRDefault="007C558C" w:rsidP="16666195">
      <w:pPr>
        <w:spacing w:after="160" w:line="259" w:lineRule="auto"/>
        <w:jc w:val="both"/>
        <w:rPr>
          <w:rFonts w:ascii="FlandersArtSans-Regular" w:eastAsia="FlandersArtSans-Regular" w:hAnsi="FlandersArtSans-Regular" w:cs="FlandersArtSans-Regular"/>
          <w:color w:val="auto"/>
        </w:rPr>
      </w:pPr>
      <w:r w:rsidRPr="008B2A49">
        <w:rPr>
          <w:rFonts w:ascii="FlandersArtSans-Regular" w:hAnsi="FlandersArtSans-Regular"/>
          <w:color w:val="auto"/>
        </w:rPr>
        <w:t>Sommige activiteiten bevinden zich op een kruispunt van verschillende domeinen.</w:t>
      </w:r>
      <w:r w:rsidR="00DD6468" w:rsidRPr="008B2A49">
        <w:rPr>
          <w:rFonts w:ascii="FlandersArtSans-Regular" w:hAnsi="FlandersArtSans-Regular"/>
          <w:color w:val="auto"/>
        </w:rPr>
        <w:t xml:space="preserve"> Wanneer sportactiviteiten kruisen met activiteiten uit andere sectoren, is het ook belangrijk</w:t>
      </w:r>
      <w:r w:rsidR="00BA4E21" w:rsidRPr="008B2A49">
        <w:rPr>
          <w:rFonts w:ascii="FlandersArtSans-Regular" w:hAnsi="FlandersArtSans-Regular"/>
          <w:color w:val="auto"/>
        </w:rPr>
        <w:t xml:space="preserve"> de daar geldende protocollen te raadplegen. Tenzij expliciet anders vermeld</w:t>
      </w:r>
      <w:r w:rsidR="00853AF5" w:rsidRPr="008B2A49">
        <w:rPr>
          <w:rFonts w:ascii="FlandersArtSans-Regular" w:hAnsi="FlandersArtSans-Regular"/>
          <w:color w:val="auto"/>
        </w:rPr>
        <w:t>, dienen daarbij steeds de strengste maatregelen gevolgd te worden.</w:t>
      </w:r>
      <w:r w:rsidRPr="008B2A49">
        <w:rPr>
          <w:rFonts w:ascii="FlandersArtSans-Regular" w:hAnsi="FlandersArtSans-Regular"/>
          <w:color w:val="auto"/>
        </w:rPr>
        <w:t xml:space="preserve"> </w:t>
      </w:r>
    </w:p>
    <w:p w14:paraId="0523E377" w14:textId="77777777" w:rsidR="007C558C" w:rsidRPr="008B2A49" w:rsidRDefault="007C558C" w:rsidP="00382CE6">
      <w:pPr>
        <w:jc w:val="both"/>
        <w:rPr>
          <w:rFonts w:ascii="FlandersArtSans-Regular" w:hAnsi="FlandersArtSans-Regular"/>
          <w:color w:val="auto"/>
        </w:rPr>
      </w:pPr>
    </w:p>
    <w:p w14:paraId="11581873" w14:textId="39622ED9" w:rsidR="00382CE6" w:rsidRPr="008B2A49" w:rsidRDefault="008F2E5A" w:rsidP="00382CE6">
      <w:pPr>
        <w:jc w:val="both"/>
        <w:rPr>
          <w:rFonts w:ascii="FlandersArtSans-Regular" w:hAnsi="FlandersArtSans-Regular"/>
          <w:color w:val="auto"/>
        </w:rPr>
      </w:pPr>
      <w:r w:rsidRPr="008B2A49">
        <w:rPr>
          <w:rFonts w:ascii="FlandersArtSans-Regular" w:hAnsi="FlandersArtSans-Regular"/>
          <w:color w:val="auto"/>
        </w:rPr>
        <w:t>Relevante protocollen uit a</w:t>
      </w:r>
      <w:r w:rsidR="00382CE6" w:rsidRPr="008B2A49">
        <w:rPr>
          <w:rFonts w:ascii="FlandersArtSans-Regular" w:hAnsi="FlandersArtSans-Regular"/>
          <w:color w:val="auto"/>
        </w:rPr>
        <w:t>ndere sectoren:</w:t>
      </w:r>
    </w:p>
    <w:p w14:paraId="6EFDD81C" w14:textId="77777777" w:rsidR="00382CE6" w:rsidRPr="008B2A49" w:rsidRDefault="00382CE6" w:rsidP="00382CE6">
      <w:pPr>
        <w:jc w:val="both"/>
        <w:rPr>
          <w:rFonts w:ascii="FlandersArtSans-Regular" w:hAnsi="FlandersArtSans-Regular"/>
          <w:color w:val="auto"/>
        </w:rPr>
      </w:pPr>
    </w:p>
    <w:p w14:paraId="58F37F61" w14:textId="5B74669B" w:rsidR="00297606" w:rsidRPr="008B2A49" w:rsidRDefault="00980507" w:rsidP="00706F00">
      <w:pPr>
        <w:pStyle w:val="Lijstalinea"/>
        <w:numPr>
          <w:ilvl w:val="0"/>
          <w:numId w:val="14"/>
        </w:numPr>
        <w:spacing w:after="120"/>
        <w:ind w:left="360"/>
        <w:jc w:val="both"/>
        <w:rPr>
          <w:rFonts w:ascii="FlandersArtSans-Regular" w:hAnsi="FlandersArtSans-Regular"/>
          <w:color w:val="auto"/>
        </w:rPr>
      </w:pPr>
      <w:r w:rsidRPr="008B2A49">
        <w:rPr>
          <w:rFonts w:ascii="FlandersArtSans-Regular" w:hAnsi="FlandersArtSans-Regular"/>
          <w:color w:val="auto"/>
        </w:rPr>
        <w:t xml:space="preserve">De sociale partners van de Hoge Raad voor Preventie en Bescherming op het Werk, de Beleidscel van de </w:t>
      </w:r>
      <w:r w:rsidR="007C2659" w:rsidRPr="008B2A49">
        <w:rPr>
          <w:rFonts w:ascii="FlandersArtSans-Regular" w:hAnsi="FlandersArtSans-Regular"/>
          <w:color w:val="auto"/>
        </w:rPr>
        <w:t>m</w:t>
      </w:r>
      <w:r w:rsidRPr="008B2A49">
        <w:rPr>
          <w:rFonts w:ascii="FlandersArtSans-Regular" w:hAnsi="FlandersArtSans-Regular"/>
          <w:color w:val="auto"/>
        </w:rPr>
        <w:t xml:space="preserve">inister van Werk en experten van de FOD Werkgelegenheid hebben in overleg een </w:t>
      </w:r>
      <w:hyperlink r:id="rId35">
        <w:r w:rsidRPr="008B2A49">
          <w:rPr>
            <w:rStyle w:val="Hyperlink"/>
            <w:rFonts w:ascii="FlandersArtSans-Regular" w:eastAsia="FlandersArtSans-Regular" w:hAnsi="FlandersArtSans-Regular" w:cs="FlandersArtSans-Regular"/>
          </w:rPr>
          <w:t>generieke gids</w:t>
        </w:r>
      </w:hyperlink>
      <w:r w:rsidRPr="008B2A49">
        <w:rPr>
          <w:rFonts w:ascii="FlandersArtSans-Regular" w:hAnsi="FlandersArtSans-Regular"/>
          <w:color w:val="auto"/>
        </w:rPr>
        <w:t xml:space="preserve"> uitgewerkt</w:t>
      </w:r>
      <w:r w:rsidR="00726F17" w:rsidRPr="008B2A49">
        <w:rPr>
          <w:rFonts w:ascii="FlandersArtSans-Regular" w:hAnsi="FlandersArtSans-Regular"/>
          <w:color w:val="auto"/>
        </w:rPr>
        <w:t xml:space="preserve"> inzake tewerkstelling</w:t>
      </w:r>
      <w:r w:rsidRPr="008B2A49">
        <w:rPr>
          <w:rFonts w:ascii="FlandersArtSans-Regular" w:hAnsi="FlandersArtSans-Regular"/>
          <w:color w:val="auto"/>
        </w:rPr>
        <w:t>. Deze gids reikt een kader met maatregelen aan die op maat kunnen worden ingekleurd door de sectoren en door elke werkgever, om er voor te zorgen dat activiteiten opnieuw kunnen worden opgestart in zo veilig en gezond mogelijke omstandigheden.</w:t>
      </w:r>
      <w:r w:rsidR="007F67DB" w:rsidRPr="008B2A49">
        <w:rPr>
          <w:rFonts w:ascii="FlandersArtSans-Regular" w:hAnsi="FlandersArtSans-Regular"/>
          <w:color w:val="auto"/>
        </w:rPr>
        <w:t xml:space="preserve">  </w:t>
      </w:r>
      <w:r w:rsidR="00E05F91" w:rsidRPr="008B2A49">
        <w:rPr>
          <w:rFonts w:ascii="FlandersArtSans-Regular" w:hAnsi="FlandersArtSans-Regular"/>
          <w:color w:val="auto"/>
        </w:rPr>
        <w:t xml:space="preserve">In verschillende sectoren worden </w:t>
      </w:r>
      <w:r w:rsidR="0089149A" w:rsidRPr="008B2A49">
        <w:rPr>
          <w:rFonts w:ascii="FlandersArtSans-Regular" w:hAnsi="FlandersArtSans-Regular"/>
          <w:color w:val="auto"/>
        </w:rPr>
        <w:t xml:space="preserve">op </w:t>
      </w:r>
      <w:r w:rsidR="00E05F91" w:rsidRPr="008B2A49">
        <w:rPr>
          <w:rFonts w:ascii="FlandersArtSans-Regular" w:hAnsi="FlandersArtSans-Regular"/>
          <w:color w:val="auto"/>
        </w:rPr>
        <w:t xml:space="preserve">basis van een beslissing door de leden van een paritair comité aanvullend nog </w:t>
      </w:r>
      <w:r w:rsidR="00E05F91" w:rsidRPr="008B2A49">
        <w:rPr>
          <w:rFonts w:ascii="FlandersArtSans-Regular" w:hAnsi="FlandersArtSans-Regular"/>
          <w:b/>
          <w:color w:val="auto"/>
        </w:rPr>
        <w:t>sectorgidsen</w:t>
      </w:r>
      <w:r w:rsidR="000A1721" w:rsidRPr="008B2A49">
        <w:rPr>
          <w:rFonts w:ascii="FlandersArtSans-Regular" w:hAnsi="FlandersArtSans-Regular"/>
          <w:color w:val="auto"/>
        </w:rPr>
        <w:t xml:space="preserve">, </w:t>
      </w:r>
      <w:r w:rsidR="000A1721" w:rsidRPr="008B2A49">
        <w:rPr>
          <w:rFonts w:ascii="FlandersArtSans-Regular" w:hAnsi="FlandersArtSans-Regular"/>
          <w:b/>
          <w:bCs/>
          <w:color w:val="auto"/>
        </w:rPr>
        <w:t xml:space="preserve">coronagidsen </w:t>
      </w:r>
      <w:r w:rsidR="00E05F91" w:rsidRPr="008B2A49">
        <w:rPr>
          <w:rFonts w:ascii="FlandersArtSans-Regular" w:hAnsi="FlandersArtSans-Regular"/>
          <w:b/>
          <w:bCs/>
          <w:color w:val="auto"/>
        </w:rPr>
        <w:t>of protocollen</w:t>
      </w:r>
      <w:r w:rsidR="00E05F91" w:rsidRPr="008B2A49">
        <w:rPr>
          <w:rFonts w:ascii="FlandersArtSans-Regular" w:hAnsi="FlandersArtSans-Regular"/>
          <w:color w:val="auto"/>
        </w:rPr>
        <w:t xml:space="preserve"> uitgewerkt. </w:t>
      </w:r>
    </w:p>
    <w:p w14:paraId="7AE9EE94" w14:textId="019648D9" w:rsidR="00297606" w:rsidRPr="008B2A49" w:rsidRDefault="00297606" w:rsidP="00706F00">
      <w:pPr>
        <w:pStyle w:val="Lijstalinea"/>
        <w:numPr>
          <w:ilvl w:val="0"/>
          <w:numId w:val="14"/>
        </w:numPr>
        <w:spacing w:after="120"/>
        <w:ind w:left="360"/>
        <w:jc w:val="both"/>
        <w:rPr>
          <w:rFonts w:ascii="FlandersArtSans-Regular" w:hAnsi="FlandersArtSans-Regular"/>
          <w:color w:val="auto"/>
        </w:rPr>
      </w:pPr>
      <w:r w:rsidRPr="008B2A49">
        <w:rPr>
          <w:rFonts w:ascii="FlandersArtSans-Regular" w:hAnsi="FlandersArtSans-Regular"/>
          <w:color w:val="auto"/>
        </w:rPr>
        <w:t>Richtlijnen voor de horecasector.</w:t>
      </w:r>
    </w:p>
    <w:p w14:paraId="4B1A946D" w14:textId="40B57AA0" w:rsidR="00980507" w:rsidRPr="008B2A49" w:rsidRDefault="000C73F0" w:rsidP="00C010D0">
      <w:pPr>
        <w:pStyle w:val="Lijstalinea"/>
        <w:ind w:left="360"/>
        <w:jc w:val="both"/>
        <w:rPr>
          <w:rFonts w:ascii="FlandersArtSans-Regular" w:hAnsi="FlandersArtSans-Regular"/>
          <w:color w:val="auto"/>
        </w:rPr>
      </w:pPr>
      <w:r w:rsidRPr="008B2A49">
        <w:rPr>
          <w:rFonts w:ascii="FlandersArtSans-Regular" w:hAnsi="FlandersArtSans-Regular"/>
          <w:color w:val="auto"/>
        </w:rPr>
        <w:t xml:space="preserve"> </w:t>
      </w:r>
    </w:p>
    <w:p w14:paraId="451A3BC7" w14:textId="21927811" w:rsidR="00980507" w:rsidRPr="008B2A49" w:rsidRDefault="00E05F91" w:rsidP="0089149A">
      <w:pPr>
        <w:spacing w:before="120"/>
        <w:jc w:val="both"/>
        <w:rPr>
          <w:rFonts w:ascii="FlandersArtSans-Regular" w:hAnsi="FlandersArtSans-Regular"/>
          <w:color w:val="auto"/>
        </w:rPr>
      </w:pPr>
      <w:r w:rsidRPr="008B2A49">
        <w:rPr>
          <w:rFonts w:ascii="FlandersArtSans-Regular" w:hAnsi="FlandersArtSans-Regular"/>
          <w:color w:val="auto"/>
        </w:rPr>
        <w:t xml:space="preserve">De generieke en de sectorgidsen kunnen worden geraadpleegd via de website van de FOD WASO </w:t>
      </w:r>
      <w:hyperlink r:id="rId36" w:history="1">
        <w:r w:rsidRPr="008B2A49">
          <w:rPr>
            <w:rStyle w:val="Hyperlink"/>
            <w:rFonts w:ascii="FlandersArtSans-Regular" w:hAnsi="FlandersArtSans-Regular"/>
            <w:color w:val="auto"/>
          </w:rPr>
          <w:t>www.werk.belgie.be</w:t>
        </w:r>
      </w:hyperlink>
      <w:r w:rsidRPr="008B2A49">
        <w:rPr>
          <w:rFonts w:ascii="FlandersArtSans-Regular" w:hAnsi="FlandersArtSans-Regular"/>
          <w:color w:val="auto"/>
        </w:rPr>
        <w:t xml:space="preserve"> </w:t>
      </w:r>
    </w:p>
    <w:p w14:paraId="30744F3D" w14:textId="79109FEA" w:rsidR="003E2179" w:rsidRPr="008B2A49" w:rsidRDefault="003E2179" w:rsidP="00C010D0">
      <w:pPr>
        <w:jc w:val="both"/>
        <w:rPr>
          <w:rFonts w:ascii="FlandersArtSans-Regular" w:hAnsi="FlandersArtSans-Regular"/>
          <w:color w:val="auto"/>
        </w:rPr>
      </w:pPr>
    </w:p>
    <w:p w14:paraId="649CAA68" w14:textId="77777777" w:rsidR="005157D1" w:rsidRPr="008B2A49" w:rsidRDefault="005157D1" w:rsidP="005157D1">
      <w:pPr>
        <w:jc w:val="both"/>
        <w:rPr>
          <w:rFonts w:ascii="FlandersArtSans-Regular" w:hAnsi="FlandersArtSans-Regular"/>
          <w:color w:val="auto"/>
        </w:rPr>
      </w:pPr>
      <w:r w:rsidRPr="008B2A49">
        <w:rPr>
          <w:rFonts w:ascii="FlandersArtSans-Regular" w:hAnsi="FlandersArtSans-Regular"/>
          <w:color w:val="auto"/>
        </w:rPr>
        <w:t xml:space="preserve">Tenslotte spelen de lokale besturen en de gouverneurs een belangrijke rol in het al dan niet toelaten en/of opleggen van bepaalde voorwaarden. Zij kunnen op lokaal niveau organisaties en verenigingen bijstaan om de activiteiten zo covid-proof mogelijk te laten doorgaan, binnen de geldende regelgeving. </w:t>
      </w:r>
    </w:p>
    <w:p w14:paraId="13B818C5" w14:textId="77777777" w:rsidR="005157D1" w:rsidRPr="008B2A49" w:rsidRDefault="005157D1" w:rsidP="005157D1">
      <w:pPr>
        <w:jc w:val="both"/>
        <w:rPr>
          <w:rFonts w:ascii="FlandersArtSans-Regular" w:hAnsi="FlandersArtSans-Regular"/>
          <w:color w:val="auto"/>
        </w:rPr>
      </w:pPr>
    </w:p>
    <w:p w14:paraId="694245C6" w14:textId="3FA26569" w:rsidR="005157D1" w:rsidRPr="008B2A49" w:rsidRDefault="005157D1" w:rsidP="005157D1">
      <w:pPr>
        <w:jc w:val="both"/>
        <w:rPr>
          <w:rFonts w:ascii="FlandersArtSans-Regular" w:hAnsi="FlandersArtSans-Regular"/>
          <w:color w:val="auto"/>
        </w:rPr>
      </w:pPr>
      <w:r w:rsidRPr="008B2A49">
        <w:rPr>
          <w:rFonts w:ascii="FlandersArtSans-Regular" w:hAnsi="FlandersArtSans-Regular"/>
          <w:color w:val="auto"/>
        </w:rPr>
        <w:t>In het belang van de veiligheid en volksgezondheid kunnen ze beslissen om strenger op te treden. De besturen genieten daarbij een grote autonomie, wat soms tot verschillende voorwaarden of gestrengheid tussen gemeenten of provincies kan leiden. Informeer je dus goed op voorhand.</w:t>
      </w:r>
    </w:p>
    <w:p w14:paraId="541950A6" w14:textId="77777777" w:rsidR="00425143" w:rsidRPr="008B2A49" w:rsidRDefault="00425143" w:rsidP="005157D1">
      <w:pPr>
        <w:jc w:val="both"/>
        <w:rPr>
          <w:rFonts w:ascii="FlandersArtSans-Regular" w:hAnsi="FlandersArtSans-Regular"/>
          <w:color w:val="auto"/>
        </w:rPr>
      </w:pPr>
    </w:p>
    <w:p w14:paraId="5DE98C3E" w14:textId="6C6E6227" w:rsidR="001212C5" w:rsidRPr="008B2A49" w:rsidRDefault="001212C5" w:rsidP="005157D1">
      <w:pPr>
        <w:jc w:val="both"/>
        <w:rPr>
          <w:rFonts w:ascii="FlandersArtSans-Regular" w:hAnsi="FlandersArtSans-Regular"/>
          <w:color w:val="auto"/>
        </w:rPr>
      </w:pPr>
    </w:p>
    <w:p w14:paraId="2DB7A542" w14:textId="3F37D96D" w:rsidR="001212C5" w:rsidRPr="008B2A49" w:rsidRDefault="001212C5" w:rsidP="001212C5">
      <w:pPr>
        <w:pBdr>
          <w:top w:val="single" w:sz="4" w:space="1" w:color="auto"/>
          <w:left w:val="single" w:sz="4" w:space="0" w:color="auto"/>
          <w:bottom w:val="single" w:sz="4" w:space="1" w:color="auto"/>
          <w:right w:val="single" w:sz="4" w:space="4" w:color="auto"/>
          <w:between w:val="single" w:sz="4" w:space="1" w:color="auto"/>
          <w:bar w:val="single" w:sz="4" w:color="auto"/>
        </w:pBdr>
        <w:jc w:val="center"/>
        <w:rPr>
          <w:rFonts w:ascii="FlandersArtSans-Regular" w:hAnsi="FlandersArtSans-Regular"/>
          <w:color w:val="auto"/>
          <w:sz w:val="24"/>
          <w:szCs w:val="24"/>
        </w:rPr>
      </w:pPr>
      <w:r w:rsidRPr="008B2A49">
        <w:rPr>
          <w:rFonts w:ascii="FlandersArtSans-Regular" w:hAnsi="FlandersArtSans-Regular"/>
          <w:color w:val="auto"/>
          <w:sz w:val="24"/>
          <w:szCs w:val="24"/>
        </w:rPr>
        <w:t>De toepassing van dit protocol is onderhevig aan nieuwe besluiten van het overlegcomité</w:t>
      </w:r>
      <w:r w:rsidR="000B212C" w:rsidRPr="008B2A49">
        <w:rPr>
          <w:rFonts w:ascii="FlandersArtSans-Regular" w:hAnsi="FlandersArtSans-Regular"/>
          <w:color w:val="auto"/>
          <w:sz w:val="24"/>
          <w:szCs w:val="24"/>
        </w:rPr>
        <w:t>.</w:t>
      </w:r>
    </w:p>
    <w:p w14:paraId="59D3CEF6" w14:textId="77777777" w:rsidR="009C7F17" w:rsidRPr="008B2A49" w:rsidRDefault="009C7F17" w:rsidP="00F71C6B">
      <w:pPr>
        <w:rPr>
          <w:rFonts w:ascii="FlandersArtSans-Regular" w:hAnsi="FlandersArtSans-Regular"/>
          <w:color w:val="auto"/>
        </w:rPr>
      </w:pPr>
    </w:p>
    <w:p w14:paraId="2FC78595" w14:textId="77777777" w:rsidR="00C52589" w:rsidRPr="008B2A49" w:rsidRDefault="00C52589" w:rsidP="00C52589">
      <w:pPr>
        <w:jc w:val="both"/>
        <w:rPr>
          <w:rFonts w:ascii="FlandersArtSans-Regular" w:hAnsi="FlandersArtSans-Regular"/>
          <w:color w:val="auto"/>
        </w:rPr>
      </w:pPr>
      <w:r w:rsidRPr="008B2A49">
        <w:rPr>
          <w:rFonts w:ascii="FlandersArtSans-Regular" w:hAnsi="FlandersArtSans-Regular"/>
          <w:color w:val="auto"/>
        </w:rPr>
        <w:t>De sector is vertrouwd met deze maatregelen en voorwaarden en heeft in het verleden bewezen deze ter goeder trouw uit te voeren.  Een veilige en gezonde sportbeoefening staat immers steeds centraal.</w:t>
      </w:r>
    </w:p>
    <w:p w14:paraId="145C5EE7" w14:textId="77777777" w:rsidR="00C52589" w:rsidRPr="008B2A49" w:rsidRDefault="00C52589" w:rsidP="00C52589">
      <w:pPr>
        <w:jc w:val="both"/>
        <w:rPr>
          <w:rFonts w:ascii="FlandersArtSans-Regular" w:hAnsi="FlandersArtSans-Regular"/>
          <w:color w:val="auto"/>
        </w:rPr>
      </w:pPr>
    </w:p>
    <w:p w14:paraId="36B1791E" w14:textId="77777777" w:rsidR="00C52589" w:rsidRPr="008B2A49" w:rsidRDefault="00C52589" w:rsidP="00C52589">
      <w:pPr>
        <w:rPr>
          <w:rFonts w:ascii="FlandersArtSans-Regular" w:hAnsi="FlandersArtSans-Regular"/>
          <w:color w:val="auto"/>
        </w:rPr>
      </w:pPr>
      <w:r w:rsidRPr="008B2A49">
        <w:rPr>
          <w:rFonts w:ascii="FlandersArtSans-Regular" w:hAnsi="FlandersArtSans-Regular"/>
          <w:color w:val="auto"/>
        </w:rPr>
        <w:t xml:space="preserve">Sport moet op elk moment mogelijk blijven, uiteraard binnen het kader van de geldende maatregelen.   De sportsector werkte dit protocol uit voor een covid-veilige sportbeoefening.   </w:t>
      </w:r>
    </w:p>
    <w:p w14:paraId="1433487E" w14:textId="40D18D53" w:rsidR="00F818E8" w:rsidRPr="008B2A49" w:rsidRDefault="00F818E8" w:rsidP="008962AC">
      <w:pPr>
        <w:rPr>
          <w:rFonts w:ascii="FlandersArtSans-Regular" w:hAnsi="FlandersArtSans-Regular"/>
          <w:color w:val="auto"/>
        </w:rPr>
      </w:pPr>
    </w:p>
    <w:p w14:paraId="3CFB6D9A" w14:textId="627BDB7E" w:rsidR="00906295" w:rsidRPr="008B2A49" w:rsidRDefault="00906295" w:rsidP="00FD49F4">
      <w:pPr>
        <w:pStyle w:val="Kop1"/>
        <w:numPr>
          <w:ilvl w:val="0"/>
          <w:numId w:val="34"/>
        </w:numPr>
        <w:rPr>
          <w:color w:val="2F5496" w:themeColor="accent1" w:themeShade="BF"/>
        </w:rPr>
      </w:pPr>
      <w:bookmarkStart w:id="3" w:name="_Toc61030318"/>
      <w:bookmarkStart w:id="4" w:name="_Toc66183206"/>
      <w:r w:rsidRPr="008B2A49">
        <w:rPr>
          <w:color w:val="2F5496" w:themeColor="accent1" w:themeShade="BF"/>
        </w:rPr>
        <w:lastRenderedPageBreak/>
        <w:t xml:space="preserve">Gefaseerde </w:t>
      </w:r>
      <w:r w:rsidR="009B10CF" w:rsidRPr="008B2A49">
        <w:rPr>
          <w:color w:val="2F5496" w:themeColor="accent1" w:themeShade="BF"/>
        </w:rPr>
        <w:t xml:space="preserve">en dynamische </w:t>
      </w:r>
      <w:r w:rsidRPr="008B2A49">
        <w:rPr>
          <w:color w:val="2F5496" w:themeColor="accent1" w:themeShade="BF"/>
        </w:rPr>
        <w:t>aanpak</w:t>
      </w:r>
      <w:bookmarkEnd w:id="3"/>
      <w:bookmarkEnd w:id="4"/>
      <w:r w:rsidR="001879A4" w:rsidRPr="008B2A49">
        <w:rPr>
          <w:color w:val="2F5496" w:themeColor="accent1" w:themeShade="BF"/>
        </w:rPr>
        <w:t xml:space="preserve"> </w:t>
      </w:r>
    </w:p>
    <w:p w14:paraId="7ACCBA6F" w14:textId="77777777" w:rsidR="00C434AF" w:rsidRPr="008B2A49" w:rsidRDefault="00C434AF" w:rsidP="00FD49F4">
      <w:pPr>
        <w:pStyle w:val="Kop2"/>
        <w:numPr>
          <w:ilvl w:val="1"/>
          <w:numId w:val="34"/>
        </w:numPr>
        <w:rPr>
          <w:color w:val="2F5496" w:themeColor="accent1" w:themeShade="BF"/>
        </w:rPr>
      </w:pPr>
      <w:bookmarkStart w:id="5" w:name="_Toc60726415"/>
      <w:bookmarkStart w:id="6" w:name="_Toc66183207"/>
      <w:r w:rsidRPr="008B2A49">
        <w:rPr>
          <w:color w:val="2F5496" w:themeColor="accent1" w:themeShade="BF"/>
        </w:rPr>
        <w:t>Gefaseerde en dynamische aanpak</w:t>
      </w:r>
      <w:bookmarkEnd w:id="5"/>
      <w:bookmarkEnd w:id="6"/>
      <w:r w:rsidRPr="008B2A49">
        <w:rPr>
          <w:color w:val="2F5496" w:themeColor="accent1" w:themeShade="BF"/>
        </w:rPr>
        <w:t xml:space="preserve"> </w:t>
      </w:r>
    </w:p>
    <w:p w14:paraId="1B192684" w14:textId="563E25B7" w:rsidR="00C434AF" w:rsidRPr="008B2A49" w:rsidRDefault="00E84A13" w:rsidP="00C434AF">
      <w:pPr>
        <w:jc w:val="both"/>
        <w:rPr>
          <w:rFonts w:ascii="FlandersArtSans-Regular" w:hAnsi="FlandersArtSans-Regular"/>
          <w:color w:val="auto"/>
        </w:rPr>
      </w:pPr>
      <w:r w:rsidRPr="008B2A49">
        <w:rPr>
          <w:rFonts w:ascii="FlandersArtSans-Regular" w:hAnsi="FlandersArtSans-Regular"/>
          <w:color w:val="auto"/>
        </w:rPr>
        <w:t>Via dit hoofdstuk willen we een korte vooruitblik geven op</w:t>
      </w:r>
      <w:r w:rsidR="00610F7B" w:rsidRPr="008B2A49">
        <w:rPr>
          <w:rFonts w:ascii="FlandersArtSans-Regular" w:hAnsi="FlandersArtSans-Regular"/>
          <w:color w:val="auto"/>
        </w:rPr>
        <w:t xml:space="preserve"> de federale strategie voor de heropstart na de tweede golf.</w:t>
      </w:r>
      <w:r w:rsidR="004466E8" w:rsidRPr="008B2A49">
        <w:rPr>
          <w:rFonts w:ascii="FlandersArtSans-Regular" w:hAnsi="FlandersArtSans-Regular"/>
          <w:color w:val="auto"/>
        </w:rPr>
        <w:t xml:space="preserve"> Men zal hieraan </w:t>
      </w:r>
      <w:r w:rsidR="00C434AF" w:rsidRPr="008B2A49">
        <w:rPr>
          <w:rFonts w:ascii="FlandersArtSans-Regular" w:hAnsi="FlandersArtSans-Regular"/>
          <w:color w:val="auto"/>
        </w:rPr>
        <w:t xml:space="preserve">een dynamische invulling </w:t>
      </w:r>
      <w:r w:rsidR="004466E8" w:rsidRPr="008B2A49">
        <w:rPr>
          <w:rFonts w:ascii="FlandersArtSans-Regular" w:hAnsi="FlandersArtSans-Regular"/>
          <w:color w:val="auto"/>
        </w:rPr>
        <w:t xml:space="preserve">geven </w:t>
      </w:r>
      <w:r w:rsidR="00C434AF" w:rsidRPr="008B2A49">
        <w:rPr>
          <w:rFonts w:ascii="FlandersArtSans-Regular" w:hAnsi="FlandersArtSans-Regular"/>
          <w:color w:val="auto"/>
        </w:rPr>
        <w:t xml:space="preserve">die de </w:t>
      </w:r>
      <w:r w:rsidR="00C434AF" w:rsidRPr="008B2A49">
        <w:rPr>
          <w:rFonts w:ascii="FlandersArtSans-Regular" w:hAnsi="FlandersArtSans-Regular"/>
          <w:b/>
          <w:bCs/>
          <w:color w:val="auto"/>
        </w:rPr>
        <w:t>neergaande of opwaartse</w:t>
      </w:r>
      <w:r w:rsidR="00C434AF" w:rsidRPr="008B2A49">
        <w:rPr>
          <w:rFonts w:ascii="FlandersArtSans-Regular" w:hAnsi="FlandersArtSans-Regular"/>
          <w:color w:val="auto"/>
        </w:rPr>
        <w:t xml:space="preserve"> kracht van de pandemie volgt. </w:t>
      </w:r>
    </w:p>
    <w:p w14:paraId="7C55E2D3" w14:textId="77777777" w:rsidR="00CF0B4A" w:rsidRPr="008B2A49" w:rsidRDefault="00CF0B4A" w:rsidP="00C434AF">
      <w:pPr>
        <w:jc w:val="both"/>
        <w:rPr>
          <w:rFonts w:ascii="FlandersArtSans-Regular" w:hAnsi="FlandersArtSans-Regular"/>
          <w:color w:val="auto"/>
        </w:rPr>
      </w:pPr>
    </w:p>
    <w:p w14:paraId="2EE768E6" w14:textId="15C33521" w:rsidR="00C434AF" w:rsidRPr="008B2A49" w:rsidRDefault="00C434AF" w:rsidP="00C434AF">
      <w:pPr>
        <w:jc w:val="both"/>
        <w:rPr>
          <w:rFonts w:ascii="FlandersArtSans-Regular" w:hAnsi="FlandersArtSans-Regular"/>
          <w:color w:val="auto"/>
        </w:rPr>
      </w:pPr>
      <w:r w:rsidRPr="008B2A49">
        <w:rPr>
          <w:rFonts w:ascii="FlandersArtSans-Regular" w:hAnsi="FlandersArtSans-Regular"/>
          <w:color w:val="auto"/>
        </w:rPr>
        <w:t xml:space="preserve">Als leidend principe zal die dynamiek in een </w:t>
      </w:r>
      <w:r w:rsidRPr="008B2A49">
        <w:rPr>
          <w:rFonts w:ascii="FlandersArtSans-Regular" w:hAnsi="FlandersArtSans-Regular"/>
          <w:b/>
          <w:bCs/>
          <w:color w:val="auto"/>
        </w:rPr>
        <w:t>neergaande fase zorgen voor een trapsgewijze versoepeling</w:t>
      </w:r>
      <w:r w:rsidRPr="008B2A49">
        <w:rPr>
          <w:rFonts w:ascii="FlandersArtSans-Regular" w:hAnsi="FlandersArtSans-Regular"/>
          <w:color w:val="auto"/>
        </w:rPr>
        <w:t xml:space="preserve"> die een aantal activiteiten toelaat en waar met elke volgende versoepeling nieuwe activiteiten of meer mogelijkheden binnen toegelaten activiteiten kunnen worden toegelaten. </w:t>
      </w:r>
    </w:p>
    <w:p w14:paraId="3BDB00DD" w14:textId="77777777" w:rsidR="00CF0B4A" w:rsidRPr="008B2A49" w:rsidRDefault="00CF0B4A" w:rsidP="00CF0B4A">
      <w:pPr>
        <w:jc w:val="both"/>
        <w:rPr>
          <w:rFonts w:ascii="FlandersArtSans-Regular" w:hAnsi="FlandersArtSans-Regular"/>
          <w:color w:val="auto"/>
        </w:rPr>
      </w:pPr>
    </w:p>
    <w:p w14:paraId="7EB01C50" w14:textId="77777777" w:rsidR="00C434AF" w:rsidRPr="008B2A49" w:rsidRDefault="00C434AF" w:rsidP="00C434AF">
      <w:pPr>
        <w:jc w:val="both"/>
        <w:rPr>
          <w:rFonts w:ascii="FlandersArtSans-Regular" w:hAnsi="FlandersArtSans-Regular"/>
          <w:color w:val="auto"/>
        </w:rPr>
      </w:pPr>
      <w:r w:rsidRPr="008B2A49">
        <w:rPr>
          <w:rFonts w:ascii="FlandersArtSans-Regular" w:hAnsi="FlandersArtSans-Regular"/>
          <w:color w:val="auto"/>
        </w:rPr>
        <w:t xml:space="preserve">Bij heropflakkering of (gevaar van) </w:t>
      </w:r>
      <w:r w:rsidRPr="008B2A49">
        <w:rPr>
          <w:rFonts w:ascii="FlandersArtSans-Regular" w:hAnsi="FlandersArtSans-Regular"/>
          <w:b/>
          <w:bCs/>
          <w:color w:val="auto"/>
        </w:rPr>
        <w:t xml:space="preserve">opwaartse fase kan een verstrenging </w:t>
      </w:r>
      <w:r w:rsidRPr="008B2A49">
        <w:rPr>
          <w:rFonts w:ascii="FlandersArtSans-Regular" w:hAnsi="FlandersArtSans-Regular"/>
          <w:b/>
          <w:bCs/>
          <w:color w:val="auto"/>
          <w:u w:val="single"/>
        </w:rPr>
        <w:t>meteen</w:t>
      </w:r>
      <w:r w:rsidRPr="008B2A49">
        <w:rPr>
          <w:rFonts w:ascii="FlandersArtSans-Regular" w:hAnsi="FlandersArtSans-Regular"/>
          <w:color w:val="auto"/>
        </w:rPr>
        <w:t xml:space="preserve"> tot een volledige opschorting van de versoepelingen beslist worden.</w:t>
      </w:r>
    </w:p>
    <w:p w14:paraId="4A5A8063" w14:textId="77777777" w:rsidR="00FD3EE1" w:rsidRPr="008B2A49" w:rsidRDefault="00FD3EE1" w:rsidP="00C434AF">
      <w:pPr>
        <w:jc w:val="both"/>
        <w:rPr>
          <w:rFonts w:ascii="FlandersArtSans-Regular" w:hAnsi="FlandersArtSans-Regular"/>
          <w:color w:val="auto"/>
        </w:rPr>
      </w:pPr>
    </w:p>
    <w:p w14:paraId="453B2452" w14:textId="77777777" w:rsidR="00C434AF" w:rsidRPr="008B2A49" w:rsidRDefault="00C434AF" w:rsidP="00FD49F4">
      <w:pPr>
        <w:pStyle w:val="Kop3"/>
        <w:numPr>
          <w:ilvl w:val="2"/>
          <w:numId w:val="34"/>
        </w:numPr>
        <w:tabs>
          <w:tab w:val="clear" w:pos="3686"/>
        </w:tabs>
        <w:rPr>
          <w:color w:val="2F5496" w:themeColor="accent1" w:themeShade="BF"/>
        </w:rPr>
      </w:pPr>
      <w:bookmarkStart w:id="7" w:name="_Toc60726416"/>
      <w:bookmarkStart w:id="8" w:name="_Toc66183208"/>
      <w:r w:rsidRPr="008B2A49">
        <w:rPr>
          <w:color w:val="2F5496" w:themeColor="accent1" w:themeShade="BF"/>
        </w:rPr>
        <w:t>De 10 algemene basiselementen van elk protocol</w:t>
      </w:r>
      <w:bookmarkEnd w:id="7"/>
      <w:bookmarkEnd w:id="8"/>
      <w:r w:rsidRPr="008B2A49">
        <w:rPr>
          <w:color w:val="2F5496" w:themeColor="accent1" w:themeShade="BF"/>
        </w:rPr>
        <w:t xml:space="preserve"> </w:t>
      </w:r>
    </w:p>
    <w:p w14:paraId="08ED2FFD" w14:textId="285C5024" w:rsidR="00C434AF" w:rsidRPr="008B2A49" w:rsidRDefault="00C434AF" w:rsidP="00C434AF">
      <w:pPr>
        <w:spacing w:line="264" w:lineRule="auto"/>
        <w:jc w:val="both"/>
        <w:rPr>
          <w:rFonts w:ascii="FlandersArtSans-Regular" w:hAnsi="FlandersArtSans-Regular"/>
          <w:color w:val="auto"/>
          <w:lang w:val="nl"/>
        </w:rPr>
      </w:pPr>
      <w:r w:rsidRPr="008B2A49">
        <w:rPr>
          <w:rFonts w:ascii="FlandersArtSans-Regular" w:hAnsi="FlandersArtSans-Regular"/>
          <w:color w:val="auto"/>
          <w:lang w:val="nl"/>
        </w:rPr>
        <w:t>Naast de 6 gouden basisregels moet elk protocol meer specifiek voldoen en rekening houden met 10 basiselementen. Deze ‘10 geboden’ zijn noodzakelijk om elke activiteit op COVID-veilige wijze te kunnen laten doorgaan en moeten dus in elk protocol of elke gids terug te vinden zijn. Het gaat om volgende basiselementen:</w:t>
      </w:r>
    </w:p>
    <w:p w14:paraId="0E56BA5B" w14:textId="77777777" w:rsidR="007222FD" w:rsidRPr="008B2A49" w:rsidRDefault="007222FD" w:rsidP="00706F00">
      <w:pPr>
        <w:numPr>
          <w:ilvl w:val="1"/>
          <w:numId w:val="16"/>
        </w:numPr>
        <w:tabs>
          <w:tab w:val="clear" w:pos="3686"/>
        </w:tabs>
        <w:spacing w:line="264" w:lineRule="auto"/>
        <w:contextualSpacing w:val="0"/>
        <w:jc w:val="both"/>
        <w:rPr>
          <w:rFonts w:ascii="FlandersArtSans-Regular" w:hAnsi="FlandersArtSans-Regular"/>
          <w:bCs/>
          <w:color w:val="auto"/>
        </w:rPr>
      </w:pPr>
      <w:r w:rsidRPr="008B2A49">
        <w:rPr>
          <w:rFonts w:ascii="FlandersArtSans-Regular" w:hAnsi="FlandersArtSans-Regular"/>
          <w:bCs/>
          <w:color w:val="auto"/>
        </w:rPr>
        <w:t xml:space="preserve">Respecteer de geldende wetgeving </w:t>
      </w:r>
    </w:p>
    <w:p w14:paraId="3037E670" w14:textId="77777777" w:rsidR="007222FD" w:rsidRPr="008B2A49" w:rsidRDefault="007222FD" w:rsidP="00706F00">
      <w:pPr>
        <w:numPr>
          <w:ilvl w:val="1"/>
          <w:numId w:val="16"/>
        </w:numPr>
        <w:tabs>
          <w:tab w:val="clear" w:pos="3686"/>
        </w:tabs>
        <w:spacing w:line="264" w:lineRule="auto"/>
        <w:contextualSpacing w:val="0"/>
        <w:jc w:val="both"/>
        <w:rPr>
          <w:rFonts w:ascii="FlandersArtSans-Regular" w:hAnsi="FlandersArtSans-Regular"/>
          <w:bCs/>
          <w:color w:val="auto"/>
        </w:rPr>
      </w:pPr>
      <w:r w:rsidRPr="008B2A49">
        <w:rPr>
          <w:rFonts w:ascii="FlandersArtSans-Regular" w:hAnsi="FlandersArtSans-Regular"/>
          <w:bCs/>
          <w:color w:val="auto"/>
        </w:rPr>
        <w:t>Duid een COVID-coördinator aan</w:t>
      </w:r>
    </w:p>
    <w:p w14:paraId="6B90250F" w14:textId="77777777" w:rsidR="007222FD" w:rsidRPr="008B2A49" w:rsidRDefault="007222FD" w:rsidP="00706F00">
      <w:pPr>
        <w:numPr>
          <w:ilvl w:val="1"/>
          <w:numId w:val="16"/>
        </w:numPr>
        <w:tabs>
          <w:tab w:val="clear" w:pos="3686"/>
        </w:tabs>
        <w:spacing w:line="264" w:lineRule="auto"/>
        <w:contextualSpacing w:val="0"/>
        <w:jc w:val="both"/>
        <w:rPr>
          <w:rFonts w:ascii="FlandersArtSans-Regular" w:hAnsi="FlandersArtSans-Regular"/>
          <w:bCs/>
          <w:color w:val="auto"/>
        </w:rPr>
      </w:pPr>
      <w:r w:rsidRPr="008B2A49">
        <w:rPr>
          <w:rFonts w:ascii="FlandersArtSans-Regular" w:hAnsi="FlandersArtSans-Regular"/>
          <w:bCs/>
          <w:color w:val="auto"/>
        </w:rPr>
        <w:t>Communiceer, informeer, motiveer</w:t>
      </w:r>
    </w:p>
    <w:p w14:paraId="13EAB081" w14:textId="77777777" w:rsidR="007222FD" w:rsidRPr="008B2A49" w:rsidRDefault="007222FD" w:rsidP="00706F00">
      <w:pPr>
        <w:numPr>
          <w:ilvl w:val="1"/>
          <w:numId w:val="16"/>
        </w:numPr>
        <w:tabs>
          <w:tab w:val="clear" w:pos="3686"/>
        </w:tabs>
        <w:spacing w:line="264" w:lineRule="auto"/>
        <w:contextualSpacing w:val="0"/>
        <w:jc w:val="both"/>
        <w:rPr>
          <w:rFonts w:ascii="FlandersArtSans-Regular" w:hAnsi="FlandersArtSans-Regular"/>
          <w:bCs/>
          <w:color w:val="auto"/>
        </w:rPr>
      </w:pPr>
      <w:r w:rsidRPr="008B2A49">
        <w:rPr>
          <w:rFonts w:ascii="FlandersArtSans-Regular" w:hAnsi="FlandersArtSans-Regular"/>
          <w:bCs/>
          <w:color w:val="auto"/>
        </w:rPr>
        <w:t>Social distancing</w:t>
      </w:r>
    </w:p>
    <w:p w14:paraId="2D8208AD" w14:textId="77777777" w:rsidR="007222FD" w:rsidRPr="008B2A49" w:rsidRDefault="007222FD" w:rsidP="00706F00">
      <w:pPr>
        <w:numPr>
          <w:ilvl w:val="1"/>
          <w:numId w:val="16"/>
        </w:numPr>
        <w:tabs>
          <w:tab w:val="clear" w:pos="3686"/>
        </w:tabs>
        <w:spacing w:line="264" w:lineRule="auto"/>
        <w:contextualSpacing w:val="0"/>
        <w:jc w:val="both"/>
        <w:rPr>
          <w:rFonts w:ascii="FlandersArtSans-Regular" w:hAnsi="FlandersArtSans-Regular"/>
          <w:bCs/>
          <w:color w:val="auto"/>
        </w:rPr>
      </w:pPr>
      <w:r w:rsidRPr="008B2A49">
        <w:rPr>
          <w:rFonts w:ascii="FlandersArtSans-Regular" w:hAnsi="FlandersArtSans-Regular"/>
          <w:bCs/>
          <w:color w:val="auto"/>
        </w:rPr>
        <w:t>Hygiëne</w:t>
      </w:r>
    </w:p>
    <w:p w14:paraId="70939715" w14:textId="77777777" w:rsidR="007222FD" w:rsidRPr="008B2A49" w:rsidRDefault="007222FD" w:rsidP="00706F00">
      <w:pPr>
        <w:numPr>
          <w:ilvl w:val="1"/>
          <w:numId w:val="16"/>
        </w:numPr>
        <w:tabs>
          <w:tab w:val="clear" w:pos="3686"/>
        </w:tabs>
        <w:spacing w:line="264" w:lineRule="auto"/>
        <w:contextualSpacing w:val="0"/>
        <w:jc w:val="both"/>
        <w:rPr>
          <w:rFonts w:ascii="FlandersArtSans-Regular" w:hAnsi="FlandersArtSans-Regular"/>
          <w:bCs/>
          <w:color w:val="auto"/>
        </w:rPr>
      </w:pPr>
      <w:r w:rsidRPr="008B2A49">
        <w:rPr>
          <w:rFonts w:ascii="FlandersArtSans-Regular" w:hAnsi="FlandersArtSans-Regular"/>
          <w:bCs/>
          <w:color w:val="auto"/>
        </w:rPr>
        <w:t>Reiniging en ontsmetting</w:t>
      </w:r>
    </w:p>
    <w:p w14:paraId="6917F058" w14:textId="77777777" w:rsidR="007222FD" w:rsidRPr="008B2A49" w:rsidRDefault="007222FD" w:rsidP="00706F00">
      <w:pPr>
        <w:numPr>
          <w:ilvl w:val="1"/>
          <w:numId w:val="16"/>
        </w:numPr>
        <w:tabs>
          <w:tab w:val="clear" w:pos="3686"/>
        </w:tabs>
        <w:spacing w:line="264" w:lineRule="auto"/>
        <w:contextualSpacing w:val="0"/>
        <w:jc w:val="both"/>
        <w:rPr>
          <w:rFonts w:ascii="FlandersArtSans-Regular" w:hAnsi="FlandersArtSans-Regular"/>
          <w:bCs/>
          <w:color w:val="auto"/>
        </w:rPr>
      </w:pPr>
      <w:r w:rsidRPr="008B2A49">
        <w:rPr>
          <w:rFonts w:ascii="FlandersArtSans-Regular" w:hAnsi="FlandersArtSans-Regular"/>
          <w:bCs/>
          <w:color w:val="auto"/>
        </w:rPr>
        <w:t>Verluchting</w:t>
      </w:r>
    </w:p>
    <w:p w14:paraId="566C5994" w14:textId="77777777" w:rsidR="007222FD" w:rsidRPr="008B2A49" w:rsidRDefault="007222FD" w:rsidP="00706F00">
      <w:pPr>
        <w:numPr>
          <w:ilvl w:val="1"/>
          <w:numId w:val="16"/>
        </w:numPr>
        <w:tabs>
          <w:tab w:val="clear" w:pos="3686"/>
        </w:tabs>
        <w:spacing w:line="264" w:lineRule="auto"/>
        <w:contextualSpacing w:val="0"/>
        <w:jc w:val="both"/>
        <w:rPr>
          <w:rFonts w:ascii="FlandersArtSans-Regular" w:hAnsi="FlandersArtSans-Regular"/>
          <w:bCs/>
          <w:color w:val="auto"/>
        </w:rPr>
      </w:pPr>
      <w:r w:rsidRPr="008B2A49">
        <w:rPr>
          <w:rFonts w:ascii="FlandersArtSans-Regular" w:hAnsi="FlandersArtSans-Regular"/>
          <w:bCs/>
          <w:color w:val="auto"/>
        </w:rPr>
        <w:t xml:space="preserve">Persoonlijke bescherming </w:t>
      </w:r>
    </w:p>
    <w:p w14:paraId="15B5550A" w14:textId="77777777" w:rsidR="007222FD" w:rsidRPr="008B2A49" w:rsidRDefault="007222FD" w:rsidP="00706F00">
      <w:pPr>
        <w:numPr>
          <w:ilvl w:val="1"/>
          <w:numId w:val="16"/>
        </w:numPr>
        <w:tabs>
          <w:tab w:val="clear" w:pos="3686"/>
        </w:tabs>
        <w:spacing w:line="264" w:lineRule="auto"/>
        <w:contextualSpacing w:val="0"/>
        <w:jc w:val="both"/>
        <w:rPr>
          <w:rFonts w:ascii="FlandersArtSans-Regular" w:hAnsi="FlandersArtSans-Regular"/>
          <w:bCs/>
          <w:color w:val="auto"/>
        </w:rPr>
      </w:pPr>
      <w:r w:rsidRPr="008B2A49">
        <w:rPr>
          <w:rFonts w:ascii="FlandersArtSans-Regular" w:hAnsi="FlandersArtSans-Regular"/>
          <w:bCs/>
          <w:color w:val="auto"/>
        </w:rPr>
        <w:t>Beheer besmette personen</w:t>
      </w:r>
    </w:p>
    <w:p w14:paraId="688C250A" w14:textId="77777777" w:rsidR="007222FD" w:rsidRPr="008B2A49" w:rsidRDefault="007222FD" w:rsidP="00706F00">
      <w:pPr>
        <w:numPr>
          <w:ilvl w:val="1"/>
          <w:numId w:val="16"/>
        </w:numPr>
        <w:tabs>
          <w:tab w:val="clear" w:pos="3686"/>
        </w:tabs>
        <w:spacing w:line="264" w:lineRule="auto"/>
        <w:contextualSpacing w:val="0"/>
        <w:jc w:val="both"/>
        <w:rPr>
          <w:rFonts w:ascii="FlandersArtSans-Regular" w:hAnsi="FlandersArtSans-Regular"/>
          <w:color w:val="auto"/>
        </w:rPr>
      </w:pPr>
      <w:r w:rsidRPr="008B2A49">
        <w:rPr>
          <w:rFonts w:ascii="FlandersArtSans-Regular" w:hAnsi="FlandersArtSans-Regular"/>
          <w:bCs/>
          <w:color w:val="auto"/>
        </w:rPr>
        <w:t>Compliance en handhaving</w:t>
      </w:r>
    </w:p>
    <w:p w14:paraId="6375EA9D" w14:textId="77777777" w:rsidR="00C434AF" w:rsidRPr="008B2A49" w:rsidRDefault="00C434AF" w:rsidP="00C434AF">
      <w:pPr>
        <w:spacing w:line="264" w:lineRule="auto"/>
        <w:ind w:left="1440"/>
        <w:jc w:val="both"/>
        <w:rPr>
          <w:rFonts w:ascii="FlandersArtSans-Regular" w:hAnsi="FlandersArtSans-Regular"/>
          <w:color w:val="auto"/>
        </w:rPr>
      </w:pPr>
    </w:p>
    <w:p w14:paraId="3DB67E26" w14:textId="245C85A3" w:rsidR="00C434AF" w:rsidRPr="008B2A49" w:rsidRDefault="00C434AF" w:rsidP="00C434AF">
      <w:pPr>
        <w:jc w:val="both"/>
        <w:rPr>
          <w:rFonts w:ascii="FlandersArtSans-Regular" w:hAnsi="FlandersArtSans-Regular"/>
          <w:color w:val="auto"/>
        </w:rPr>
      </w:pPr>
      <w:r w:rsidRPr="008B2A49">
        <w:rPr>
          <w:rFonts w:ascii="FlandersArtSans-Regular" w:hAnsi="FlandersArtSans-Regular"/>
          <w:color w:val="auto"/>
        </w:rPr>
        <w:t xml:space="preserve">Het is noodzakelijk dat deze geboden in elk protocol voldoende zijn uitgewerkt en dat men bij elke organisatie van activiteiten rekening houdt met deze geboden. Deze tien geboden worden verder in dit protocol toegelicht en vertaald naar de organisatie van </w:t>
      </w:r>
      <w:r w:rsidR="007F6680" w:rsidRPr="008B2A49">
        <w:rPr>
          <w:rFonts w:ascii="FlandersArtSans-Regular" w:hAnsi="FlandersArtSans-Regular"/>
          <w:color w:val="auto"/>
        </w:rPr>
        <w:t>sport</w:t>
      </w:r>
      <w:r w:rsidRPr="008B2A49">
        <w:rPr>
          <w:rFonts w:ascii="FlandersArtSans-Regular" w:hAnsi="FlandersArtSans-Regular"/>
          <w:color w:val="auto"/>
        </w:rPr>
        <w:t xml:space="preserve">activiteiten. </w:t>
      </w:r>
    </w:p>
    <w:p w14:paraId="40755283" w14:textId="77777777" w:rsidR="00FD3EE1" w:rsidRPr="008B2A49" w:rsidRDefault="00FD3EE1" w:rsidP="00C434AF">
      <w:pPr>
        <w:jc w:val="both"/>
        <w:rPr>
          <w:rFonts w:ascii="FlandersArtSans-Regular" w:hAnsi="FlandersArtSans-Regular"/>
          <w:color w:val="auto"/>
        </w:rPr>
      </w:pPr>
    </w:p>
    <w:p w14:paraId="1D124DFA" w14:textId="77777777" w:rsidR="00C434AF" w:rsidRPr="008B2A49" w:rsidRDefault="00C434AF" w:rsidP="00FD49F4">
      <w:pPr>
        <w:pStyle w:val="Kop3"/>
        <w:numPr>
          <w:ilvl w:val="2"/>
          <w:numId w:val="34"/>
        </w:numPr>
        <w:tabs>
          <w:tab w:val="clear" w:pos="3686"/>
        </w:tabs>
        <w:rPr>
          <w:color w:val="2F5496" w:themeColor="accent1" w:themeShade="BF"/>
        </w:rPr>
      </w:pPr>
      <w:bookmarkStart w:id="9" w:name="_Toc60726417"/>
      <w:bookmarkStart w:id="10" w:name="_Toc66183209"/>
      <w:r w:rsidRPr="008B2A49">
        <w:rPr>
          <w:color w:val="2F5496" w:themeColor="accent1" w:themeShade="BF"/>
        </w:rPr>
        <w:t>Neergaande fase</w:t>
      </w:r>
      <w:bookmarkEnd w:id="9"/>
      <w:bookmarkEnd w:id="10"/>
      <w:r w:rsidRPr="008B2A49">
        <w:rPr>
          <w:color w:val="2F5496" w:themeColor="accent1" w:themeShade="BF"/>
        </w:rPr>
        <w:t xml:space="preserve"> </w:t>
      </w:r>
    </w:p>
    <w:p w14:paraId="62461EF3" w14:textId="795C7EB4" w:rsidR="00C434AF" w:rsidRPr="008B2A49" w:rsidRDefault="00C434AF" w:rsidP="00C75D75">
      <w:pPr>
        <w:jc w:val="both"/>
        <w:rPr>
          <w:rFonts w:ascii="FlandersArtSans-Regular" w:hAnsi="FlandersArtSans-Regular"/>
          <w:color w:val="auto"/>
        </w:rPr>
      </w:pPr>
      <w:r w:rsidRPr="008B2A49">
        <w:rPr>
          <w:rFonts w:ascii="FlandersArtSans-Regular" w:hAnsi="FlandersArtSans-Regular"/>
          <w:color w:val="auto"/>
        </w:rPr>
        <w:t xml:space="preserve">Vertrekpunt voor de neergaande fase is de situatie waarin het Ministerieel Besluit </w:t>
      </w:r>
      <w:r w:rsidR="00343E00" w:rsidRPr="008B2A49">
        <w:rPr>
          <w:rFonts w:ascii="FlandersArtSans-Regular" w:hAnsi="FlandersArtSans-Regular"/>
          <w:color w:val="auto"/>
        </w:rPr>
        <w:t xml:space="preserve"> (MB) </w:t>
      </w:r>
      <w:r w:rsidRPr="008B2A49">
        <w:rPr>
          <w:rFonts w:ascii="FlandersArtSans-Regular" w:hAnsi="FlandersArtSans-Regular"/>
          <w:color w:val="auto"/>
        </w:rPr>
        <w:t xml:space="preserve">bepaalt of activiteiten mogelijk zijn en onder welke voorwaarden dit kan plaatsvinden. Uitsluitend volgens de modaliteiten zoals bepaald in het Ministerieel Besluit kunnen activiteiten georganiseerd worden. </w:t>
      </w:r>
    </w:p>
    <w:p w14:paraId="371E33C8" w14:textId="2FE51ED1" w:rsidR="00C434AF" w:rsidRPr="008B2A49" w:rsidRDefault="00C434AF" w:rsidP="00C75D75">
      <w:pPr>
        <w:jc w:val="both"/>
        <w:rPr>
          <w:rFonts w:ascii="FlandersArtSans-Regular" w:hAnsi="FlandersArtSans-Regular"/>
          <w:color w:val="auto"/>
        </w:rPr>
      </w:pPr>
      <w:r w:rsidRPr="008B2A49">
        <w:rPr>
          <w:rFonts w:ascii="FlandersArtSans-Regular" w:hAnsi="FlandersArtSans-Regular"/>
          <w:color w:val="auto"/>
        </w:rPr>
        <w:t xml:space="preserve">Een eerste stap in de neergaande fase is de situatie waarin versoepelingen mogelijk worden gemaakt en daarmee de doorstart van activiteiten voor meerdere doelgroepen. Naast de voorwaarden zoals bepaald in </w:t>
      </w:r>
      <w:r w:rsidRPr="008B2A49">
        <w:rPr>
          <w:rFonts w:ascii="FlandersArtSans-Regular" w:hAnsi="FlandersArtSans-Regular"/>
          <w:color w:val="auto"/>
        </w:rPr>
        <w:lastRenderedPageBreak/>
        <w:t xml:space="preserve">het </w:t>
      </w:r>
      <w:r w:rsidR="00343E00" w:rsidRPr="008B2A49">
        <w:rPr>
          <w:rFonts w:ascii="FlandersArtSans-Regular" w:hAnsi="FlandersArtSans-Regular"/>
          <w:color w:val="auto"/>
        </w:rPr>
        <w:t>MB</w:t>
      </w:r>
      <w:r w:rsidRPr="008B2A49">
        <w:rPr>
          <w:rFonts w:ascii="FlandersArtSans-Regular" w:hAnsi="FlandersArtSans-Regular"/>
          <w:color w:val="auto"/>
        </w:rPr>
        <w:t xml:space="preserve"> kunnen via een toepasselijk protocol specifieke voorwaarden gelden. Vervolgens kunnen meerdere fasen van versoepeling zich voordoen waardoor ook de sectoreigen voorwaarden kunnen wijzigen. </w:t>
      </w:r>
    </w:p>
    <w:p w14:paraId="1CB561E4" w14:textId="77777777" w:rsidR="00C434AF" w:rsidRPr="008B2A49" w:rsidRDefault="00C434AF" w:rsidP="00C75D75">
      <w:pPr>
        <w:jc w:val="both"/>
        <w:rPr>
          <w:rFonts w:ascii="FlandersArtSans-Regular" w:hAnsi="FlandersArtSans-Regular"/>
          <w:color w:val="auto"/>
        </w:rPr>
      </w:pPr>
      <w:r w:rsidRPr="008B2A49">
        <w:rPr>
          <w:rFonts w:ascii="FlandersArtSans-Regular" w:hAnsi="FlandersArtSans-Regular"/>
          <w:color w:val="auto"/>
        </w:rPr>
        <w:t xml:space="preserve">In een laatste fase die gelijkloopt met het einde van de pandemie kunnen activiteiten doorgaan zonder enige restricties. De normale werking is mogelijk. </w:t>
      </w:r>
    </w:p>
    <w:p w14:paraId="7FB1F027" w14:textId="77777777" w:rsidR="00A73EBF" w:rsidRPr="008B2A49" w:rsidRDefault="00A73EBF" w:rsidP="00C434AF">
      <w:pPr>
        <w:jc w:val="both"/>
        <w:rPr>
          <w:rFonts w:ascii="FlandersArtSans-Regular" w:hAnsi="FlandersArtSans-Regular"/>
          <w:color w:val="auto"/>
        </w:rPr>
      </w:pPr>
    </w:p>
    <w:p w14:paraId="75792052" w14:textId="2D543AD5" w:rsidR="00C434AF" w:rsidRPr="008B2A49" w:rsidRDefault="00C434AF" w:rsidP="00C434AF">
      <w:pPr>
        <w:jc w:val="both"/>
        <w:rPr>
          <w:rFonts w:ascii="FlandersArtSans-Regular" w:hAnsi="FlandersArtSans-Regular"/>
          <w:color w:val="auto"/>
        </w:rPr>
      </w:pPr>
      <w:r w:rsidRPr="008B2A49">
        <w:rPr>
          <w:rFonts w:ascii="FlandersArtSans-Regular" w:hAnsi="FlandersArtSans-Regular"/>
          <w:color w:val="auto"/>
        </w:rPr>
        <w:t>Om deze neergaande fase in veilige omstandigheden uit te voeren en het epidemiologisch effect van een versoepeling te kunnen inschatten</w:t>
      </w:r>
      <w:r w:rsidR="00CC287C" w:rsidRPr="008B2A49">
        <w:rPr>
          <w:rFonts w:ascii="FlandersArtSans-Regular" w:hAnsi="FlandersArtSans-Regular"/>
          <w:color w:val="auto"/>
        </w:rPr>
        <w:t>,</w:t>
      </w:r>
      <w:r w:rsidRPr="008B2A49">
        <w:rPr>
          <w:rFonts w:ascii="FlandersArtSans-Regular" w:hAnsi="FlandersArtSans-Regular"/>
          <w:color w:val="auto"/>
        </w:rPr>
        <w:t xml:space="preserve"> is er gekozen om tussen elke volgende versoepeling van een activiteit </w:t>
      </w:r>
      <w:r w:rsidR="0039693D" w:rsidRPr="008B2A49">
        <w:rPr>
          <w:rFonts w:ascii="FlandersArtSans-Regular" w:hAnsi="FlandersArtSans-Regular"/>
          <w:color w:val="auto"/>
        </w:rPr>
        <w:t xml:space="preserve">altijd </w:t>
      </w:r>
      <w:r w:rsidRPr="008B2A49">
        <w:rPr>
          <w:rFonts w:ascii="FlandersArtSans-Regular" w:hAnsi="FlandersArtSans-Regular"/>
          <w:color w:val="auto"/>
        </w:rPr>
        <w:t xml:space="preserve">minimaal drie weken te laten. Opgelet: de juiste epidemiologische omstandigheden garanderen evenwel geen automatische versoepeling van een activiteit. Dit geldt zowel voor de eerste versoepeling als </w:t>
      </w:r>
      <w:r w:rsidR="0039693D" w:rsidRPr="008B2A49">
        <w:rPr>
          <w:rFonts w:ascii="FlandersArtSans-Regular" w:hAnsi="FlandersArtSans-Regular"/>
          <w:color w:val="auto"/>
        </w:rPr>
        <w:t>voor</w:t>
      </w:r>
      <w:r w:rsidRPr="008B2A49">
        <w:rPr>
          <w:rFonts w:ascii="FlandersArtSans-Regular" w:hAnsi="FlandersArtSans-Regular"/>
          <w:color w:val="auto"/>
        </w:rPr>
        <w:t xml:space="preserve"> alle volgende versoepelingen. </w:t>
      </w:r>
    </w:p>
    <w:p w14:paraId="1D1BC0E3" w14:textId="77777777" w:rsidR="001D592E" w:rsidRPr="008B2A49" w:rsidRDefault="001D592E" w:rsidP="00C434AF">
      <w:pPr>
        <w:jc w:val="both"/>
        <w:rPr>
          <w:rFonts w:ascii="FlandersArtSans-Regular" w:hAnsi="FlandersArtSans-Regular"/>
          <w:color w:val="auto"/>
        </w:rPr>
      </w:pPr>
    </w:p>
    <w:p w14:paraId="42D9E858" w14:textId="2E173B5A" w:rsidR="00C434AF" w:rsidRPr="008B2A49" w:rsidRDefault="00C434AF" w:rsidP="00C434AF">
      <w:pPr>
        <w:jc w:val="both"/>
        <w:rPr>
          <w:rFonts w:ascii="FlandersArtSans-Regular" w:hAnsi="FlandersArtSans-Regular"/>
          <w:color w:val="auto"/>
        </w:rPr>
      </w:pPr>
      <w:r w:rsidRPr="008B2A49">
        <w:rPr>
          <w:rFonts w:ascii="FlandersArtSans-Regular" w:hAnsi="FlandersArtSans-Regular"/>
          <w:color w:val="auto"/>
        </w:rPr>
        <w:t>De voorwaarden die bij elke versoepeling van toepassing zijn</w:t>
      </w:r>
      <w:r w:rsidR="0039693D" w:rsidRPr="008B2A49">
        <w:rPr>
          <w:rFonts w:ascii="FlandersArtSans-Regular" w:hAnsi="FlandersArtSans-Regular"/>
          <w:color w:val="auto"/>
        </w:rPr>
        <w:t>,</w:t>
      </w:r>
      <w:r w:rsidRPr="008B2A49">
        <w:rPr>
          <w:rFonts w:ascii="FlandersArtSans-Regular" w:hAnsi="FlandersArtSans-Regular"/>
          <w:color w:val="auto"/>
        </w:rPr>
        <w:t xml:space="preserve"> worden in de mate van het mogelijke afgestemd tussen de verschillende vrijetijdsectoren. </w:t>
      </w:r>
    </w:p>
    <w:p w14:paraId="0563C19E" w14:textId="77777777" w:rsidR="001D592E" w:rsidRPr="008B2A49" w:rsidRDefault="001D592E" w:rsidP="00C434AF">
      <w:pPr>
        <w:jc w:val="both"/>
        <w:rPr>
          <w:rFonts w:ascii="FlandersArtSans-Regular" w:hAnsi="FlandersArtSans-Regular"/>
          <w:color w:val="auto"/>
        </w:rPr>
      </w:pPr>
    </w:p>
    <w:p w14:paraId="3CB349DE" w14:textId="4CC38F78" w:rsidR="00C434AF" w:rsidRPr="008B2A49" w:rsidRDefault="00C434AF" w:rsidP="00C434AF">
      <w:pPr>
        <w:jc w:val="both"/>
        <w:rPr>
          <w:rFonts w:ascii="FlandersArtSans-Regular" w:hAnsi="FlandersArtSans-Regular"/>
          <w:color w:val="auto"/>
        </w:rPr>
      </w:pPr>
      <w:r w:rsidRPr="008B2A49">
        <w:rPr>
          <w:rFonts w:ascii="FlandersArtSans-Regular" w:hAnsi="FlandersArtSans-Regular"/>
          <w:color w:val="auto"/>
        </w:rPr>
        <w:t>Eventuele (noodzakelijke) verschillen tussen activiteiten, of tussen gemeenschappen, gewesten worden vertaald en opgenomen in de betreffende protocollen of gidsen van elke gemeenschap of gewest.</w:t>
      </w:r>
    </w:p>
    <w:p w14:paraId="28DA1CB8" w14:textId="77777777" w:rsidR="00967357" w:rsidRPr="008B2A49" w:rsidRDefault="00967357" w:rsidP="00C434AF">
      <w:pPr>
        <w:jc w:val="both"/>
        <w:rPr>
          <w:rFonts w:ascii="FlandersArtSans-Regular" w:hAnsi="FlandersArtSans-Regular"/>
          <w:color w:val="auto"/>
        </w:rPr>
      </w:pPr>
    </w:p>
    <w:p w14:paraId="45259194" w14:textId="2A816403" w:rsidR="00C434AF" w:rsidRPr="008B2A49" w:rsidRDefault="00C434AF" w:rsidP="00FD49F4">
      <w:pPr>
        <w:pStyle w:val="Kop3"/>
        <w:numPr>
          <w:ilvl w:val="2"/>
          <w:numId w:val="34"/>
        </w:numPr>
        <w:tabs>
          <w:tab w:val="clear" w:pos="3686"/>
        </w:tabs>
        <w:rPr>
          <w:color w:val="2F5496" w:themeColor="accent1" w:themeShade="BF"/>
        </w:rPr>
      </w:pPr>
      <w:bookmarkStart w:id="11" w:name="_Toc60726418"/>
      <w:bookmarkStart w:id="12" w:name="_Toc66183210"/>
      <w:r w:rsidRPr="008B2A49">
        <w:rPr>
          <w:color w:val="2F5496" w:themeColor="accent1" w:themeShade="BF"/>
        </w:rPr>
        <w:t>Opgaande fase</w:t>
      </w:r>
      <w:bookmarkEnd w:id="11"/>
      <w:bookmarkEnd w:id="12"/>
    </w:p>
    <w:p w14:paraId="619B5726" w14:textId="72500C00" w:rsidR="00C434AF" w:rsidRPr="008B2A49" w:rsidRDefault="00C434AF" w:rsidP="00C434AF">
      <w:pPr>
        <w:jc w:val="both"/>
        <w:rPr>
          <w:rFonts w:ascii="FlandersArtSans-Regular" w:hAnsi="FlandersArtSans-Regular"/>
          <w:color w:val="auto"/>
        </w:rPr>
      </w:pPr>
      <w:r w:rsidRPr="008B2A49">
        <w:rPr>
          <w:rFonts w:ascii="FlandersArtSans-Regular" w:hAnsi="FlandersArtSans-Regular"/>
          <w:color w:val="auto"/>
        </w:rPr>
        <w:t>Bij heropflakkering of (gevaar van) opwaartse fase k</w:t>
      </w:r>
      <w:r w:rsidR="004654CA" w:rsidRPr="008B2A49">
        <w:rPr>
          <w:rFonts w:ascii="FlandersArtSans-Regular" w:hAnsi="FlandersArtSans-Regular"/>
          <w:color w:val="auto"/>
        </w:rPr>
        <w:t>a</w:t>
      </w:r>
      <w:r w:rsidRPr="008B2A49">
        <w:rPr>
          <w:rFonts w:ascii="FlandersArtSans-Regular" w:hAnsi="FlandersArtSans-Regular"/>
          <w:color w:val="auto"/>
        </w:rPr>
        <w:t xml:space="preserve">n </w:t>
      </w:r>
      <w:r w:rsidR="002B48A7" w:rsidRPr="008B2A49">
        <w:rPr>
          <w:rFonts w:ascii="FlandersArtSans-Regular" w:hAnsi="FlandersArtSans-Regular"/>
          <w:color w:val="auto"/>
        </w:rPr>
        <w:t xml:space="preserve">bij </w:t>
      </w:r>
      <w:r w:rsidRPr="008B2A49">
        <w:rPr>
          <w:rFonts w:ascii="FlandersArtSans-Regular" w:hAnsi="FlandersArtSans-Regular"/>
          <w:color w:val="auto"/>
        </w:rPr>
        <w:t xml:space="preserve">een verstrenging meteen tot een volledige opschorting van de versoepelingen beslist worden. Deze volledige opschorting kan op elke moment optreden, ook wanneer de activiteit zich al in een volgende fase van versoepeling </w:t>
      </w:r>
      <w:r w:rsidR="002D52E7" w:rsidRPr="008B2A49">
        <w:rPr>
          <w:rFonts w:ascii="FlandersArtSans-Regular" w:hAnsi="FlandersArtSans-Regular"/>
          <w:color w:val="auto"/>
        </w:rPr>
        <w:t>bevindt</w:t>
      </w:r>
      <w:r w:rsidRPr="008B2A49">
        <w:rPr>
          <w:rFonts w:ascii="FlandersArtSans-Regular" w:hAnsi="FlandersArtSans-Regular"/>
          <w:color w:val="auto"/>
        </w:rPr>
        <w:t>.</w:t>
      </w:r>
    </w:p>
    <w:p w14:paraId="717AA06A" w14:textId="77777777" w:rsidR="00967357" w:rsidRPr="008B2A49" w:rsidRDefault="00967357" w:rsidP="00C434AF">
      <w:pPr>
        <w:jc w:val="both"/>
        <w:rPr>
          <w:rFonts w:ascii="FlandersArtSans-Regular" w:hAnsi="FlandersArtSans-Regular"/>
          <w:color w:val="auto"/>
        </w:rPr>
      </w:pPr>
    </w:p>
    <w:p w14:paraId="1F6B3495" w14:textId="087EA4E8" w:rsidR="00C434AF" w:rsidRPr="008B2A49" w:rsidRDefault="00C434AF" w:rsidP="00FD49F4">
      <w:pPr>
        <w:pStyle w:val="Kop3"/>
        <w:numPr>
          <w:ilvl w:val="2"/>
          <w:numId w:val="34"/>
        </w:numPr>
        <w:tabs>
          <w:tab w:val="clear" w:pos="3686"/>
        </w:tabs>
        <w:rPr>
          <w:color w:val="2F5496" w:themeColor="accent1" w:themeShade="BF"/>
        </w:rPr>
      </w:pPr>
      <w:bookmarkStart w:id="13" w:name="_Toc60726419"/>
      <w:bookmarkStart w:id="14" w:name="_Toc66183211"/>
      <w:r w:rsidRPr="008B2A49">
        <w:rPr>
          <w:color w:val="2F5496" w:themeColor="accent1" w:themeShade="BF"/>
        </w:rPr>
        <w:t>Epidemiologische voorwaarden bij elke fase</w:t>
      </w:r>
      <w:bookmarkEnd w:id="13"/>
      <w:bookmarkEnd w:id="14"/>
    </w:p>
    <w:p w14:paraId="66F2DF22" w14:textId="1C8CC16B" w:rsidR="00071AE5" w:rsidRPr="008B2A49" w:rsidRDefault="00071AE5" w:rsidP="00071AE5">
      <w:pPr>
        <w:jc w:val="both"/>
        <w:rPr>
          <w:rFonts w:ascii="FlandersArtSans-Regular" w:hAnsi="FlandersArtSans-Regular"/>
          <w:color w:val="auto"/>
        </w:rPr>
      </w:pPr>
      <w:r w:rsidRPr="008B2A49">
        <w:rPr>
          <w:rFonts w:ascii="FlandersArtSans-Regular" w:hAnsi="FlandersArtSans-Regular"/>
          <w:color w:val="auto"/>
        </w:rPr>
        <w:t xml:space="preserve">We baseren ons </w:t>
      </w:r>
      <w:r w:rsidR="001F4C8C" w:rsidRPr="008B2A49">
        <w:rPr>
          <w:rFonts w:ascii="FlandersArtSans-Regular" w:hAnsi="FlandersArtSans-Regular"/>
          <w:color w:val="auto"/>
        </w:rPr>
        <w:t>steeds</w:t>
      </w:r>
      <w:r w:rsidRPr="008B2A49">
        <w:rPr>
          <w:rFonts w:ascii="FlandersArtSans-Regular" w:hAnsi="FlandersArtSans-Regular"/>
          <w:color w:val="auto"/>
        </w:rPr>
        <w:t xml:space="preserve"> op criteria die bepaald worden door wetenschappelijke experten en de Federale overheid om het verloop van de verschillende fases te bepalen. Daaraan koppelen we stelselmatig </w:t>
      </w:r>
      <w:r w:rsidR="00446091" w:rsidRPr="008B2A49">
        <w:rPr>
          <w:rFonts w:ascii="FlandersArtSans-Regular" w:hAnsi="FlandersArtSans-Regular"/>
          <w:color w:val="auto"/>
        </w:rPr>
        <w:t>de te nemen</w:t>
      </w:r>
      <w:r w:rsidRPr="008B2A49">
        <w:rPr>
          <w:rFonts w:ascii="FlandersArtSans-Regular" w:hAnsi="FlandersArtSans-Regular"/>
          <w:color w:val="auto"/>
        </w:rPr>
        <w:t xml:space="preserve"> veiligheidsmaatregelen en welke </w:t>
      </w:r>
      <w:r w:rsidR="002D7CCE" w:rsidRPr="008B2A49">
        <w:rPr>
          <w:rFonts w:ascii="FlandersArtSans-Regular" w:hAnsi="FlandersArtSans-Regular"/>
          <w:color w:val="auto"/>
        </w:rPr>
        <w:t xml:space="preserve">sportieve </w:t>
      </w:r>
      <w:r w:rsidRPr="008B2A49">
        <w:rPr>
          <w:rFonts w:ascii="FlandersArtSans-Regular" w:hAnsi="FlandersArtSans-Regular"/>
          <w:color w:val="auto"/>
        </w:rPr>
        <w:t>activiteiten er weer mogelijk zullen zijn.</w:t>
      </w:r>
    </w:p>
    <w:p w14:paraId="17C36856" w14:textId="77777777" w:rsidR="00F837B8" w:rsidRPr="008B2A49" w:rsidRDefault="00F837B8" w:rsidP="00C434AF">
      <w:pPr>
        <w:rPr>
          <w:rFonts w:ascii="FlandersArtSans-Regular" w:hAnsi="FlandersArtSans-Regular"/>
          <w:color w:val="auto"/>
        </w:rPr>
      </w:pPr>
    </w:p>
    <w:p w14:paraId="0371ADF3" w14:textId="47CA797C" w:rsidR="00C11AB0" w:rsidRPr="008B2A49" w:rsidRDefault="00C434AF" w:rsidP="00FD49F4">
      <w:pPr>
        <w:pStyle w:val="Kop3"/>
        <w:numPr>
          <w:ilvl w:val="2"/>
          <w:numId w:val="34"/>
        </w:numPr>
        <w:tabs>
          <w:tab w:val="clear" w:pos="3686"/>
        </w:tabs>
        <w:rPr>
          <w:color w:val="2F5496" w:themeColor="accent1" w:themeShade="BF"/>
        </w:rPr>
      </w:pPr>
      <w:bookmarkStart w:id="15" w:name="_Toc60726420"/>
      <w:bookmarkStart w:id="16" w:name="_Toc66183212"/>
      <w:r w:rsidRPr="008B2A49">
        <w:rPr>
          <w:color w:val="2F5496" w:themeColor="accent1" w:themeShade="BF"/>
        </w:rPr>
        <w:t>Heropstart activiteiten (bij neergaande fase)</w:t>
      </w:r>
      <w:bookmarkEnd w:id="15"/>
      <w:bookmarkEnd w:id="16"/>
    </w:p>
    <w:p w14:paraId="4CC8CB4A" w14:textId="42BCE643" w:rsidR="00C434AF" w:rsidRPr="008B2A49" w:rsidRDefault="00C434AF" w:rsidP="00C434AF">
      <w:pPr>
        <w:jc w:val="both"/>
        <w:rPr>
          <w:rFonts w:ascii="FlandersArtSans-Regular" w:hAnsi="FlandersArtSans-Regular"/>
          <w:color w:val="auto"/>
        </w:rPr>
      </w:pPr>
      <w:r w:rsidRPr="008B2A49">
        <w:rPr>
          <w:rFonts w:ascii="FlandersArtSans-Regular" w:hAnsi="FlandersArtSans-Regular"/>
          <w:color w:val="auto"/>
        </w:rPr>
        <w:t xml:space="preserve">Er wordt een onderscheid gemaakt tussen wat de basisfase is, geldend bij het opleggen van een lockdown en cf het MB 28/10/2020, en de verschillende fasen van versoepeling die mogelijk worden tijdens de neergaande fase. (We omschrijven deze fasen van versoepeling als maatregelenniveaus.) </w:t>
      </w:r>
    </w:p>
    <w:p w14:paraId="29558665" w14:textId="77777777" w:rsidR="007B2B7D" w:rsidRPr="008B2A49" w:rsidRDefault="007B2B7D" w:rsidP="00C434AF">
      <w:pPr>
        <w:jc w:val="both"/>
        <w:rPr>
          <w:rFonts w:ascii="FlandersArtSans-Regular" w:hAnsi="FlandersArtSans-Regular"/>
          <w:color w:val="auto"/>
        </w:rPr>
      </w:pPr>
    </w:p>
    <w:p w14:paraId="4E2BBF02" w14:textId="2A9BA5C0" w:rsidR="00C434AF" w:rsidRPr="008B2A49" w:rsidRDefault="00C434AF" w:rsidP="00C434AF">
      <w:pPr>
        <w:jc w:val="both"/>
        <w:rPr>
          <w:rFonts w:ascii="FlandersArtSans-Regular" w:hAnsi="FlandersArtSans-Regular"/>
          <w:color w:val="auto"/>
        </w:rPr>
      </w:pPr>
      <w:r w:rsidRPr="008B2A49">
        <w:rPr>
          <w:rFonts w:ascii="FlandersArtSans-Regular" w:hAnsi="FlandersArtSans-Regular"/>
          <w:color w:val="auto"/>
        </w:rPr>
        <w:t>Elke fase (maatregelen</w:t>
      </w:r>
      <w:r w:rsidR="00533D42" w:rsidRPr="008B2A49">
        <w:rPr>
          <w:rFonts w:ascii="FlandersArtSans-Regular" w:hAnsi="FlandersArtSans-Regular"/>
          <w:color w:val="auto"/>
        </w:rPr>
        <w:t>niveau</w:t>
      </w:r>
      <w:r w:rsidRPr="008B2A49">
        <w:rPr>
          <w:rFonts w:ascii="FlandersArtSans-Regular" w:hAnsi="FlandersArtSans-Regular"/>
          <w:color w:val="auto"/>
        </w:rPr>
        <w:t>) wordt weergegeven in een tabel en omvat een pakket aan maatregelen die werden uitgewerkt aan de hand van vooraf bepaalde criteria:</w:t>
      </w:r>
    </w:p>
    <w:p w14:paraId="7F4B837E" w14:textId="77777777" w:rsidR="00C434AF" w:rsidRPr="008B2A49" w:rsidRDefault="00C434AF" w:rsidP="00FD49F4">
      <w:pPr>
        <w:pStyle w:val="Lijstalinea"/>
        <w:numPr>
          <w:ilvl w:val="0"/>
          <w:numId w:val="22"/>
        </w:numPr>
        <w:tabs>
          <w:tab w:val="clear" w:pos="3686"/>
        </w:tabs>
        <w:spacing w:after="160" w:line="259" w:lineRule="auto"/>
        <w:jc w:val="both"/>
        <w:rPr>
          <w:rFonts w:ascii="FlandersArtSans-Regular" w:hAnsi="FlandersArtSans-Regular"/>
          <w:color w:val="auto"/>
        </w:rPr>
      </w:pPr>
      <w:r w:rsidRPr="008B2A49">
        <w:rPr>
          <w:rFonts w:ascii="FlandersArtSans-Regular" w:hAnsi="FlandersArtSans-Regular"/>
          <w:color w:val="auto"/>
        </w:rPr>
        <w:t xml:space="preserve">Leeftijdscategorieën </w:t>
      </w:r>
    </w:p>
    <w:p w14:paraId="7D254BBA" w14:textId="77777777" w:rsidR="004B3BCB" w:rsidRPr="008B2A49" w:rsidRDefault="004B3BCB" w:rsidP="00FD49F4">
      <w:pPr>
        <w:pStyle w:val="Lijstalinea"/>
        <w:numPr>
          <w:ilvl w:val="0"/>
          <w:numId w:val="22"/>
        </w:numPr>
        <w:tabs>
          <w:tab w:val="clear" w:pos="3686"/>
        </w:tabs>
        <w:spacing w:after="160" w:line="259" w:lineRule="auto"/>
        <w:jc w:val="both"/>
        <w:rPr>
          <w:rFonts w:ascii="FlandersArtSans-Regular" w:hAnsi="FlandersArtSans-Regular"/>
          <w:color w:val="auto"/>
        </w:rPr>
      </w:pPr>
      <w:r w:rsidRPr="008B2A49">
        <w:rPr>
          <w:rFonts w:ascii="FlandersArtSans-Regular" w:hAnsi="FlandersArtSans-Regular"/>
          <w:color w:val="auto"/>
        </w:rPr>
        <w:t>Mogelijkheid van fysiek contact tijdens activiteiten</w:t>
      </w:r>
    </w:p>
    <w:p w14:paraId="78840E4B" w14:textId="1AD721C6" w:rsidR="004B3BCB" w:rsidRPr="008B2A49" w:rsidRDefault="004B3BCB" w:rsidP="00FD49F4">
      <w:pPr>
        <w:pStyle w:val="Lijstalinea"/>
        <w:numPr>
          <w:ilvl w:val="0"/>
          <w:numId w:val="22"/>
        </w:numPr>
        <w:tabs>
          <w:tab w:val="clear" w:pos="3686"/>
        </w:tabs>
        <w:spacing w:after="160" w:line="259" w:lineRule="auto"/>
        <w:jc w:val="both"/>
        <w:rPr>
          <w:rFonts w:ascii="FlandersArtSans-Regular" w:hAnsi="FlandersArtSans-Regular"/>
          <w:color w:val="auto"/>
        </w:rPr>
      </w:pPr>
      <w:r w:rsidRPr="008B2A49">
        <w:rPr>
          <w:rFonts w:ascii="FlandersArtSans-Regular" w:hAnsi="FlandersArtSans-Regular"/>
          <w:color w:val="auto"/>
        </w:rPr>
        <w:t>Organisatie van activiteiten binnen en/of buiten</w:t>
      </w:r>
    </w:p>
    <w:p w14:paraId="0F007BD4" w14:textId="4FECDEEB" w:rsidR="00C434AF" w:rsidRPr="008B2A49" w:rsidRDefault="00C434AF" w:rsidP="00FD49F4">
      <w:pPr>
        <w:pStyle w:val="Lijstalinea"/>
        <w:numPr>
          <w:ilvl w:val="0"/>
          <w:numId w:val="22"/>
        </w:numPr>
        <w:tabs>
          <w:tab w:val="clear" w:pos="3686"/>
        </w:tabs>
        <w:spacing w:after="160" w:line="259" w:lineRule="auto"/>
        <w:jc w:val="both"/>
        <w:rPr>
          <w:rFonts w:ascii="FlandersArtSans-Regular" w:hAnsi="FlandersArtSans-Regular"/>
          <w:color w:val="auto"/>
        </w:rPr>
      </w:pPr>
      <w:r w:rsidRPr="008B2A49">
        <w:rPr>
          <w:rFonts w:ascii="FlandersArtSans-Regular" w:hAnsi="FlandersArtSans-Regular"/>
          <w:color w:val="auto"/>
        </w:rPr>
        <w:t>Grootte en samenstelling van de groep</w:t>
      </w:r>
      <w:r w:rsidR="00521E4C" w:rsidRPr="008B2A49">
        <w:rPr>
          <w:rFonts w:ascii="FlandersArtSans-Regular" w:hAnsi="FlandersArtSans-Regular"/>
          <w:color w:val="auto"/>
        </w:rPr>
        <w:t>/densiteitsregels</w:t>
      </w:r>
    </w:p>
    <w:p w14:paraId="209B1BA8" w14:textId="76348702" w:rsidR="00C434AF" w:rsidRPr="008B2A49" w:rsidRDefault="00C434AF" w:rsidP="00FD49F4">
      <w:pPr>
        <w:pStyle w:val="Lijstalinea"/>
        <w:numPr>
          <w:ilvl w:val="0"/>
          <w:numId w:val="22"/>
        </w:numPr>
        <w:tabs>
          <w:tab w:val="clear" w:pos="3686"/>
        </w:tabs>
        <w:spacing w:after="160" w:line="259" w:lineRule="auto"/>
        <w:jc w:val="both"/>
        <w:rPr>
          <w:rFonts w:ascii="FlandersArtSans-Regular" w:hAnsi="FlandersArtSans-Regular"/>
          <w:color w:val="auto"/>
        </w:rPr>
      </w:pPr>
      <w:r w:rsidRPr="008B2A49">
        <w:rPr>
          <w:rFonts w:ascii="FlandersArtSans-Regular" w:hAnsi="FlandersArtSans-Regular"/>
          <w:color w:val="auto"/>
        </w:rPr>
        <w:t>Dragen van een mondmasker</w:t>
      </w:r>
    </w:p>
    <w:p w14:paraId="1BCFF11A" w14:textId="5CAA1411" w:rsidR="00C434AF" w:rsidRPr="008B2A49" w:rsidRDefault="00C434AF" w:rsidP="00FD49F4">
      <w:pPr>
        <w:pStyle w:val="Lijstalinea"/>
        <w:numPr>
          <w:ilvl w:val="0"/>
          <w:numId w:val="22"/>
        </w:numPr>
        <w:tabs>
          <w:tab w:val="clear" w:pos="3686"/>
        </w:tabs>
        <w:spacing w:after="160" w:line="259" w:lineRule="auto"/>
        <w:jc w:val="both"/>
        <w:rPr>
          <w:rFonts w:ascii="FlandersArtSans-Regular" w:hAnsi="FlandersArtSans-Regular"/>
          <w:color w:val="auto"/>
        </w:rPr>
      </w:pPr>
      <w:r w:rsidRPr="008B2A49">
        <w:rPr>
          <w:rFonts w:ascii="FlandersArtSans-Regular" w:hAnsi="FlandersArtSans-Regular"/>
          <w:color w:val="auto"/>
        </w:rPr>
        <w:t>Mogelijkheid van overnachting</w:t>
      </w:r>
    </w:p>
    <w:p w14:paraId="716C7DF0" w14:textId="16D3B4ED" w:rsidR="00263CCA" w:rsidRPr="008B2A49" w:rsidRDefault="00C434AF" w:rsidP="00F71C6B">
      <w:pPr>
        <w:rPr>
          <w:rFonts w:ascii="FlandersArtSans-Regular" w:hAnsi="FlandersArtSans-Regular"/>
          <w:color w:val="auto"/>
        </w:rPr>
        <w:sectPr w:rsidR="00263CCA" w:rsidRPr="008B2A49" w:rsidSect="00090BBE">
          <w:footerReference w:type="even" r:id="rId37"/>
          <w:footerReference w:type="default" r:id="rId38"/>
          <w:headerReference w:type="first" r:id="rId39"/>
          <w:type w:val="continuous"/>
          <w:pgSz w:w="11906" w:h="16838" w:code="9"/>
          <w:pgMar w:top="1985" w:right="851" w:bottom="1985" w:left="1134" w:header="851" w:footer="851" w:gutter="0"/>
          <w:cols w:space="708"/>
          <w:formProt w:val="0"/>
          <w:titlePg/>
          <w:docGrid w:linePitch="360"/>
        </w:sectPr>
      </w:pPr>
      <w:r w:rsidRPr="008B2A49">
        <w:rPr>
          <w:rFonts w:ascii="FlandersArtSans-Regular" w:hAnsi="FlandersArtSans-Regular"/>
          <w:color w:val="auto"/>
        </w:rPr>
        <w:t>De tien basiselementen/geboden waar een protocol of draaiboek aan moet voldoen</w:t>
      </w:r>
      <w:r w:rsidR="002D7CCE" w:rsidRPr="008B2A49">
        <w:rPr>
          <w:rFonts w:ascii="FlandersArtSans-Regular" w:hAnsi="FlandersArtSans-Regular"/>
          <w:color w:val="auto"/>
        </w:rPr>
        <w:t>,</w:t>
      </w:r>
      <w:r w:rsidRPr="008B2A49">
        <w:rPr>
          <w:rFonts w:ascii="FlandersArtSans-Regular" w:hAnsi="FlandersArtSans-Regular"/>
          <w:color w:val="auto"/>
        </w:rPr>
        <w:t xml:space="preserve"> worden op die manier uitgewerkt en toegepast bij de organisatie van </w:t>
      </w:r>
      <w:r w:rsidR="007B2B7D" w:rsidRPr="008B2A49">
        <w:rPr>
          <w:rFonts w:ascii="FlandersArtSans-Regular" w:hAnsi="FlandersArtSans-Regular"/>
          <w:color w:val="auto"/>
        </w:rPr>
        <w:t>sport</w:t>
      </w:r>
      <w:r w:rsidRPr="008B2A49">
        <w:rPr>
          <w:rFonts w:ascii="FlandersArtSans-Regular" w:hAnsi="FlandersArtSans-Regular"/>
          <w:color w:val="auto"/>
        </w:rPr>
        <w:t xml:space="preserve">activiteiten. </w:t>
      </w:r>
    </w:p>
    <w:p w14:paraId="5A02C157" w14:textId="59B424A2" w:rsidR="02D680CE" w:rsidRPr="008B2A49" w:rsidRDefault="20A5C25E" w:rsidP="00FD49F4">
      <w:pPr>
        <w:pStyle w:val="Kop1"/>
        <w:numPr>
          <w:ilvl w:val="0"/>
          <w:numId w:val="34"/>
        </w:numPr>
        <w:rPr>
          <w:color w:val="2F5496" w:themeColor="accent1" w:themeShade="BF"/>
        </w:rPr>
      </w:pPr>
      <w:bookmarkStart w:id="17" w:name="_Toc61030320"/>
      <w:bookmarkStart w:id="18" w:name="_Toc66183213"/>
      <w:r w:rsidRPr="008B2A49">
        <w:rPr>
          <w:color w:val="2F5496" w:themeColor="accent1" w:themeShade="BF"/>
        </w:rPr>
        <w:lastRenderedPageBreak/>
        <w:t>de organisatie van een sportactiviteit</w:t>
      </w:r>
      <w:bookmarkEnd w:id="17"/>
      <w:bookmarkEnd w:id="18"/>
    </w:p>
    <w:p w14:paraId="7FFB10D4" w14:textId="71E18E8D" w:rsidR="00C56E6B" w:rsidRPr="008B2A49" w:rsidRDefault="00C56E6B" w:rsidP="00FD49F4">
      <w:pPr>
        <w:pStyle w:val="Kop2"/>
        <w:numPr>
          <w:ilvl w:val="1"/>
          <w:numId w:val="34"/>
        </w:numPr>
        <w:rPr>
          <w:color w:val="2F5496" w:themeColor="accent1" w:themeShade="BF"/>
        </w:rPr>
      </w:pPr>
      <w:bookmarkStart w:id="19" w:name="_Toc61030321"/>
      <w:bookmarkStart w:id="20" w:name="_Toc66183214"/>
      <w:r w:rsidRPr="008B2A49">
        <w:rPr>
          <w:color w:val="2F5496" w:themeColor="accent1" w:themeShade="BF"/>
        </w:rPr>
        <w:t>Organisatorische maatregelen</w:t>
      </w:r>
      <w:bookmarkEnd w:id="19"/>
      <w:bookmarkEnd w:id="20"/>
      <w:r w:rsidRPr="008B2A49">
        <w:rPr>
          <w:color w:val="2F5496" w:themeColor="accent1" w:themeShade="BF"/>
        </w:rPr>
        <w:t xml:space="preserve"> </w:t>
      </w:r>
    </w:p>
    <w:p w14:paraId="5DC18734" w14:textId="4BCC4321" w:rsidR="00C56E6B" w:rsidRPr="008B2A49" w:rsidRDefault="00C56E6B" w:rsidP="00C56E6B">
      <w:pPr>
        <w:rPr>
          <w:rFonts w:ascii="FlandersArtSans-Regular" w:hAnsi="FlandersArtSans-Regular"/>
          <w:color w:val="auto"/>
        </w:rPr>
      </w:pPr>
      <w:r w:rsidRPr="008B2A49">
        <w:rPr>
          <w:rFonts w:ascii="FlandersArtSans-Regular" w:hAnsi="FlandersArtSans-Regular"/>
          <w:color w:val="auto"/>
        </w:rPr>
        <w:t xml:space="preserve">De organisatoren van sportactiviteiten, zoals de sportclub, maar </w:t>
      </w:r>
      <w:r w:rsidR="00871E77" w:rsidRPr="008B2A49">
        <w:rPr>
          <w:rFonts w:ascii="FlandersArtSans-Regular" w:hAnsi="FlandersArtSans-Regular"/>
          <w:color w:val="auto"/>
        </w:rPr>
        <w:t xml:space="preserve">ook </w:t>
      </w:r>
      <w:r w:rsidRPr="008B2A49">
        <w:rPr>
          <w:rFonts w:ascii="FlandersArtSans-Regular" w:hAnsi="FlandersArtSans-Regular"/>
          <w:color w:val="auto"/>
        </w:rPr>
        <w:t xml:space="preserve">de beheerders van sportinfrastructuren zijn verantwoordelijk </w:t>
      </w:r>
      <w:r w:rsidR="00A01754" w:rsidRPr="008B2A49">
        <w:rPr>
          <w:rFonts w:ascii="FlandersArtSans-Regular" w:hAnsi="FlandersArtSans-Regular"/>
          <w:color w:val="auto"/>
        </w:rPr>
        <w:t xml:space="preserve">voor de opvolging van de </w:t>
      </w:r>
      <w:r w:rsidR="00690CD9" w:rsidRPr="008B2A49">
        <w:rPr>
          <w:rFonts w:ascii="FlandersArtSans-Regular" w:hAnsi="FlandersArtSans-Regular"/>
          <w:color w:val="auto"/>
        </w:rPr>
        <w:t xml:space="preserve">protocollen </w:t>
      </w:r>
      <w:r w:rsidRPr="008B2A49">
        <w:rPr>
          <w:rFonts w:ascii="FlandersArtSans-Regular" w:hAnsi="FlandersArtSans-Regular"/>
          <w:color w:val="auto"/>
        </w:rPr>
        <w:t>voor</w:t>
      </w:r>
      <w:r w:rsidR="00871E77" w:rsidRPr="008B2A49">
        <w:rPr>
          <w:rFonts w:ascii="FlandersArtSans-Regular" w:hAnsi="FlandersArtSans-Regular"/>
          <w:color w:val="auto"/>
        </w:rPr>
        <w:t xml:space="preserve"> de</w:t>
      </w:r>
      <w:r w:rsidRPr="008B2A49">
        <w:rPr>
          <w:rFonts w:ascii="FlandersArtSans-Regular" w:hAnsi="FlandersArtSans-Regular"/>
          <w:color w:val="auto"/>
        </w:rPr>
        <w:t xml:space="preserve"> sportactiviteiten die zij toelaten/organiseren.  Er is een gedeelde verantwoordelijkheid met de sporter.  </w:t>
      </w:r>
    </w:p>
    <w:p w14:paraId="646CCF33" w14:textId="77777777" w:rsidR="00C56E6B" w:rsidRPr="008B2A49" w:rsidRDefault="00C56E6B" w:rsidP="00C56E6B">
      <w:pPr>
        <w:rPr>
          <w:rFonts w:ascii="FlandersArtSans-Regular" w:hAnsi="FlandersArtSans-Regular"/>
          <w:color w:val="auto"/>
        </w:rPr>
      </w:pPr>
      <w:r w:rsidRPr="008B2A49">
        <w:rPr>
          <w:rFonts w:ascii="FlandersArtSans-Regular" w:hAnsi="FlandersArtSans-Regular"/>
          <w:color w:val="auto"/>
        </w:rPr>
        <w:t xml:space="preserve"> </w:t>
      </w:r>
    </w:p>
    <w:p w14:paraId="3D55B44A" w14:textId="26931942" w:rsidR="00C56E6B" w:rsidRPr="008B2A49" w:rsidRDefault="00C56E6B" w:rsidP="00C56E6B">
      <w:pPr>
        <w:spacing w:after="120"/>
        <w:rPr>
          <w:rFonts w:ascii="FlandersArtSans-Regular" w:hAnsi="FlandersArtSans-Regular"/>
          <w:color w:val="auto"/>
        </w:rPr>
      </w:pPr>
      <w:r w:rsidRPr="008B2A49">
        <w:rPr>
          <w:rFonts w:ascii="FlandersArtSans-Regular" w:hAnsi="FlandersArtSans-Regular"/>
          <w:color w:val="auto"/>
        </w:rPr>
        <w:t xml:space="preserve">Als organisator/infrastructuurbeheerder maak </w:t>
      </w:r>
      <w:r w:rsidR="0014487F" w:rsidRPr="008B2A49">
        <w:rPr>
          <w:rFonts w:ascii="FlandersArtSans-Regular" w:hAnsi="FlandersArtSans-Regular"/>
          <w:color w:val="auto"/>
        </w:rPr>
        <w:t xml:space="preserve">je </w:t>
      </w:r>
      <w:r w:rsidRPr="008B2A49">
        <w:rPr>
          <w:rFonts w:ascii="FlandersArtSans-Regular" w:hAnsi="FlandersArtSans-Regular"/>
          <w:color w:val="auto"/>
        </w:rPr>
        <w:t xml:space="preserve">een situatieschets op </w:t>
      </w:r>
      <w:r w:rsidR="00486614" w:rsidRPr="008B2A49">
        <w:rPr>
          <w:rFonts w:ascii="FlandersArtSans-Regular" w:hAnsi="FlandersArtSans-Regular"/>
          <w:color w:val="auto"/>
        </w:rPr>
        <w:t>van</w:t>
      </w:r>
      <w:r w:rsidRPr="008B2A49">
        <w:rPr>
          <w:rFonts w:ascii="FlandersArtSans-Regular" w:hAnsi="FlandersArtSans-Regular"/>
          <w:color w:val="auto"/>
        </w:rPr>
        <w:t>:</w:t>
      </w:r>
    </w:p>
    <w:p w14:paraId="1BF24FC7" w14:textId="77777777" w:rsidR="00C56E6B" w:rsidRPr="008B2A49" w:rsidRDefault="00C56E6B" w:rsidP="00706F00">
      <w:pPr>
        <w:pStyle w:val="Lijstalinea"/>
        <w:numPr>
          <w:ilvl w:val="0"/>
          <w:numId w:val="14"/>
        </w:numPr>
        <w:tabs>
          <w:tab w:val="clear" w:pos="3686"/>
        </w:tabs>
        <w:spacing w:after="120"/>
        <w:jc w:val="both"/>
        <w:rPr>
          <w:rFonts w:ascii="FlandersArtSans-Regular" w:hAnsi="FlandersArtSans-Regular"/>
          <w:color w:val="auto"/>
        </w:rPr>
      </w:pPr>
      <w:r w:rsidRPr="008B2A49">
        <w:rPr>
          <w:rFonts w:ascii="FlandersArtSans-Regular" w:hAnsi="FlandersArtSans-Regular"/>
          <w:color w:val="auto"/>
        </w:rPr>
        <w:t xml:space="preserve">de deelnemers, </w:t>
      </w:r>
    </w:p>
    <w:p w14:paraId="39EB576A" w14:textId="77777777" w:rsidR="00C56E6B" w:rsidRPr="008B2A49" w:rsidRDefault="00C56E6B" w:rsidP="00706F00">
      <w:pPr>
        <w:pStyle w:val="Lijstalinea"/>
        <w:numPr>
          <w:ilvl w:val="0"/>
          <w:numId w:val="14"/>
        </w:numPr>
        <w:tabs>
          <w:tab w:val="clear" w:pos="3686"/>
        </w:tabs>
        <w:spacing w:after="120"/>
        <w:jc w:val="both"/>
        <w:rPr>
          <w:rFonts w:ascii="FlandersArtSans-Regular" w:hAnsi="FlandersArtSans-Regular"/>
          <w:color w:val="auto"/>
        </w:rPr>
      </w:pPr>
      <w:r w:rsidRPr="008B2A49">
        <w:rPr>
          <w:rFonts w:ascii="FlandersArtSans-Regular" w:hAnsi="FlandersArtSans-Regular"/>
          <w:color w:val="auto"/>
        </w:rPr>
        <w:t xml:space="preserve">de eigenheid van de locatie, </w:t>
      </w:r>
    </w:p>
    <w:p w14:paraId="14855A59" w14:textId="77777777" w:rsidR="00C56E6B" w:rsidRPr="008B2A49" w:rsidRDefault="00C56E6B" w:rsidP="00706F00">
      <w:pPr>
        <w:pStyle w:val="Lijstalinea"/>
        <w:numPr>
          <w:ilvl w:val="0"/>
          <w:numId w:val="14"/>
        </w:numPr>
        <w:tabs>
          <w:tab w:val="clear" w:pos="3686"/>
        </w:tabs>
        <w:spacing w:after="120"/>
        <w:jc w:val="both"/>
        <w:rPr>
          <w:rFonts w:ascii="FlandersArtSans-Regular" w:hAnsi="FlandersArtSans-Regular"/>
          <w:color w:val="auto"/>
        </w:rPr>
      </w:pPr>
      <w:r w:rsidRPr="008B2A49">
        <w:rPr>
          <w:rFonts w:ascii="FlandersArtSans-Regular" w:hAnsi="FlandersArtSans-Regular"/>
          <w:color w:val="auto"/>
        </w:rPr>
        <w:t xml:space="preserve">de aard van de activiteit, </w:t>
      </w:r>
    </w:p>
    <w:p w14:paraId="5AE7BDD4" w14:textId="77777777" w:rsidR="00C56E6B" w:rsidRPr="008B2A49" w:rsidRDefault="00C56E6B" w:rsidP="00706F00">
      <w:pPr>
        <w:pStyle w:val="Lijstalinea"/>
        <w:numPr>
          <w:ilvl w:val="0"/>
          <w:numId w:val="14"/>
        </w:numPr>
        <w:tabs>
          <w:tab w:val="clear" w:pos="3686"/>
        </w:tabs>
        <w:spacing w:after="120"/>
        <w:jc w:val="both"/>
        <w:rPr>
          <w:rFonts w:ascii="FlandersArtSans-Regular" w:hAnsi="FlandersArtSans-Regular"/>
          <w:color w:val="auto"/>
        </w:rPr>
      </w:pPr>
      <w:r w:rsidRPr="008B2A49">
        <w:rPr>
          <w:rFonts w:ascii="FlandersArtSans-Regular" w:hAnsi="FlandersArtSans-Regular"/>
          <w:color w:val="auto"/>
        </w:rPr>
        <w:t xml:space="preserve">de verplaatsing voor, tijdens en na de activiteit, enz. </w:t>
      </w:r>
    </w:p>
    <w:p w14:paraId="076A6262" w14:textId="41D1F677" w:rsidR="00C56E6B" w:rsidRPr="008B2A49" w:rsidRDefault="00C56E6B" w:rsidP="00C56E6B">
      <w:pPr>
        <w:tabs>
          <w:tab w:val="clear" w:pos="3686"/>
        </w:tabs>
        <w:spacing w:after="120"/>
        <w:jc w:val="both"/>
        <w:rPr>
          <w:rFonts w:ascii="FlandersArtSans-Regular" w:hAnsi="FlandersArtSans-Regular"/>
          <w:color w:val="auto"/>
        </w:rPr>
      </w:pPr>
      <w:r w:rsidRPr="008B2A49">
        <w:rPr>
          <w:rFonts w:ascii="FlandersArtSans-Regular" w:hAnsi="FlandersArtSans-Regular"/>
          <w:color w:val="auto"/>
        </w:rPr>
        <w:t>Op basis van deze situatieschets:</w:t>
      </w:r>
    </w:p>
    <w:p w14:paraId="060BE15A" w14:textId="5166DC3F" w:rsidR="00DC4CCF" w:rsidRPr="008B2A49" w:rsidRDefault="00486614" w:rsidP="00706F00">
      <w:pPr>
        <w:pStyle w:val="Lijstalinea"/>
        <w:numPr>
          <w:ilvl w:val="0"/>
          <w:numId w:val="15"/>
        </w:numPr>
        <w:tabs>
          <w:tab w:val="clear" w:pos="3686"/>
        </w:tabs>
        <w:jc w:val="both"/>
        <w:rPr>
          <w:rFonts w:ascii="FlandersArtSans-Regular" w:hAnsi="FlandersArtSans-Regular"/>
          <w:color w:val="auto"/>
        </w:rPr>
      </w:pPr>
      <w:r w:rsidRPr="008B2A49">
        <w:rPr>
          <w:rFonts w:ascii="FlandersArtSans-Regular" w:hAnsi="FlandersArtSans-Regular"/>
          <w:color w:val="auto"/>
        </w:rPr>
        <w:t xml:space="preserve">kan je inschatten </w:t>
      </w:r>
      <w:r w:rsidR="00FB4606" w:rsidRPr="008B2A49">
        <w:rPr>
          <w:rFonts w:ascii="FlandersArtSans-Regular" w:hAnsi="FlandersArtSans-Regular"/>
          <w:color w:val="auto"/>
        </w:rPr>
        <w:t>of de activiteit mag opgestart worden volgens de geldende maatregelen</w:t>
      </w:r>
    </w:p>
    <w:p w14:paraId="174D0074" w14:textId="5708C21E" w:rsidR="00C56E6B" w:rsidRPr="008B2A49" w:rsidRDefault="00C56E6B" w:rsidP="00706F00">
      <w:pPr>
        <w:pStyle w:val="Lijstalinea"/>
        <w:numPr>
          <w:ilvl w:val="0"/>
          <w:numId w:val="15"/>
        </w:numPr>
        <w:tabs>
          <w:tab w:val="clear" w:pos="3686"/>
        </w:tabs>
        <w:jc w:val="both"/>
        <w:rPr>
          <w:rFonts w:ascii="FlandersArtSans-Regular" w:hAnsi="FlandersArtSans-Regular"/>
          <w:color w:val="auto"/>
        </w:rPr>
      </w:pPr>
      <w:r w:rsidRPr="008B2A49">
        <w:rPr>
          <w:rFonts w:ascii="FlandersArtSans-Regular" w:hAnsi="FlandersArtSans-Regular"/>
          <w:color w:val="auto"/>
        </w:rPr>
        <w:t>beslissen of het veilig (en haalbaar) is om de activiteit terug op te starten / locatie te openen.</w:t>
      </w:r>
    </w:p>
    <w:p w14:paraId="0017141F" w14:textId="54DD3E30" w:rsidR="00C56E6B" w:rsidRPr="008B2A49" w:rsidRDefault="005E2A0D" w:rsidP="00706F00">
      <w:pPr>
        <w:pStyle w:val="Lijstalinea"/>
        <w:numPr>
          <w:ilvl w:val="0"/>
          <w:numId w:val="15"/>
        </w:numPr>
        <w:tabs>
          <w:tab w:val="clear" w:pos="3686"/>
        </w:tabs>
        <w:jc w:val="both"/>
        <w:rPr>
          <w:rFonts w:ascii="FlandersArtSans-Regular" w:hAnsi="FlandersArtSans-Regular"/>
          <w:color w:val="auto"/>
        </w:rPr>
      </w:pPr>
      <w:r w:rsidRPr="008B2A49">
        <w:rPr>
          <w:rFonts w:ascii="FlandersArtSans-Regular" w:hAnsi="FlandersArtSans-Regular"/>
          <w:color w:val="auto"/>
        </w:rPr>
        <w:t>j</w:t>
      </w:r>
      <w:r w:rsidR="00C56E6B" w:rsidRPr="008B2A49">
        <w:rPr>
          <w:rFonts w:ascii="FlandersArtSans-Regular" w:hAnsi="FlandersArtSans-Regular"/>
          <w:color w:val="auto"/>
        </w:rPr>
        <w:t>e draaiboek opstellen en de nodige maatregelen treffen om alles op een zo veilig mogelijke wijze te organiseren.</w:t>
      </w:r>
    </w:p>
    <w:p w14:paraId="106BA2A9" w14:textId="77777777" w:rsidR="00C56E6B" w:rsidRPr="008B2A49" w:rsidRDefault="00C56E6B" w:rsidP="00C56E6B">
      <w:pPr>
        <w:jc w:val="both"/>
        <w:rPr>
          <w:rFonts w:ascii="FlandersArtSans-Regular" w:hAnsi="FlandersArtSans-Regular"/>
          <w:color w:val="auto"/>
        </w:rPr>
      </w:pPr>
    </w:p>
    <w:p w14:paraId="0C4BE61F" w14:textId="77777777" w:rsidR="00C56E6B" w:rsidRPr="008B2A49" w:rsidRDefault="00C56E6B" w:rsidP="00C56E6B">
      <w:pPr>
        <w:jc w:val="both"/>
        <w:rPr>
          <w:rFonts w:ascii="FlandersArtSans-Regular" w:hAnsi="FlandersArtSans-Regular"/>
          <w:color w:val="auto"/>
        </w:rPr>
      </w:pPr>
    </w:p>
    <w:p w14:paraId="56C7E149" w14:textId="77777777" w:rsidR="00C56E6B" w:rsidRPr="008B2A49" w:rsidRDefault="00C56E6B" w:rsidP="00C56E6B">
      <w:pPr>
        <w:jc w:val="both"/>
        <w:rPr>
          <w:rFonts w:ascii="FlandersArtSans-Regular" w:hAnsi="FlandersArtSans-Regular"/>
          <w:color w:val="auto"/>
        </w:rPr>
      </w:pPr>
      <w:r w:rsidRPr="008B2A49">
        <w:rPr>
          <w:rFonts w:ascii="FlandersArtSans-Regular" w:hAnsi="FlandersArtSans-Regular"/>
          <w:color w:val="auto"/>
        </w:rPr>
        <w:t xml:space="preserve">Je maakt voor elke (soort) activiteit een draaiboek waarin de activiteit zelf in al zijn aspecten (locatieplan, materiaallijst, tijdsschema, …) en alle bijhorende veiligheidsmaatregelen worden opgenomen. </w:t>
      </w:r>
    </w:p>
    <w:p w14:paraId="08DC74FC" w14:textId="15025AA8" w:rsidR="00012248" w:rsidRPr="008B2A49" w:rsidRDefault="00012248" w:rsidP="00012248">
      <w:pPr>
        <w:tabs>
          <w:tab w:val="clear" w:pos="3686"/>
        </w:tabs>
        <w:spacing w:line="240" w:lineRule="auto"/>
        <w:jc w:val="both"/>
        <w:rPr>
          <w:rFonts w:ascii="FlandersArtSans-Regular" w:hAnsi="FlandersArtSans-Regular"/>
          <w:color w:val="auto"/>
        </w:rPr>
      </w:pPr>
      <w:r w:rsidRPr="008B2A49">
        <w:rPr>
          <w:rFonts w:ascii="FlandersArtSans-Regular" w:hAnsi="FlandersArtSans-Regular"/>
          <w:color w:val="auto"/>
        </w:rPr>
        <w:t>Om het virus tegen te gaan, willen we contacten tussen mensen zoveel als mogelijk beperken.  Organiseer de werking/activiteiten rekening houdend met de filosofie, bijvoorbeeld bij groepsindeling, verdeling begeleiders, enz. Hou daarbij ook specifiek rekening met de eerder omschreven risicogroepen en vermijd zoveel mogelijk het ‘mixen’ van generaties.</w:t>
      </w:r>
      <w:r w:rsidRPr="008B2A49">
        <w:rPr>
          <w:rFonts w:ascii="Cambria" w:eastAsia="Times New Roman" w:hAnsi="Cambria" w:cs="Cambria"/>
          <w:color w:val="auto"/>
          <w:lang w:eastAsia="nl-BE"/>
        </w:rPr>
        <w:t> </w:t>
      </w:r>
    </w:p>
    <w:p w14:paraId="0C809FD2" w14:textId="77777777" w:rsidR="00C56E6B" w:rsidRPr="008B2A49" w:rsidRDefault="00C56E6B" w:rsidP="00012248">
      <w:pPr>
        <w:pStyle w:val="paragraph"/>
        <w:spacing w:before="0" w:beforeAutospacing="0" w:after="0" w:afterAutospacing="0"/>
        <w:jc w:val="both"/>
        <w:rPr>
          <w:rStyle w:val="normaltextrun"/>
          <w:rFonts w:ascii="FlandersArtSans-Regular" w:hAnsi="FlandersArtSans-Regular" w:cs="Segoe UI"/>
          <w:b/>
          <w:sz w:val="22"/>
          <w:szCs w:val="22"/>
        </w:rPr>
      </w:pPr>
    </w:p>
    <w:p w14:paraId="0FA2A8B5" w14:textId="43AE3CB5" w:rsidR="00C56E6B" w:rsidRPr="008B2A49" w:rsidRDefault="00C56E6B" w:rsidP="00C56E6B">
      <w:pPr>
        <w:tabs>
          <w:tab w:val="clear" w:pos="3686"/>
        </w:tabs>
        <w:jc w:val="both"/>
        <w:rPr>
          <w:rFonts w:ascii="FlandersArtSans-Regular" w:hAnsi="FlandersArtSans-Regular"/>
          <w:color w:val="auto"/>
        </w:rPr>
      </w:pPr>
      <w:r w:rsidRPr="008B2A49">
        <w:rPr>
          <w:rFonts w:ascii="FlandersArtSans-Regular" w:hAnsi="FlandersArtSans-Regular"/>
          <w:color w:val="auto"/>
        </w:rPr>
        <w:t xml:space="preserve">De inhoud en vorm van zo’n draaiboek is sterk afhankelijk van de aard van de activiteit. We rekenen op de sector zelf om daarin de nodige ondersteuning en houvast te ontwikkelen. </w:t>
      </w:r>
      <w:r w:rsidR="000F5D40" w:rsidRPr="008B2A49">
        <w:rPr>
          <w:rFonts w:ascii="FlandersArtSans-Regular" w:hAnsi="FlandersArtSans-Regular"/>
          <w:color w:val="auto"/>
        </w:rPr>
        <w:t xml:space="preserve"> In het draaiboek word rekening gehouden met de 10 geboden en de voorwaarden voor de opstart van activiteiten (pu</w:t>
      </w:r>
      <w:r w:rsidR="009E649D" w:rsidRPr="008B2A49">
        <w:rPr>
          <w:rFonts w:ascii="FlandersArtSans-Regular" w:hAnsi="FlandersArtSans-Regular"/>
          <w:color w:val="auto"/>
        </w:rPr>
        <w:t>nt</w:t>
      </w:r>
      <w:r w:rsidR="000F5D40" w:rsidRPr="008B2A49">
        <w:rPr>
          <w:rFonts w:ascii="FlandersArtSans-Regular" w:hAnsi="FlandersArtSans-Regular"/>
          <w:color w:val="auto"/>
        </w:rPr>
        <w:t xml:space="preserve"> 5.2 en  5.3) </w:t>
      </w:r>
    </w:p>
    <w:p w14:paraId="6E2EE292" w14:textId="77777777" w:rsidR="00C56E6B" w:rsidRPr="008B2A49" w:rsidRDefault="00C56E6B" w:rsidP="00C56E6B">
      <w:pPr>
        <w:tabs>
          <w:tab w:val="clear" w:pos="3686"/>
        </w:tabs>
        <w:jc w:val="both"/>
        <w:rPr>
          <w:rFonts w:ascii="FlandersArtSans-Regular" w:hAnsi="FlandersArtSans-Regular"/>
          <w:color w:val="auto"/>
        </w:rPr>
      </w:pPr>
    </w:p>
    <w:p w14:paraId="17B6EB6F" w14:textId="7B211FB0" w:rsidR="00C56E6B" w:rsidRPr="008B2A49" w:rsidRDefault="00C56E6B" w:rsidP="00C56E6B">
      <w:pPr>
        <w:tabs>
          <w:tab w:val="clear" w:pos="3686"/>
        </w:tabs>
        <w:jc w:val="both"/>
        <w:rPr>
          <w:rFonts w:ascii="FlandersArtSans-Regular" w:hAnsi="FlandersArtSans-Regular"/>
          <w:color w:val="auto"/>
        </w:rPr>
      </w:pPr>
      <w:r w:rsidRPr="008B2A49">
        <w:rPr>
          <w:rFonts w:ascii="FlandersArtSans-Regular" w:hAnsi="FlandersArtSans-Regular"/>
          <w:color w:val="auto"/>
        </w:rPr>
        <w:t>Enkele aandachtspunten</w:t>
      </w:r>
      <w:r w:rsidR="00FB4606" w:rsidRPr="008B2A49">
        <w:rPr>
          <w:rFonts w:ascii="FlandersArtSans-Regular" w:hAnsi="FlandersArtSans-Regular"/>
          <w:color w:val="auto"/>
        </w:rPr>
        <w:t>:</w:t>
      </w:r>
    </w:p>
    <w:p w14:paraId="5F72C67B" w14:textId="5191A411" w:rsidR="00C56E6B" w:rsidRPr="008B2A49" w:rsidRDefault="00C56E6B" w:rsidP="00706F00">
      <w:pPr>
        <w:pStyle w:val="Lijstalinea"/>
        <w:numPr>
          <w:ilvl w:val="0"/>
          <w:numId w:val="14"/>
        </w:numPr>
        <w:tabs>
          <w:tab w:val="clear" w:pos="3686"/>
        </w:tabs>
        <w:jc w:val="both"/>
        <w:rPr>
          <w:rFonts w:ascii="FlandersArtSans-Regular" w:hAnsi="FlandersArtSans-Regular"/>
          <w:color w:val="auto"/>
        </w:rPr>
      </w:pPr>
      <w:r w:rsidRPr="008B2A49">
        <w:rPr>
          <w:rFonts w:ascii="FlandersArtSans-Regular" w:hAnsi="FlandersArtSans-Regular"/>
          <w:color w:val="auto"/>
        </w:rPr>
        <w:t xml:space="preserve">Beheersing van groepen mensen (crowd management) </w:t>
      </w:r>
      <w:r w:rsidR="008C4D24" w:rsidRPr="008B2A49">
        <w:rPr>
          <w:rFonts w:ascii="FlandersArtSans-Regular" w:hAnsi="FlandersArtSans-Regular"/>
          <w:color w:val="auto"/>
        </w:rPr>
        <w:t xml:space="preserve">- Strikt gescheiden houden van verschillende sportgroepen. </w:t>
      </w:r>
    </w:p>
    <w:p w14:paraId="51354F9F" w14:textId="77777777" w:rsidR="00C56E6B" w:rsidRPr="008B2A49" w:rsidRDefault="00C56E6B" w:rsidP="00706F00">
      <w:pPr>
        <w:pStyle w:val="Lijstalinea"/>
        <w:numPr>
          <w:ilvl w:val="0"/>
          <w:numId w:val="14"/>
        </w:numPr>
        <w:tabs>
          <w:tab w:val="clear" w:pos="3686"/>
        </w:tabs>
        <w:jc w:val="both"/>
        <w:rPr>
          <w:rFonts w:ascii="FlandersArtSans-Regular" w:hAnsi="FlandersArtSans-Regular"/>
          <w:color w:val="auto"/>
        </w:rPr>
      </w:pPr>
      <w:r w:rsidRPr="008B2A49">
        <w:rPr>
          <w:rFonts w:ascii="FlandersArtSans-Regular" w:hAnsi="FlandersArtSans-Regular"/>
          <w:color w:val="auto"/>
        </w:rPr>
        <w:t>Indeling van de ruimtes (gebouwplannen, lokaalindeling, …), met extra aandacht voor de sanitaire voorzieningen (toegangen, afstandssignalisatie, desinfectie en ventilatie van de toiletten, …).</w:t>
      </w:r>
    </w:p>
    <w:p w14:paraId="1AA625CB" w14:textId="1F3A8890" w:rsidR="00B27BE3" w:rsidRPr="008B2A49" w:rsidRDefault="00C01D48" w:rsidP="00706F00">
      <w:pPr>
        <w:pStyle w:val="Lijstalinea"/>
        <w:numPr>
          <w:ilvl w:val="0"/>
          <w:numId w:val="14"/>
        </w:numPr>
        <w:tabs>
          <w:tab w:val="clear" w:pos="3686"/>
        </w:tabs>
        <w:jc w:val="both"/>
        <w:rPr>
          <w:rFonts w:ascii="FlandersArtSans-Regular" w:hAnsi="FlandersArtSans-Regular"/>
          <w:color w:val="auto"/>
        </w:rPr>
      </w:pPr>
      <w:r w:rsidRPr="008B2A49">
        <w:rPr>
          <w:rFonts w:ascii="FlandersArtSans-Regular" w:hAnsi="FlandersArtSans-Regular"/>
          <w:color w:val="auto"/>
        </w:rPr>
        <w:t>Gebruik van materialen</w:t>
      </w:r>
    </w:p>
    <w:p w14:paraId="21FE2DC0" w14:textId="0A74E443" w:rsidR="00A35057" w:rsidRPr="008B2A49" w:rsidRDefault="00A35057" w:rsidP="00706F00">
      <w:pPr>
        <w:pStyle w:val="Lijstalinea"/>
        <w:numPr>
          <w:ilvl w:val="0"/>
          <w:numId w:val="14"/>
        </w:numPr>
        <w:tabs>
          <w:tab w:val="clear" w:pos="3686"/>
        </w:tabs>
        <w:jc w:val="both"/>
        <w:rPr>
          <w:rFonts w:ascii="FlandersArtSans-Regular" w:hAnsi="FlandersArtSans-Regular"/>
          <w:color w:val="auto"/>
        </w:rPr>
      </w:pPr>
      <w:r w:rsidRPr="008B2A49">
        <w:rPr>
          <w:rFonts w:ascii="FlandersArtSans-Regular" w:hAnsi="FlandersArtSans-Regular"/>
          <w:color w:val="auto"/>
        </w:rPr>
        <w:t>Communicatie en gegevens van de covid-coördinator</w:t>
      </w:r>
    </w:p>
    <w:p w14:paraId="053C7908" w14:textId="77777777" w:rsidR="00C56E6B" w:rsidRPr="008B2A49" w:rsidRDefault="00C56E6B" w:rsidP="00C56E6B">
      <w:pPr>
        <w:tabs>
          <w:tab w:val="clear" w:pos="3686"/>
        </w:tabs>
        <w:jc w:val="both"/>
        <w:rPr>
          <w:rFonts w:ascii="FlandersArtSans-Regular" w:hAnsi="FlandersArtSans-Regular"/>
          <w:color w:val="auto"/>
        </w:rPr>
      </w:pPr>
    </w:p>
    <w:p w14:paraId="7BFBDB74" w14:textId="77777777" w:rsidR="00C56E6B" w:rsidRPr="008B2A49" w:rsidRDefault="00C56E6B" w:rsidP="00C56E6B">
      <w:pPr>
        <w:tabs>
          <w:tab w:val="clear" w:pos="3686"/>
        </w:tabs>
        <w:jc w:val="both"/>
        <w:rPr>
          <w:rFonts w:ascii="FlandersArtSans-Regular" w:hAnsi="FlandersArtSans-Regular"/>
          <w:color w:val="auto"/>
        </w:rPr>
      </w:pPr>
      <w:r w:rsidRPr="008B2A49">
        <w:rPr>
          <w:rFonts w:ascii="FlandersArtSans-Regular" w:hAnsi="FlandersArtSans-Regular"/>
          <w:color w:val="auto"/>
        </w:rPr>
        <w:t>Dit draaiboek is belangrijk:</w:t>
      </w:r>
    </w:p>
    <w:p w14:paraId="081EF026" w14:textId="77777777" w:rsidR="00C56E6B" w:rsidRPr="008B2A49" w:rsidRDefault="00C56E6B" w:rsidP="00706F00">
      <w:pPr>
        <w:pStyle w:val="Lijstalinea"/>
        <w:numPr>
          <w:ilvl w:val="0"/>
          <w:numId w:val="14"/>
        </w:numPr>
        <w:tabs>
          <w:tab w:val="clear" w:pos="3686"/>
        </w:tabs>
        <w:jc w:val="both"/>
        <w:rPr>
          <w:rFonts w:ascii="FlandersArtSans-Regular" w:hAnsi="FlandersArtSans-Regular"/>
          <w:color w:val="auto"/>
        </w:rPr>
      </w:pPr>
      <w:r w:rsidRPr="008B2A49">
        <w:rPr>
          <w:rFonts w:ascii="FlandersArtSans-Regular" w:hAnsi="FlandersArtSans-Regular"/>
          <w:color w:val="auto"/>
        </w:rPr>
        <w:t>als basisdocument bij de voorbereidingen;</w:t>
      </w:r>
    </w:p>
    <w:p w14:paraId="25EF90C9" w14:textId="77777777" w:rsidR="00C56E6B" w:rsidRPr="008B2A49" w:rsidRDefault="00C56E6B" w:rsidP="00706F00">
      <w:pPr>
        <w:pStyle w:val="Lijstalinea"/>
        <w:numPr>
          <w:ilvl w:val="0"/>
          <w:numId w:val="14"/>
        </w:numPr>
        <w:tabs>
          <w:tab w:val="clear" w:pos="3686"/>
        </w:tabs>
        <w:jc w:val="both"/>
        <w:rPr>
          <w:rFonts w:ascii="FlandersArtSans-Regular" w:hAnsi="FlandersArtSans-Regular"/>
          <w:color w:val="auto"/>
        </w:rPr>
      </w:pPr>
      <w:r w:rsidRPr="008B2A49">
        <w:rPr>
          <w:rFonts w:ascii="FlandersArtSans-Regular" w:hAnsi="FlandersArtSans-Regular"/>
          <w:color w:val="auto"/>
        </w:rPr>
        <w:t>als houvast voor organisator, begeleider, deelnemer en zaaluitbater;</w:t>
      </w:r>
    </w:p>
    <w:p w14:paraId="72924496" w14:textId="77777777" w:rsidR="00C56E6B" w:rsidRPr="008B2A49" w:rsidRDefault="00C56E6B" w:rsidP="00706F00">
      <w:pPr>
        <w:pStyle w:val="Lijstalinea"/>
        <w:numPr>
          <w:ilvl w:val="0"/>
          <w:numId w:val="14"/>
        </w:numPr>
        <w:tabs>
          <w:tab w:val="clear" w:pos="3686"/>
        </w:tabs>
        <w:jc w:val="both"/>
        <w:rPr>
          <w:rFonts w:ascii="FlandersArtSans-Regular" w:hAnsi="FlandersArtSans-Regular"/>
          <w:color w:val="auto"/>
        </w:rPr>
      </w:pPr>
      <w:r w:rsidRPr="008B2A49">
        <w:rPr>
          <w:rFonts w:ascii="FlandersArtSans-Regular" w:hAnsi="FlandersArtSans-Regular"/>
          <w:color w:val="auto"/>
        </w:rPr>
        <w:lastRenderedPageBreak/>
        <w:t>als bewijs voor de (lokale) overheid dat de heropstart volgens het principe van de goede huisvader werd aangepakt.</w:t>
      </w:r>
    </w:p>
    <w:p w14:paraId="66FE0D21" w14:textId="632510BD" w:rsidR="00C56E6B" w:rsidRPr="008B2A49" w:rsidRDefault="00C56E6B" w:rsidP="00C56E6B">
      <w:pPr>
        <w:rPr>
          <w:rFonts w:ascii="FlandersArtSans-Regular" w:hAnsi="FlandersArtSans-Regular"/>
          <w:color w:val="auto"/>
        </w:rPr>
      </w:pPr>
    </w:p>
    <w:p w14:paraId="6F0D244F" w14:textId="10CAB7BE" w:rsidR="005415CC" w:rsidRPr="008B2A49" w:rsidRDefault="00A56FD5" w:rsidP="00FD49F4">
      <w:pPr>
        <w:pStyle w:val="Kop2"/>
        <w:numPr>
          <w:ilvl w:val="1"/>
          <w:numId w:val="34"/>
        </w:numPr>
        <w:rPr>
          <w:color w:val="2F5496" w:themeColor="accent1" w:themeShade="BF"/>
        </w:rPr>
      </w:pPr>
      <w:bookmarkStart w:id="21" w:name="_Toc61030322"/>
      <w:r w:rsidRPr="008B2A49">
        <w:rPr>
          <w:color w:val="2F5496" w:themeColor="accent1" w:themeShade="BF"/>
        </w:rPr>
        <w:t xml:space="preserve"> </w:t>
      </w:r>
      <w:bookmarkStart w:id="22" w:name="_Toc66183215"/>
      <w:r w:rsidR="005415CC" w:rsidRPr="008B2A49">
        <w:rPr>
          <w:color w:val="2F5496" w:themeColor="accent1" w:themeShade="BF"/>
        </w:rPr>
        <w:t>D</w:t>
      </w:r>
      <w:r w:rsidR="00C75987" w:rsidRPr="008B2A49">
        <w:rPr>
          <w:color w:val="2F5496" w:themeColor="accent1" w:themeShade="BF"/>
        </w:rPr>
        <w:t>e</w:t>
      </w:r>
      <w:r w:rsidR="005415CC" w:rsidRPr="008B2A49">
        <w:rPr>
          <w:color w:val="2F5496" w:themeColor="accent1" w:themeShade="BF"/>
        </w:rPr>
        <w:t xml:space="preserve"> 10 </w:t>
      </w:r>
      <w:r w:rsidR="00BD10D6" w:rsidRPr="008B2A49">
        <w:rPr>
          <w:color w:val="2F5496" w:themeColor="accent1" w:themeShade="BF"/>
        </w:rPr>
        <w:t>geboden</w:t>
      </w:r>
      <w:bookmarkEnd w:id="21"/>
      <w:bookmarkEnd w:id="22"/>
    </w:p>
    <w:p w14:paraId="2ACA8C2C" w14:textId="6EE26F6A" w:rsidR="00D50040" w:rsidRPr="008B2A49" w:rsidRDefault="00D50040" w:rsidP="004D2749">
      <w:pPr>
        <w:jc w:val="both"/>
        <w:rPr>
          <w:rFonts w:ascii="FlandersArtSans-Regular" w:hAnsi="FlandersArtSans-Regular"/>
          <w:color w:val="auto"/>
        </w:rPr>
      </w:pPr>
      <w:r w:rsidRPr="008B2A49">
        <w:rPr>
          <w:rFonts w:ascii="FlandersArtSans-Regular" w:hAnsi="FlandersArtSans-Regular"/>
          <w:color w:val="auto"/>
        </w:rPr>
        <w:t xml:space="preserve">Deze 10 geboden vormen de basis van elk protocol en voor de organisatie van elke covid-veilige sportactiviteit.  </w:t>
      </w:r>
    </w:p>
    <w:p w14:paraId="53B13A4E" w14:textId="09D730C0" w:rsidR="00D27BAA" w:rsidRPr="008B2A49" w:rsidRDefault="2584CB8E" w:rsidP="00FD49F4">
      <w:pPr>
        <w:pStyle w:val="Kop3"/>
        <w:numPr>
          <w:ilvl w:val="2"/>
          <w:numId w:val="34"/>
        </w:numPr>
        <w:tabs>
          <w:tab w:val="clear" w:pos="3686"/>
        </w:tabs>
        <w:rPr>
          <w:color w:val="2F5496" w:themeColor="accent1" w:themeShade="BF"/>
        </w:rPr>
      </w:pPr>
      <w:bookmarkStart w:id="23" w:name="_Toc61030323"/>
      <w:bookmarkStart w:id="24" w:name="_Toc66183216"/>
      <w:r w:rsidRPr="008B2A49">
        <w:rPr>
          <w:color w:val="2F5496" w:themeColor="accent1" w:themeShade="BF"/>
        </w:rPr>
        <w:t>Wetgeving</w:t>
      </w:r>
      <w:bookmarkEnd w:id="23"/>
      <w:bookmarkEnd w:id="24"/>
    </w:p>
    <w:p w14:paraId="7E8026B8" w14:textId="4C92CEE6" w:rsidR="0001740D" w:rsidRPr="008B2A49" w:rsidRDefault="0001740D" w:rsidP="004D2749">
      <w:pPr>
        <w:jc w:val="both"/>
        <w:rPr>
          <w:rFonts w:ascii="FlandersArtSans-Regular" w:hAnsi="FlandersArtSans-Regular"/>
          <w:color w:val="auto"/>
        </w:rPr>
      </w:pPr>
      <w:r w:rsidRPr="008B2A49">
        <w:rPr>
          <w:rFonts w:ascii="FlandersArtSans-Regular" w:hAnsi="FlandersArtSans-Regular"/>
          <w:color w:val="auto"/>
        </w:rPr>
        <w:t xml:space="preserve">In elke omstandigheid dient de geldende wetgeving te worden gerespecteerd. </w:t>
      </w:r>
    </w:p>
    <w:p w14:paraId="79CE9C2B" w14:textId="35E3BBC6" w:rsidR="01ED4A84" w:rsidRPr="008B2A49" w:rsidRDefault="01ED4A84" w:rsidP="004D2749">
      <w:pPr>
        <w:jc w:val="both"/>
        <w:rPr>
          <w:rFonts w:ascii="FlandersArtSans-Regular" w:hAnsi="FlandersArtSans-Regular"/>
          <w:color w:val="auto"/>
        </w:rPr>
      </w:pPr>
    </w:p>
    <w:p w14:paraId="6B4F2B06" w14:textId="036F2106" w:rsidR="18C14F8E" w:rsidRPr="008B2A49" w:rsidRDefault="18C14F8E" w:rsidP="004D2749">
      <w:pPr>
        <w:jc w:val="both"/>
        <w:rPr>
          <w:rFonts w:ascii="FlandersArtSans-Regular" w:hAnsi="FlandersArtSans-Regular"/>
          <w:color w:val="auto"/>
        </w:rPr>
      </w:pPr>
      <w:r w:rsidRPr="008B2A49">
        <w:rPr>
          <w:rFonts w:ascii="FlandersArtSans-Regular" w:hAnsi="FlandersArtSans-Regular"/>
          <w:color w:val="auto"/>
        </w:rPr>
        <w:t>De basisregels worden bepaald door de wetgeving op federaal niveau.  Deze staan hi</w:t>
      </w:r>
      <w:r w:rsidR="00C97242" w:rsidRPr="008B2A49">
        <w:rPr>
          <w:rFonts w:ascii="FlandersArtSans-Regular" w:hAnsi="FlandersArtSans-Regular"/>
          <w:color w:val="auto"/>
        </w:rPr>
        <w:t>ë</w:t>
      </w:r>
      <w:r w:rsidRPr="008B2A49">
        <w:rPr>
          <w:rFonts w:ascii="FlandersArtSans-Regular" w:hAnsi="FlandersArtSans-Regular"/>
          <w:color w:val="auto"/>
        </w:rPr>
        <w:t>rar</w:t>
      </w:r>
      <w:r w:rsidR="00C97242" w:rsidRPr="008B2A49">
        <w:rPr>
          <w:rFonts w:ascii="FlandersArtSans-Regular" w:hAnsi="FlandersArtSans-Regular"/>
          <w:color w:val="auto"/>
        </w:rPr>
        <w:t>ch</w:t>
      </w:r>
      <w:r w:rsidRPr="008B2A49">
        <w:rPr>
          <w:rFonts w:ascii="FlandersArtSans-Regular" w:hAnsi="FlandersArtSans-Regular"/>
          <w:color w:val="auto"/>
        </w:rPr>
        <w:t>isch het hoogst in rang.</w:t>
      </w:r>
      <w:r w:rsidR="519F54FE" w:rsidRPr="008B2A49">
        <w:rPr>
          <w:rFonts w:ascii="FlandersArtSans-Regular" w:hAnsi="FlandersArtSans-Regular"/>
          <w:color w:val="auto"/>
        </w:rPr>
        <w:t xml:space="preserve">  Hierin worden alle zaken opgesomd die niet mogen.  Het protocol maakt hiervan een vertaling naar de sectoren. </w:t>
      </w:r>
    </w:p>
    <w:p w14:paraId="5F297B2C" w14:textId="77777777" w:rsidR="01ED4A84" w:rsidRPr="008B2A49" w:rsidRDefault="01ED4A84" w:rsidP="004D2749">
      <w:pPr>
        <w:jc w:val="both"/>
        <w:rPr>
          <w:rFonts w:ascii="FlandersArtSans-Regular" w:hAnsi="FlandersArtSans-Regular"/>
          <w:color w:val="auto"/>
        </w:rPr>
      </w:pPr>
    </w:p>
    <w:p w14:paraId="7964E35B" w14:textId="6856B11E" w:rsidR="18C14F8E" w:rsidRPr="008B2A49" w:rsidRDefault="18C14F8E" w:rsidP="004D2749">
      <w:pPr>
        <w:jc w:val="both"/>
        <w:rPr>
          <w:rFonts w:ascii="FlandersArtSans-Regular" w:hAnsi="FlandersArtSans-Regular"/>
          <w:color w:val="auto"/>
        </w:rPr>
      </w:pPr>
      <w:r w:rsidRPr="008B2A49">
        <w:rPr>
          <w:rFonts w:ascii="FlandersArtSans-Regular" w:hAnsi="FlandersArtSans-Regular"/>
          <w:color w:val="auto"/>
        </w:rPr>
        <w:t xml:space="preserve">Indien er discrepantie optreedt tussen het protocol en één of meerdere geldende bepalingen in de wetgeving hebben die bepalingen </w:t>
      </w:r>
      <w:r w:rsidR="004056CF" w:rsidRPr="008B2A49">
        <w:rPr>
          <w:rFonts w:ascii="FlandersArtSans-Regular" w:hAnsi="FlandersArtSans-Regular"/>
          <w:color w:val="auto"/>
        </w:rPr>
        <w:t>altijd</w:t>
      </w:r>
      <w:r w:rsidRPr="008B2A49">
        <w:rPr>
          <w:rFonts w:ascii="FlandersArtSans-Regular" w:hAnsi="FlandersArtSans-Regular"/>
          <w:color w:val="auto"/>
        </w:rPr>
        <w:t xml:space="preserve"> voorrang op de bepalingen uit dit basisprotocol.</w:t>
      </w:r>
    </w:p>
    <w:p w14:paraId="7A6866FA" w14:textId="77777777" w:rsidR="01ED4A84" w:rsidRPr="008B2A49" w:rsidRDefault="01ED4A84" w:rsidP="004D2749">
      <w:pPr>
        <w:jc w:val="both"/>
        <w:rPr>
          <w:rFonts w:ascii="FlandersArtSans-Regular" w:hAnsi="FlandersArtSans-Regular"/>
          <w:color w:val="auto"/>
        </w:rPr>
      </w:pPr>
    </w:p>
    <w:p w14:paraId="3A8FBB3A" w14:textId="77777777" w:rsidR="00920BC6" w:rsidRPr="008B2A49" w:rsidRDefault="00920BC6" w:rsidP="004D2749">
      <w:pPr>
        <w:jc w:val="both"/>
        <w:rPr>
          <w:rFonts w:ascii="FlandersArtSans-Regular" w:hAnsi="FlandersArtSans-Regular"/>
          <w:color w:val="auto"/>
        </w:rPr>
      </w:pPr>
      <w:r w:rsidRPr="008B2A49">
        <w:rPr>
          <w:rFonts w:ascii="FlandersArtSans-Regular" w:hAnsi="FlandersArtSans-Regular"/>
          <w:color w:val="auto"/>
        </w:rPr>
        <w:t xml:space="preserve">De specifieke protocollen vormen een verdere concretisering voor een bepaalde context, de gedragscodes bieden bij dit alles handvatten voor de sector voor een covid-veilige sportbeoefening.  </w:t>
      </w:r>
    </w:p>
    <w:p w14:paraId="7337B10A" w14:textId="77777777" w:rsidR="00920BC6" w:rsidRPr="008B2A49" w:rsidRDefault="00920BC6" w:rsidP="004D2749">
      <w:pPr>
        <w:jc w:val="both"/>
        <w:rPr>
          <w:rFonts w:ascii="FlandersArtSans-Regular" w:hAnsi="FlandersArtSans-Regular"/>
          <w:color w:val="auto"/>
        </w:rPr>
      </w:pPr>
    </w:p>
    <w:p w14:paraId="0DA11694" w14:textId="597417BB" w:rsidR="18C14F8E" w:rsidRPr="008B2A49" w:rsidRDefault="18C14F8E" w:rsidP="004D2749">
      <w:pPr>
        <w:jc w:val="both"/>
        <w:rPr>
          <w:rFonts w:ascii="FlandersArtSans-Regular" w:hAnsi="FlandersArtSans-Regular"/>
          <w:color w:val="auto"/>
        </w:rPr>
      </w:pPr>
      <w:r w:rsidRPr="008B2A49">
        <w:rPr>
          <w:rFonts w:ascii="FlandersArtSans-Regular" w:hAnsi="FlandersArtSans-Regular"/>
          <w:color w:val="auto"/>
        </w:rPr>
        <w:t xml:space="preserve">De lokale en provinciale overheden zijn bevoegd om strengere maatregelen uit te vaardigen, indien zij dit noodzakelijk vinden in het kader van de algemene veiligheid en volksgezondheid. </w:t>
      </w:r>
    </w:p>
    <w:p w14:paraId="308CF477" w14:textId="2B3979F2" w:rsidR="00D27BAA" w:rsidRPr="008B2A49" w:rsidRDefault="00D27BAA" w:rsidP="00D27BAA">
      <w:pPr>
        <w:rPr>
          <w:rFonts w:ascii="FlandersArtSans-Regular" w:hAnsi="FlandersArtSans-Regular"/>
          <w:color w:val="auto"/>
        </w:rPr>
      </w:pPr>
    </w:p>
    <w:p w14:paraId="2796B025" w14:textId="3567136A" w:rsidR="00C853EB" w:rsidRPr="008B2A49" w:rsidRDefault="360CCF6A" w:rsidP="00FD49F4">
      <w:pPr>
        <w:pStyle w:val="Kop3"/>
        <w:numPr>
          <w:ilvl w:val="2"/>
          <w:numId w:val="34"/>
        </w:numPr>
        <w:tabs>
          <w:tab w:val="clear" w:pos="3686"/>
        </w:tabs>
        <w:rPr>
          <w:color w:val="2F5496" w:themeColor="accent1" w:themeShade="BF"/>
        </w:rPr>
      </w:pPr>
      <w:bookmarkStart w:id="25" w:name="_Toc61030324"/>
      <w:bookmarkStart w:id="26" w:name="_Toc66183217"/>
      <w:r w:rsidRPr="008B2A49">
        <w:rPr>
          <w:color w:val="2F5496" w:themeColor="accent1" w:themeShade="BF"/>
        </w:rPr>
        <w:t>Covid-cöordinator</w:t>
      </w:r>
      <w:bookmarkEnd w:id="25"/>
      <w:bookmarkEnd w:id="26"/>
    </w:p>
    <w:p w14:paraId="2ED398BC" w14:textId="4CFDAB88" w:rsidR="00663AF0" w:rsidRPr="008B2A49" w:rsidRDefault="00663AF0" w:rsidP="00C853EB">
      <w:pPr>
        <w:tabs>
          <w:tab w:val="clear" w:pos="3686"/>
        </w:tabs>
        <w:jc w:val="both"/>
        <w:rPr>
          <w:rFonts w:ascii="FlandersArtSans-Regular" w:hAnsi="FlandersArtSans-Regular"/>
          <w:color w:val="auto"/>
        </w:rPr>
      </w:pPr>
      <w:r w:rsidRPr="008B2A49">
        <w:rPr>
          <w:rFonts w:ascii="FlandersArtSans-Regular" w:hAnsi="FlandersArtSans-Regular"/>
          <w:color w:val="auto"/>
        </w:rPr>
        <w:t xml:space="preserve">Het </w:t>
      </w:r>
      <w:r w:rsidR="002E17CE" w:rsidRPr="008B2A49">
        <w:rPr>
          <w:rFonts w:ascii="FlandersArtSans-Regular" w:hAnsi="FlandersArtSans-Regular"/>
          <w:color w:val="auto"/>
        </w:rPr>
        <w:t xml:space="preserve">is </w:t>
      </w:r>
      <w:r w:rsidR="00563810" w:rsidRPr="008B2A49">
        <w:rPr>
          <w:rFonts w:ascii="FlandersArtSans-Regular" w:hAnsi="FlandersArtSans-Regular"/>
          <w:color w:val="auto"/>
        </w:rPr>
        <w:t xml:space="preserve">belangrijk om in elke </w:t>
      </w:r>
      <w:r w:rsidR="004E09B6" w:rsidRPr="008B2A49">
        <w:rPr>
          <w:rFonts w:ascii="FlandersArtSans-Regular" w:hAnsi="FlandersArtSans-Regular"/>
          <w:color w:val="auto"/>
        </w:rPr>
        <w:t xml:space="preserve">onderneming en organisatie </w:t>
      </w:r>
      <w:r w:rsidR="008328CD" w:rsidRPr="008B2A49">
        <w:rPr>
          <w:rFonts w:ascii="FlandersArtSans-Regular" w:hAnsi="FlandersArtSans-Regular"/>
          <w:color w:val="auto"/>
        </w:rPr>
        <w:t>een “Covid-coördinator</w:t>
      </w:r>
      <w:r w:rsidR="00382FDB" w:rsidRPr="008B2A49">
        <w:rPr>
          <w:rFonts w:ascii="FlandersArtSans-Regular" w:hAnsi="FlandersArtSans-Regular"/>
          <w:color w:val="auto"/>
        </w:rPr>
        <w:t xml:space="preserve">” </w:t>
      </w:r>
      <w:r w:rsidR="0070117D" w:rsidRPr="008B2A49">
        <w:rPr>
          <w:rFonts w:ascii="FlandersArtSans-Regular" w:hAnsi="FlandersArtSans-Regular"/>
          <w:color w:val="auto"/>
        </w:rPr>
        <w:t>aan te duiden</w:t>
      </w:r>
      <w:r w:rsidR="00F32DF3" w:rsidRPr="008B2A49">
        <w:rPr>
          <w:rFonts w:ascii="FlandersArtSans-Regular" w:hAnsi="FlandersArtSans-Regular"/>
          <w:color w:val="auto"/>
        </w:rPr>
        <w:t>.</w:t>
      </w:r>
    </w:p>
    <w:p w14:paraId="5AF03CDA" w14:textId="013471C7" w:rsidR="00C853EB" w:rsidRPr="008B2A49" w:rsidRDefault="00C853EB" w:rsidP="00C853EB">
      <w:pPr>
        <w:tabs>
          <w:tab w:val="clear" w:pos="3686"/>
        </w:tabs>
        <w:jc w:val="both"/>
        <w:rPr>
          <w:rFonts w:ascii="FlandersArtSans-Regular" w:hAnsi="FlandersArtSans-Regular"/>
          <w:color w:val="auto"/>
        </w:rPr>
      </w:pPr>
      <w:r w:rsidRPr="008B2A49">
        <w:rPr>
          <w:rFonts w:ascii="FlandersArtSans-Regular" w:hAnsi="FlandersArtSans-Regular"/>
          <w:color w:val="auto"/>
        </w:rPr>
        <w:t xml:space="preserve">Die persoon is voor, tijdens en na de activiteit het aanspreekpunt voor de opvolging van de verschillende veiligheidsmaatregelen. Deze persoon staat met </w:t>
      </w:r>
      <w:r w:rsidRPr="008B2A49">
        <w:rPr>
          <w:rFonts w:ascii="FlandersArtSans-Regular" w:hAnsi="FlandersArtSans-Regular"/>
          <w:b/>
          <w:color w:val="auto"/>
        </w:rPr>
        <w:t>naam en contactgegevens</w:t>
      </w:r>
      <w:r w:rsidRPr="008B2A49">
        <w:rPr>
          <w:rFonts w:ascii="FlandersArtSans-Regular" w:hAnsi="FlandersArtSans-Regular"/>
          <w:color w:val="auto"/>
        </w:rPr>
        <w:t xml:space="preserve"> in het draaiboek</w:t>
      </w:r>
      <w:r w:rsidR="0023070C" w:rsidRPr="008B2A49">
        <w:rPr>
          <w:rFonts w:ascii="FlandersArtSans-Regular" w:hAnsi="FlandersArtSans-Regular"/>
          <w:color w:val="auto"/>
        </w:rPr>
        <w:t xml:space="preserve"> (zie </w:t>
      </w:r>
      <w:r w:rsidR="005E7B12" w:rsidRPr="008B2A49">
        <w:rPr>
          <w:rFonts w:ascii="FlandersArtSans-Regular" w:hAnsi="FlandersArtSans-Regular"/>
          <w:color w:val="auto"/>
        </w:rPr>
        <w:t xml:space="preserve">infra - </w:t>
      </w:r>
      <w:r w:rsidR="00F64C3F" w:rsidRPr="008B2A49">
        <w:rPr>
          <w:rFonts w:ascii="FlandersArtSans-Regular" w:hAnsi="FlandersArtSans-Regular"/>
          <w:color w:val="auto"/>
        </w:rPr>
        <w:t>organisatorische maatregelen</w:t>
      </w:r>
      <w:r w:rsidR="287A9848" w:rsidRPr="008B2A49">
        <w:rPr>
          <w:rFonts w:ascii="FlandersArtSans-Regular" w:hAnsi="FlandersArtSans-Regular"/>
          <w:color w:val="auto"/>
        </w:rPr>
        <w:t>)</w:t>
      </w:r>
      <w:r w:rsidR="00A65284" w:rsidRPr="008B2A49">
        <w:rPr>
          <w:rFonts w:ascii="FlandersArtSans-Regular" w:hAnsi="FlandersArtSans-Regular"/>
          <w:color w:val="auto"/>
        </w:rPr>
        <w:t xml:space="preserve"> en</w:t>
      </w:r>
      <w:r w:rsidRPr="008B2A49">
        <w:rPr>
          <w:rFonts w:ascii="FlandersArtSans-Regular" w:hAnsi="FlandersArtSans-Regular"/>
          <w:color w:val="auto"/>
        </w:rPr>
        <w:t xml:space="preserve"> wordt ook kenbaar gemaakt op de website van de organisatie, zodat de contactcenters weten wie ze moeten contacteren indien nodig.</w:t>
      </w:r>
    </w:p>
    <w:p w14:paraId="5B991EE4" w14:textId="77777777" w:rsidR="00895679" w:rsidRPr="008B2A49" w:rsidRDefault="00895679" w:rsidP="00C853EB">
      <w:pPr>
        <w:tabs>
          <w:tab w:val="clear" w:pos="3686"/>
        </w:tabs>
        <w:jc w:val="both"/>
        <w:rPr>
          <w:rFonts w:ascii="FlandersArtSans-Regular" w:hAnsi="FlandersArtSans-Regular"/>
          <w:color w:val="auto"/>
        </w:rPr>
      </w:pPr>
    </w:p>
    <w:p w14:paraId="4EEC4B63" w14:textId="12CDCFEA" w:rsidR="00895679" w:rsidRPr="008B2A49" w:rsidRDefault="00895679" w:rsidP="00C853EB">
      <w:pPr>
        <w:tabs>
          <w:tab w:val="clear" w:pos="3686"/>
        </w:tabs>
        <w:jc w:val="both"/>
        <w:rPr>
          <w:rFonts w:ascii="FlandersArtSans-Regular" w:hAnsi="FlandersArtSans-Regular"/>
          <w:color w:val="auto"/>
        </w:rPr>
      </w:pPr>
      <w:r w:rsidRPr="008B2A49">
        <w:rPr>
          <w:rFonts w:ascii="FlandersArtSans-Regular" w:hAnsi="FlandersArtSans-Regular"/>
          <w:color w:val="auto"/>
        </w:rPr>
        <w:t>De COVID-</w:t>
      </w:r>
      <w:r w:rsidR="004056CF" w:rsidRPr="008B2A49">
        <w:rPr>
          <w:rFonts w:ascii="FlandersArtSans-Regular" w:hAnsi="FlandersArtSans-Regular"/>
          <w:color w:val="auto"/>
        </w:rPr>
        <w:t>c</w:t>
      </w:r>
      <w:r w:rsidRPr="008B2A49">
        <w:rPr>
          <w:rFonts w:ascii="FlandersArtSans-Regular" w:hAnsi="FlandersArtSans-Regular"/>
          <w:color w:val="auto"/>
        </w:rPr>
        <w:t>oördinator</w:t>
      </w:r>
      <w:r w:rsidR="00D108C3" w:rsidRPr="008B2A49">
        <w:rPr>
          <w:rFonts w:ascii="FlandersArtSans-Regular" w:hAnsi="FlandersArtSans-Regular"/>
          <w:color w:val="auto"/>
        </w:rPr>
        <w:t xml:space="preserve"> is de eerste lijn handhaving.  </w:t>
      </w:r>
    </w:p>
    <w:p w14:paraId="14965F52" w14:textId="77777777" w:rsidR="00C853EB" w:rsidRPr="008B2A49" w:rsidRDefault="00C853EB" w:rsidP="00C853EB">
      <w:pPr>
        <w:tabs>
          <w:tab w:val="clear" w:pos="3686"/>
        </w:tabs>
        <w:jc w:val="both"/>
        <w:rPr>
          <w:rFonts w:ascii="FlandersArtSans-Regular" w:hAnsi="FlandersArtSans-Regular"/>
          <w:color w:val="auto"/>
        </w:rPr>
      </w:pPr>
    </w:p>
    <w:p w14:paraId="42E26593" w14:textId="5B47A8A6" w:rsidR="00FA3BD4" w:rsidRPr="008B2A49" w:rsidRDefault="120B3C79" w:rsidP="00FD49F4">
      <w:pPr>
        <w:pStyle w:val="Kop3"/>
        <w:numPr>
          <w:ilvl w:val="2"/>
          <w:numId w:val="34"/>
        </w:numPr>
        <w:tabs>
          <w:tab w:val="clear" w:pos="3686"/>
        </w:tabs>
        <w:rPr>
          <w:color w:val="2F5496" w:themeColor="accent1" w:themeShade="BF"/>
        </w:rPr>
      </w:pPr>
      <w:bookmarkStart w:id="27" w:name="_Toc61030325"/>
      <w:bookmarkStart w:id="28" w:name="_Toc66183218"/>
      <w:r w:rsidRPr="008B2A49">
        <w:rPr>
          <w:color w:val="2F5496" w:themeColor="accent1" w:themeShade="BF"/>
        </w:rPr>
        <w:t>Communicatie</w:t>
      </w:r>
      <w:r w:rsidR="62181D45" w:rsidRPr="008B2A49">
        <w:rPr>
          <w:color w:val="2F5496" w:themeColor="accent1" w:themeShade="BF"/>
        </w:rPr>
        <w:t xml:space="preserve"> – informatie - motivatie</w:t>
      </w:r>
      <w:bookmarkEnd w:id="27"/>
      <w:bookmarkEnd w:id="28"/>
    </w:p>
    <w:p w14:paraId="025F8B6D" w14:textId="2E620F74" w:rsidR="00FA3BD4" w:rsidRPr="008B2A49" w:rsidRDefault="120B3C79" w:rsidP="00FA3BD4">
      <w:pPr>
        <w:tabs>
          <w:tab w:val="clear" w:pos="3686"/>
        </w:tabs>
        <w:jc w:val="both"/>
        <w:rPr>
          <w:rFonts w:ascii="FlandersArtSans-Regular" w:hAnsi="FlandersArtSans-Regular"/>
          <w:color w:val="auto"/>
        </w:rPr>
      </w:pPr>
      <w:r w:rsidRPr="008B2A49">
        <w:rPr>
          <w:rFonts w:ascii="FlandersArtSans-Regular" w:hAnsi="FlandersArtSans-Regular"/>
          <w:color w:val="auto"/>
        </w:rPr>
        <w:t xml:space="preserve">Communicatie speelt een zeer belangrijke rol </w:t>
      </w:r>
      <w:r w:rsidR="3FC93B78" w:rsidRPr="008B2A49">
        <w:rPr>
          <w:rFonts w:ascii="FlandersArtSans-Regular" w:hAnsi="FlandersArtSans-Regular"/>
          <w:color w:val="auto"/>
        </w:rPr>
        <w:t>bij</w:t>
      </w:r>
      <w:r w:rsidRPr="008B2A49">
        <w:rPr>
          <w:rFonts w:ascii="FlandersArtSans-Regular" w:hAnsi="FlandersArtSans-Regular"/>
          <w:color w:val="auto"/>
        </w:rPr>
        <w:t xml:space="preserve"> de veilige heropstart van de activiteiten</w:t>
      </w:r>
      <w:r w:rsidR="2B8D1062" w:rsidRPr="008B2A49">
        <w:rPr>
          <w:rFonts w:ascii="FlandersArtSans-Regular" w:hAnsi="FlandersArtSans-Regular"/>
          <w:color w:val="auto"/>
        </w:rPr>
        <w:t xml:space="preserve">.  De sportsector zet hier op verschillende niveaus op in. </w:t>
      </w:r>
    </w:p>
    <w:p w14:paraId="0C8E6E6B" w14:textId="4C75527D" w:rsidR="02D680CE" w:rsidRPr="008B2A49" w:rsidRDefault="02D680CE" w:rsidP="02D680CE">
      <w:pPr>
        <w:tabs>
          <w:tab w:val="clear" w:pos="3686"/>
        </w:tabs>
        <w:jc w:val="both"/>
        <w:rPr>
          <w:rFonts w:ascii="FlandersArtSans-Regular" w:hAnsi="FlandersArtSans-Regular"/>
          <w:color w:val="auto"/>
        </w:rPr>
      </w:pPr>
    </w:p>
    <w:p w14:paraId="0F8F1473" w14:textId="01D43946" w:rsidR="02D680CE" w:rsidRPr="008B2A49" w:rsidRDefault="02D680CE" w:rsidP="02D680CE">
      <w:pPr>
        <w:tabs>
          <w:tab w:val="clear" w:pos="3686"/>
        </w:tabs>
        <w:jc w:val="both"/>
        <w:rPr>
          <w:rFonts w:ascii="FlandersArtSans-Regular" w:hAnsi="FlandersArtSans-Regular"/>
          <w:color w:val="auto"/>
        </w:rPr>
      </w:pPr>
    </w:p>
    <w:p w14:paraId="3184E064" w14:textId="64F4294D" w:rsidR="1C34E7D2" w:rsidRPr="008B2A49" w:rsidRDefault="1C34E7D2" w:rsidP="008C553E">
      <w:pPr>
        <w:tabs>
          <w:tab w:val="clear" w:pos="3686"/>
        </w:tabs>
        <w:jc w:val="both"/>
        <w:rPr>
          <w:rFonts w:ascii="FlandersArtSans-Regular" w:hAnsi="FlandersArtSans-Regular"/>
          <w:b/>
          <w:color w:val="auto"/>
        </w:rPr>
      </w:pPr>
      <w:r w:rsidRPr="008B2A49">
        <w:rPr>
          <w:rFonts w:ascii="FlandersArtSans-Regular" w:hAnsi="FlandersArtSans-Regular"/>
          <w:b/>
          <w:color w:val="auto"/>
        </w:rPr>
        <w:t>De organisatoren/infrastructuurbeheerders</w:t>
      </w:r>
    </w:p>
    <w:p w14:paraId="181AC4D2" w14:textId="04F683AC" w:rsidR="02D680CE" w:rsidRPr="008B2A49" w:rsidRDefault="02D680CE" w:rsidP="02D680CE">
      <w:pPr>
        <w:tabs>
          <w:tab w:val="clear" w:pos="3686"/>
        </w:tabs>
        <w:jc w:val="both"/>
        <w:rPr>
          <w:rFonts w:ascii="FlandersArtSans-Regular" w:hAnsi="FlandersArtSans-Regular"/>
          <w:color w:val="auto"/>
        </w:rPr>
      </w:pPr>
    </w:p>
    <w:p w14:paraId="122A5D9E" w14:textId="12358C3F" w:rsidR="1C34E7D2" w:rsidRPr="008B2A49" w:rsidRDefault="1C34E7D2" w:rsidP="02D680CE">
      <w:pPr>
        <w:tabs>
          <w:tab w:val="clear" w:pos="3686"/>
        </w:tabs>
        <w:jc w:val="both"/>
        <w:rPr>
          <w:rFonts w:ascii="FlandersArtSans-Regular" w:hAnsi="FlandersArtSans-Regular"/>
          <w:color w:val="auto"/>
        </w:rPr>
      </w:pPr>
      <w:r w:rsidRPr="008B2A49">
        <w:rPr>
          <w:rFonts w:ascii="FlandersArtSans-Regular" w:hAnsi="FlandersArtSans-Regular"/>
          <w:color w:val="auto"/>
        </w:rPr>
        <w:t xml:space="preserve">De organisator </w:t>
      </w:r>
      <w:r w:rsidR="00F8571F" w:rsidRPr="008B2A49">
        <w:rPr>
          <w:rFonts w:ascii="FlandersArtSans-Regular" w:hAnsi="FlandersArtSans-Regular"/>
          <w:color w:val="auto"/>
        </w:rPr>
        <w:t xml:space="preserve">van sportactiviteiten </w:t>
      </w:r>
      <w:r w:rsidRPr="008B2A49">
        <w:rPr>
          <w:rFonts w:ascii="FlandersArtSans-Regular" w:hAnsi="FlandersArtSans-Regular"/>
          <w:color w:val="auto"/>
        </w:rPr>
        <w:t xml:space="preserve">en </w:t>
      </w:r>
      <w:r w:rsidR="00F8571F" w:rsidRPr="008B2A49">
        <w:rPr>
          <w:rFonts w:ascii="FlandersArtSans-Regular" w:hAnsi="FlandersArtSans-Regular"/>
          <w:color w:val="auto"/>
        </w:rPr>
        <w:t xml:space="preserve">de </w:t>
      </w:r>
      <w:r w:rsidRPr="008B2A49">
        <w:rPr>
          <w:rFonts w:ascii="FlandersArtSans-Regular" w:hAnsi="FlandersArtSans-Regular"/>
          <w:color w:val="auto"/>
        </w:rPr>
        <w:t xml:space="preserve">beheerder van sportinfrastructuren dienen uiteraard zelf eerst goed geïnformeerd te worden over de geldende regels en maatregelen.   Zij zullen door Sport Vlaanderen, </w:t>
      </w:r>
      <w:r w:rsidRPr="008B2A49">
        <w:rPr>
          <w:rFonts w:ascii="FlandersArtSans-Regular" w:hAnsi="FlandersArtSans-Regular"/>
          <w:color w:val="auto"/>
        </w:rPr>
        <w:lastRenderedPageBreak/>
        <w:t xml:space="preserve">in samenwerking met VSF en ISB geïnformeerd worden over de geldende regels en bijgestaan om hun clubs &amp; sporters optimaal te kunnen informeren.    </w:t>
      </w:r>
    </w:p>
    <w:p w14:paraId="20955187" w14:textId="778BDF1C" w:rsidR="02D680CE" w:rsidRPr="008B2A49" w:rsidRDefault="02D680CE" w:rsidP="02D680CE">
      <w:pPr>
        <w:tabs>
          <w:tab w:val="clear" w:pos="3686"/>
        </w:tabs>
        <w:jc w:val="both"/>
        <w:rPr>
          <w:rFonts w:ascii="FlandersArtSans-Regular" w:hAnsi="FlandersArtSans-Regular"/>
          <w:color w:val="auto"/>
        </w:rPr>
      </w:pPr>
    </w:p>
    <w:p w14:paraId="6A3A052B" w14:textId="77777777" w:rsidR="008C553E" w:rsidRPr="008B2A49" w:rsidRDefault="008C553E" w:rsidP="008C553E">
      <w:pPr>
        <w:tabs>
          <w:tab w:val="clear" w:pos="3686"/>
        </w:tabs>
        <w:jc w:val="both"/>
        <w:rPr>
          <w:rFonts w:ascii="FlandersArtSans-Regular" w:hAnsi="FlandersArtSans-Regular"/>
          <w:color w:val="auto"/>
          <w:u w:val="single"/>
        </w:rPr>
      </w:pPr>
      <w:r w:rsidRPr="008B2A49">
        <w:rPr>
          <w:rFonts w:ascii="FlandersArtSans-Regular" w:hAnsi="FlandersArtSans-Regular"/>
          <w:color w:val="auto"/>
        </w:rPr>
        <w:t>https://</w:t>
      </w:r>
      <w:hyperlink r:id="rId40" w:history="1">
        <w:r w:rsidRPr="008B2A49">
          <w:rPr>
            <w:rStyle w:val="Hyperlink"/>
            <w:rFonts w:ascii="FlandersArtSans-Regular" w:hAnsi="FlandersArtSans-Regular"/>
            <w:color w:val="auto"/>
          </w:rPr>
          <w:t>www.sport.vlaanderen/coron</w:t>
        </w:r>
      </w:hyperlink>
      <w:r w:rsidRPr="008B2A49">
        <w:rPr>
          <w:rStyle w:val="Hyperlink"/>
          <w:rFonts w:ascii="FlandersArtSans-Regular" w:hAnsi="FlandersArtSans-Regular"/>
          <w:color w:val="auto"/>
        </w:rPr>
        <w:t xml:space="preserve">a  </w:t>
      </w:r>
      <w:r w:rsidRPr="008B2A49">
        <w:rPr>
          <w:rFonts w:ascii="FlandersArtSans-Regular" w:hAnsi="FlandersArtSans-Regular"/>
          <w:color w:val="auto"/>
        </w:rPr>
        <w:t xml:space="preserve"> </w:t>
      </w:r>
    </w:p>
    <w:p w14:paraId="4EE54020" w14:textId="77777777" w:rsidR="008C553E" w:rsidRPr="008B2A49" w:rsidRDefault="00300E27" w:rsidP="008C553E">
      <w:pPr>
        <w:tabs>
          <w:tab w:val="clear" w:pos="3686"/>
        </w:tabs>
        <w:jc w:val="both"/>
        <w:rPr>
          <w:rFonts w:ascii="FlandersArtSans-Regular" w:hAnsi="FlandersArtSans-Regular"/>
          <w:color w:val="auto"/>
        </w:rPr>
      </w:pPr>
      <w:hyperlink r:id="rId41" w:history="1">
        <w:r w:rsidR="008C553E" w:rsidRPr="008B2A49">
          <w:rPr>
            <w:rStyle w:val="Hyperlink"/>
            <w:rFonts w:ascii="FlandersArtSans-Regular" w:hAnsi="FlandersArtSans-Regular"/>
            <w:color w:val="auto"/>
          </w:rPr>
          <w:t>https://www.vlaamsesportfederatie.be/coronavirus</w:t>
        </w:r>
      </w:hyperlink>
      <w:r w:rsidR="008C553E" w:rsidRPr="008B2A49">
        <w:rPr>
          <w:rFonts w:ascii="FlandersArtSans-Regular" w:hAnsi="FlandersArtSans-Regular"/>
          <w:color w:val="auto"/>
        </w:rPr>
        <w:t xml:space="preserve"> </w:t>
      </w:r>
    </w:p>
    <w:p w14:paraId="4BD9EEFB" w14:textId="77777777" w:rsidR="008C553E" w:rsidRPr="008B2A49" w:rsidRDefault="00300E27" w:rsidP="008C553E">
      <w:pPr>
        <w:tabs>
          <w:tab w:val="clear" w:pos="3686"/>
        </w:tabs>
        <w:jc w:val="both"/>
        <w:rPr>
          <w:rStyle w:val="Hyperlink"/>
          <w:rFonts w:ascii="FlandersArtSans-Regular" w:hAnsi="FlandersArtSans-Regular"/>
          <w:color w:val="auto"/>
        </w:rPr>
      </w:pPr>
      <w:hyperlink r:id="rId42" w:history="1">
        <w:r w:rsidR="008C553E" w:rsidRPr="008B2A49">
          <w:rPr>
            <w:rStyle w:val="Hyperlink"/>
            <w:rFonts w:ascii="FlandersArtSans-Regular" w:hAnsi="FlandersArtSans-Regular"/>
            <w:color w:val="auto"/>
          </w:rPr>
          <w:t>http://www.isbvzw.be/nl/739/content/12490</w:t>
        </w:r>
      </w:hyperlink>
    </w:p>
    <w:p w14:paraId="34FAE130" w14:textId="77777777" w:rsidR="00C00266" w:rsidRPr="008B2A49" w:rsidRDefault="00C00266" w:rsidP="02D680CE">
      <w:pPr>
        <w:tabs>
          <w:tab w:val="clear" w:pos="3686"/>
        </w:tabs>
        <w:jc w:val="both"/>
        <w:rPr>
          <w:rFonts w:ascii="FlandersArtSans-Regular" w:hAnsi="FlandersArtSans-Regular"/>
          <w:color w:val="auto"/>
        </w:rPr>
      </w:pPr>
    </w:p>
    <w:p w14:paraId="0FEF9729" w14:textId="77777777" w:rsidR="00CD1BEF" w:rsidRPr="008B2A49" w:rsidRDefault="00CD1BEF" w:rsidP="02D680CE">
      <w:pPr>
        <w:tabs>
          <w:tab w:val="clear" w:pos="3686"/>
        </w:tabs>
        <w:jc w:val="both"/>
        <w:rPr>
          <w:rFonts w:ascii="FlandersArtSans-Regular" w:hAnsi="FlandersArtSans-Regular"/>
          <w:color w:val="auto"/>
        </w:rPr>
      </w:pPr>
    </w:p>
    <w:p w14:paraId="479DEB50" w14:textId="4607C3F3" w:rsidR="2B8D1062" w:rsidRPr="008B2A49" w:rsidRDefault="2B8D1062" w:rsidP="008C553E">
      <w:pPr>
        <w:tabs>
          <w:tab w:val="clear" w:pos="3686"/>
        </w:tabs>
        <w:jc w:val="both"/>
        <w:rPr>
          <w:rFonts w:ascii="FlandersArtSans-Regular" w:eastAsiaTheme="minorEastAsia" w:hAnsi="FlandersArtSans-Regular"/>
          <w:b/>
          <w:color w:val="auto"/>
        </w:rPr>
      </w:pPr>
      <w:r w:rsidRPr="008B2A49">
        <w:rPr>
          <w:rFonts w:ascii="FlandersArtSans-Regular" w:hAnsi="FlandersArtSans-Regular"/>
          <w:b/>
          <w:color w:val="auto"/>
        </w:rPr>
        <w:t>De betrokkenen bij de sportactiviteiten</w:t>
      </w:r>
    </w:p>
    <w:p w14:paraId="6FD01863" w14:textId="77777777" w:rsidR="00A06E06" w:rsidRPr="008B2A49" w:rsidRDefault="00A06E06" w:rsidP="00FA3BD4">
      <w:pPr>
        <w:tabs>
          <w:tab w:val="clear" w:pos="3686"/>
        </w:tabs>
        <w:jc w:val="both"/>
        <w:rPr>
          <w:rFonts w:ascii="FlandersArtSans-Regular" w:hAnsi="FlandersArtSans-Regular"/>
          <w:color w:val="auto"/>
        </w:rPr>
      </w:pPr>
    </w:p>
    <w:p w14:paraId="1DE7327C" w14:textId="77777777" w:rsidR="00651D1F" w:rsidRPr="008B2A49" w:rsidRDefault="120B3C79" w:rsidP="02D680CE">
      <w:pPr>
        <w:tabs>
          <w:tab w:val="clear" w:pos="3686"/>
        </w:tabs>
        <w:jc w:val="both"/>
        <w:rPr>
          <w:rFonts w:ascii="FlandersArtSans-Regular" w:hAnsi="FlandersArtSans-Regular"/>
          <w:color w:val="auto"/>
        </w:rPr>
      </w:pPr>
      <w:r w:rsidRPr="008B2A49">
        <w:rPr>
          <w:rFonts w:ascii="FlandersArtSans-Regular" w:hAnsi="FlandersArtSans-Regular"/>
          <w:color w:val="auto"/>
        </w:rPr>
        <w:t xml:space="preserve">Het is belangrijk om </w:t>
      </w:r>
      <w:r w:rsidRPr="008B2A49">
        <w:rPr>
          <w:rFonts w:ascii="FlandersArtSans-Regular" w:hAnsi="FlandersArtSans-Regular"/>
          <w:color w:val="auto"/>
          <w:u w:val="single"/>
        </w:rPr>
        <w:t>alle</w:t>
      </w:r>
      <w:r w:rsidRPr="008B2A49">
        <w:rPr>
          <w:rFonts w:ascii="FlandersArtSans-Regular" w:hAnsi="FlandersArtSans-Regular"/>
          <w:color w:val="auto"/>
        </w:rPr>
        <w:t xml:space="preserve"> betrokkenen duidelijk te informeren </w:t>
      </w:r>
      <w:r w:rsidR="2DFA6A09" w:rsidRPr="008B2A49">
        <w:rPr>
          <w:rFonts w:ascii="FlandersArtSans-Regular" w:hAnsi="FlandersArtSans-Regular"/>
          <w:color w:val="auto"/>
        </w:rPr>
        <w:t>over de geldende preventiemaatregelen</w:t>
      </w:r>
      <w:r w:rsidR="1DA53A79" w:rsidRPr="008B2A49">
        <w:rPr>
          <w:rFonts w:ascii="FlandersArtSans-Regular" w:hAnsi="FlandersArtSans-Regular"/>
          <w:color w:val="auto"/>
        </w:rPr>
        <w:t xml:space="preserve">: </w:t>
      </w:r>
    </w:p>
    <w:p w14:paraId="13E8E17B" w14:textId="77777777" w:rsidR="00651D1F" w:rsidRPr="008B2A49" w:rsidRDefault="00651D1F" w:rsidP="02D680CE">
      <w:pPr>
        <w:tabs>
          <w:tab w:val="clear" w:pos="3686"/>
        </w:tabs>
        <w:jc w:val="both"/>
        <w:rPr>
          <w:rFonts w:ascii="FlandersArtSans-Regular" w:hAnsi="FlandersArtSans-Regular"/>
          <w:color w:val="auto"/>
        </w:rPr>
      </w:pPr>
    </w:p>
    <w:p w14:paraId="647A136B" w14:textId="61839BB1" w:rsidR="00A61A8B" w:rsidRPr="008B2A49" w:rsidRDefault="00651D1F" w:rsidP="02D680CE">
      <w:pPr>
        <w:tabs>
          <w:tab w:val="clear" w:pos="3686"/>
        </w:tabs>
        <w:jc w:val="both"/>
        <w:rPr>
          <w:rFonts w:ascii="FlandersArtSans-Regular" w:hAnsi="FlandersArtSans-Regular"/>
          <w:color w:val="auto"/>
        </w:rPr>
      </w:pPr>
      <w:r w:rsidRPr="008B2A49">
        <w:rPr>
          <w:rFonts w:ascii="FlandersArtSans-Regular" w:hAnsi="FlandersArtSans-Regular"/>
          <w:color w:val="auto"/>
        </w:rPr>
        <w:t>S</w:t>
      </w:r>
      <w:r w:rsidR="1DA53A79" w:rsidRPr="008B2A49">
        <w:rPr>
          <w:rFonts w:ascii="FlandersArtSans-Regular" w:hAnsi="FlandersArtSans-Regular"/>
          <w:color w:val="auto"/>
        </w:rPr>
        <w:t>porters, ouders, trainers, begeleiders, clubmedewerkers,…  over:</w:t>
      </w:r>
    </w:p>
    <w:p w14:paraId="51451B5D" w14:textId="07D8D8A8" w:rsidR="00FA3BD4" w:rsidRPr="008B2A49" w:rsidRDefault="120B3C79" w:rsidP="00706F00">
      <w:pPr>
        <w:pStyle w:val="Lijstalinea"/>
        <w:numPr>
          <w:ilvl w:val="0"/>
          <w:numId w:val="14"/>
        </w:numPr>
        <w:tabs>
          <w:tab w:val="clear" w:pos="3686"/>
        </w:tabs>
        <w:jc w:val="both"/>
        <w:rPr>
          <w:rFonts w:ascii="FlandersArtSans-Regular" w:hAnsi="FlandersArtSans-Regular"/>
          <w:color w:val="auto"/>
        </w:rPr>
      </w:pPr>
      <w:r w:rsidRPr="008B2A49">
        <w:rPr>
          <w:rFonts w:ascii="FlandersArtSans-Regular" w:hAnsi="FlandersArtSans-Regular"/>
          <w:color w:val="auto"/>
        </w:rPr>
        <w:t>de algemene en specifieke veiligheidsmaatregelen, zowel voor</w:t>
      </w:r>
      <w:r w:rsidR="1228A563" w:rsidRPr="008B2A49">
        <w:rPr>
          <w:rFonts w:ascii="FlandersArtSans-Regular" w:hAnsi="FlandersArtSans-Regular"/>
          <w:color w:val="auto"/>
        </w:rPr>
        <w:t xml:space="preserve">, </w:t>
      </w:r>
      <w:r w:rsidRPr="008B2A49">
        <w:rPr>
          <w:rFonts w:ascii="FlandersArtSans-Regular" w:hAnsi="FlandersArtSans-Regular"/>
          <w:color w:val="auto"/>
        </w:rPr>
        <w:t>tijdens</w:t>
      </w:r>
      <w:r w:rsidR="43267DA7" w:rsidRPr="008B2A49">
        <w:rPr>
          <w:rFonts w:ascii="FlandersArtSans-Regular" w:hAnsi="FlandersArtSans-Regular"/>
          <w:color w:val="auto"/>
        </w:rPr>
        <w:t xml:space="preserve"> en na</w:t>
      </w:r>
      <w:r w:rsidRPr="008B2A49">
        <w:rPr>
          <w:rFonts w:ascii="FlandersArtSans-Regular" w:hAnsi="FlandersArtSans-Regular"/>
          <w:color w:val="auto"/>
        </w:rPr>
        <w:t xml:space="preserve"> de </w:t>
      </w:r>
      <w:r w:rsidR="728607BD" w:rsidRPr="008B2A49">
        <w:rPr>
          <w:rFonts w:ascii="FlandersArtSans-Regular" w:hAnsi="FlandersArtSans-Regular"/>
          <w:color w:val="auto"/>
        </w:rPr>
        <w:t>sport</w:t>
      </w:r>
      <w:r w:rsidRPr="008B2A49">
        <w:rPr>
          <w:rFonts w:ascii="FlandersArtSans-Regular" w:hAnsi="FlandersArtSans-Regular"/>
          <w:color w:val="auto"/>
        </w:rPr>
        <w:t>activiteit;</w:t>
      </w:r>
    </w:p>
    <w:p w14:paraId="65771459" w14:textId="149048F1" w:rsidR="00FA3BD4" w:rsidRPr="008B2A49" w:rsidRDefault="120B3C79" w:rsidP="00706F00">
      <w:pPr>
        <w:pStyle w:val="Lijstalinea"/>
        <w:numPr>
          <w:ilvl w:val="0"/>
          <w:numId w:val="14"/>
        </w:numPr>
        <w:tabs>
          <w:tab w:val="clear" w:pos="3686"/>
        </w:tabs>
        <w:jc w:val="both"/>
        <w:rPr>
          <w:rFonts w:ascii="FlandersArtSans-Regular" w:hAnsi="FlandersArtSans-Regular"/>
          <w:color w:val="auto"/>
        </w:rPr>
      </w:pPr>
      <w:r w:rsidRPr="008B2A49">
        <w:rPr>
          <w:rFonts w:ascii="FlandersArtSans-Regular" w:hAnsi="FlandersArtSans-Regular"/>
          <w:color w:val="auto"/>
        </w:rPr>
        <w:t>de concrete afspraken over wat als je ziek wordt na de activiteit.</w:t>
      </w:r>
    </w:p>
    <w:p w14:paraId="28F75941" w14:textId="59F55644" w:rsidR="02D680CE" w:rsidRPr="008B2A49" w:rsidRDefault="02D680CE" w:rsidP="02D680CE">
      <w:pPr>
        <w:tabs>
          <w:tab w:val="clear" w:pos="3686"/>
        </w:tabs>
        <w:jc w:val="both"/>
        <w:rPr>
          <w:rFonts w:ascii="FlandersArtSans-Regular" w:hAnsi="FlandersArtSans-Regular"/>
          <w:color w:val="auto"/>
        </w:rPr>
      </w:pPr>
    </w:p>
    <w:p w14:paraId="3B2D555E" w14:textId="247B891F" w:rsidR="00FA3BD4" w:rsidRPr="008B2A49" w:rsidRDefault="120B3C79" w:rsidP="00FA3BD4">
      <w:pPr>
        <w:tabs>
          <w:tab w:val="clear" w:pos="3686"/>
        </w:tabs>
        <w:jc w:val="both"/>
        <w:rPr>
          <w:rFonts w:ascii="FlandersArtSans-Regular" w:hAnsi="FlandersArtSans-Regular"/>
          <w:color w:val="auto"/>
        </w:rPr>
      </w:pPr>
      <w:r w:rsidRPr="008B2A49">
        <w:rPr>
          <w:rFonts w:ascii="FlandersArtSans-Regular" w:hAnsi="FlandersArtSans-Regular"/>
          <w:color w:val="auto"/>
        </w:rPr>
        <w:t xml:space="preserve">De </w:t>
      </w:r>
      <w:r w:rsidRPr="008B2A49">
        <w:rPr>
          <w:rFonts w:ascii="FlandersArtSans-Regular" w:hAnsi="FlandersArtSans-Regular"/>
          <w:b/>
          <w:bCs/>
          <w:color w:val="auto"/>
        </w:rPr>
        <w:t>covid-coördinator</w:t>
      </w:r>
      <w:r w:rsidRPr="008B2A49">
        <w:rPr>
          <w:rFonts w:ascii="FlandersArtSans-Regular" w:hAnsi="FlandersArtSans-Regular"/>
          <w:color w:val="auto"/>
        </w:rPr>
        <w:t xml:space="preserve"> speelt </w:t>
      </w:r>
      <w:r w:rsidR="77CBEED0" w:rsidRPr="008B2A49">
        <w:rPr>
          <w:rFonts w:ascii="FlandersArtSans-Regular" w:hAnsi="FlandersArtSans-Regular"/>
          <w:color w:val="auto"/>
        </w:rPr>
        <w:t>hierin</w:t>
      </w:r>
      <w:r w:rsidRPr="008B2A49">
        <w:rPr>
          <w:rFonts w:ascii="FlandersArtSans-Regular" w:hAnsi="FlandersArtSans-Regular"/>
          <w:color w:val="auto"/>
        </w:rPr>
        <w:t xml:space="preserve"> een belangrijke rol.  </w:t>
      </w:r>
      <w:r w:rsidR="4AF92DCB" w:rsidRPr="008B2A49">
        <w:rPr>
          <w:rFonts w:ascii="FlandersArtSans-Regular" w:hAnsi="FlandersArtSans-Regular"/>
          <w:color w:val="auto"/>
        </w:rPr>
        <w:t>Hij zorgt voor duidelijke communicatie over alle aspecten van de activiteiten aan de betrokkenen, met de nadruk op de 10 geboden en 6 gouden regels.</w:t>
      </w:r>
      <w:r w:rsidR="3B08C183" w:rsidRPr="008B2A49">
        <w:rPr>
          <w:rFonts w:ascii="FlandersArtSans-Regular" w:hAnsi="FlandersArtSans-Regular"/>
          <w:color w:val="auto"/>
        </w:rPr>
        <w:t xml:space="preserve"> Dit kan in de vorm van infosessies, de website of andere communicatiekanalen van de organisatie.  </w:t>
      </w:r>
    </w:p>
    <w:p w14:paraId="62C2239A" w14:textId="13BABBCA" w:rsidR="00FA3BD4" w:rsidRPr="008B2A49" w:rsidRDefault="0DDDA6BD" w:rsidP="02D680CE">
      <w:pPr>
        <w:tabs>
          <w:tab w:val="clear" w:pos="3686"/>
        </w:tabs>
        <w:jc w:val="both"/>
        <w:rPr>
          <w:rFonts w:ascii="FlandersArtSans-Regular" w:hAnsi="FlandersArtSans-Regular"/>
          <w:color w:val="auto"/>
        </w:rPr>
      </w:pPr>
      <w:r w:rsidRPr="008B2A49">
        <w:rPr>
          <w:rFonts w:ascii="FlandersArtSans-Regular" w:hAnsi="FlandersArtSans-Regular"/>
          <w:color w:val="auto"/>
        </w:rPr>
        <w:t xml:space="preserve"> </w:t>
      </w:r>
      <w:r w:rsidR="5FD7ED4C" w:rsidRPr="008B2A49">
        <w:rPr>
          <w:rFonts w:ascii="FlandersArtSans-Regular" w:hAnsi="FlandersArtSans-Regular"/>
          <w:color w:val="auto"/>
        </w:rPr>
        <w:t xml:space="preserve"> </w:t>
      </w:r>
      <w:r w:rsidR="4AF92DCB" w:rsidRPr="008B2A49">
        <w:rPr>
          <w:rFonts w:ascii="FlandersArtSans-Regular" w:hAnsi="FlandersArtSans-Regular"/>
          <w:color w:val="auto"/>
        </w:rPr>
        <w:t xml:space="preserve">   </w:t>
      </w:r>
    </w:p>
    <w:p w14:paraId="2454907F" w14:textId="3A7F3D49" w:rsidR="00FA3BD4" w:rsidRPr="008B2A49" w:rsidRDefault="120B3C79" w:rsidP="02D680CE">
      <w:pPr>
        <w:tabs>
          <w:tab w:val="clear" w:pos="3686"/>
        </w:tabs>
        <w:jc w:val="both"/>
        <w:rPr>
          <w:rFonts w:ascii="FlandersArtSans-Regular" w:hAnsi="FlandersArtSans-Regular"/>
          <w:color w:val="auto"/>
        </w:rPr>
      </w:pPr>
      <w:r w:rsidRPr="008B2A49">
        <w:rPr>
          <w:rFonts w:ascii="FlandersArtSans-Regular" w:hAnsi="FlandersArtSans-Regular"/>
          <w:color w:val="auto"/>
        </w:rPr>
        <w:t xml:space="preserve">Tijdens de activiteiten zullen vooral de begeleiders de situatie evalueren en bijsturen. </w:t>
      </w:r>
      <w:r w:rsidR="48596717" w:rsidRPr="008B2A49">
        <w:rPr>
          <w:rFonts w:ascii="FlandersArtSans-Regular" w:hAnsi="FlandersArtSans-Regular"/>
          <w:color w:val="auto"/>
        </w:rPr>
        <w:t xml:space="preserve">De covid-coördinator zorgt dat zij hiervoor de </w:t>
      </w:r>
      <w:r w:rsidRPr="008B2A49">
        <w:rPr>
          <w:rFonts w:ascii="FlandersArtSans-Regular" w:hAnsi="FlandersArtSans-Regular"/>
          <w:color w:val="auto"/>
        </w:rPr>
        <w:t>nodige instructies en ondersteuning</w:t>
      </w:r>
      <w:r w:rsidR="02111A1B" w:rsidRPr="008B2A49">
        <w:rPr>
          <w:rFonts w:ascii="FlandersArtSans-Regular" w:hAnsi="FlandersArtSans-Regular"/>
          <w:color w:val="auto"/>
        </w:rPr>
        <w:t xml:space="preserve"> krijgen</w:t>
      </w:r>
      <w:r w:rsidRPr="008B2A49">
        <w:rPr>
          <w:rFonts w:ascii="FlandersArtSans-Regular" w:hAnsi="FlandersArtSans-Regular"/>
          <w:color w:val="auto"/>
        </w:rPr>
        <w:t>, eventueel in de vorm van een opleiding of infosessie.</w:t>
      </w:r>
    </w:p>
    <w:p w14:paraId="3C13AC8B" w14:textId="6D3B83AD" w:rsidR="02D680CE" w:rsidRPr="008B2A49" w:rsidRDefault="02D680CE" w:rsidP="02D680CE">
      <w:pPr>
        <w:tabs>
          <w:tab w:val="clear" w:pos="3686"/>
        </w:tabs>
        <w:jc w:val="both"/>
        <w:rPr>
          <w:rFonts w:ascii="FlandersArtSans-Regular" w:hAnsi="FlandersArtSans-Regular"/>
          <w:color w:val="auto"/>
        </w:rPr>
      </w:pPr>
    </w:p>
    <w:p w14:paraId="2BFD0117" w14:textId="1C907561" w:rsidR="45E4EDE0" w:rsidRPr="008B2A49" w:rsidRDefault="45E4EDE0" w:rsidP="02D680CE">
      <w:pPr>
        <w:tabs>
          <w:tab w:val="clear" w:pos="3686"/>
        </w:tabs>
        <w:jc w:val="both"/>
        <w:rPr>
          <w:rFonts w:ascii="FlandersArtSans-Regular" w:hAnsi="FlandersArtSans-Regular"/>
          <w:color w:val="auto"/>
        </w:rPr>
      </w:pPr>
      <w:r w:rsidRPr="008B2A49">
        <w:rPr>
          <w:rFonts w:ascii="FlandersArtSans-Regular" w:hAnsi="FlandersArtSans-Regular"/>
          <w:color w:val="auto"/>
        </w:rPr>
        <w:t>Op en rond sportinfrastructuren worden de regels regelmatig herhaald. Zorg voor voldoende visuele elementen om de boodschappen te ondersteunen</w:t>
      </w:r>
      <w:r w:rsidR="71D7A574" w:rsidRPr="008B2A49">
        <w:rPr>
          <w:rFonts w:ascii="FlandersArtSans-Regular" w:hAnsi="FlandersArtSans-Regular"/>
          <w:color w:val="auto"/>
        </w:rPr>
        <w:t xml:space="preserve">.  </w:t>
      </w:r>
    </w:p>
    <w:p w14:paraId="5B381CC5" w14:textId="77777777" w:rsidR="00FA3BD4" w:rsidRPr="008B2A49" w:rsidRDefault="00FA3BD4" w:rsidP="00FA3BD4">
      <w:pPr>
        <w:tabs>
          <w:tab w:val="clear" w:pos="3686"/>
        </w:tabs>
        <w:jc w:val="both"/>
        <w:rPr>
          <w:rFonts w:ascii="FlandersArtSans-Regular" w:hAnsi="FlandersArtSans-Regular"/>
          <w:color w:val="auto"/>
        </w:rPr>
      </w:pPr>
    </w:p>
    <w:p w14:paraId="55E1B1C8" w14:textId="56BFB299" w:rsidR="00FA3BD4" w:rsidRPr="008B2A49" w:rsidRDefault="120B3C79" w:rsidP="16666195">
      <w:pPr>
        <w:tabs>
          <w:tab w:val="clear" w:pos="3686"/>
        </w:tabs>
        <w:jc w:val="both"/>
        <w:rPr>
          <w:rFonts w:ascii="FlandersArtSans-Regular" w:hAnsi="FlandersArtSans-Regular"/>
          <w:color w:val="auto"/>
        </w:rPr>
      </w:pPr>
      <w:r w:rsidRPr="008B2A49">
        <w:rPr>
          <w:rFonts w:ascii="FlandersArtSans-Regular" w:hAnsi="FlandersArtSans-Regular"/>
          <w:b/>
          <w:bCs/>
          <w:color w:val="auto"/>
        </w:rPr>
        <w:t>TIP</w:t>
      </w:r>
      <w:r w:rsidRPr="008B2A49">
        <w:rPr>
          <w:rFonts w:ascii="FlandersArtSans-Regular" w:hAnsi="FlandersArtSans-Regular"/>
          <w:color w:val="auto"/>
        </w:rPr>
        <w:t xml:space="preserve">: </w:t>
      </w:r>
      <w:r w:rsidR="1777F23B" w:rsidRPr="008B2A49">
        <w:rPr>
          <w:rFonts w:ascii="FlandersArtSans-Regular" w:hAnsi="FlandersArtSans-Regular"/>
          <w:color w:val="auto"/>
        </w:rPr>
        <w:t>Er</w:t>
      </w:r>
      <w:r w:rsidR="48031041" w:rsidRPr="008B2A49">
        <w:rPr>
          <w:rFonts w:ascii="FlandersArtSans-Regular" w:eastAsia="FlandersArtSans-Regular" w:hAnsi="FlandersArtSans-Regular" w:cs="FlandersArtSans-Regular"/>
          <w:color w:val="auto"/>
        </w:rPr>
        <w:t xml:space="preserve"> werden posters uitgewerkt</w:t>
      </w:r>
      <w:r w:rsidR="739C4442" w:rsidRPr="008B2A49">
        <w:rPr>
          <w:rFonts w:ascii="FlandersArtSans-Regular" w:eastAsia="FlandersArtSans-Regular" w:hAnsi="FlandersArtSans-Regular" w:cs="FlandersArtSans-Regular"/>
          <w:color w:val="auto"/>
        </w:rPr>
        <w:t xml:space="preserve"> om de boodschappen visueel te ondersteunen.  </w:t>
      </w:r>
      <w:r w:rsidR="48031041" w:rsidRPr="008B2A49">
        <w:rPr>
          <w:rFonts w:ascii="FlandersArtSans-Regular" w:eastAsia="FlandersArtSans-Regular" w:hAnsi="FlandersArtSans-Regular" w:cs="FlandersArtSans-Regular"/>
          <w:color w:val="auto"/>
        </w:rPr>
        <w:t xml:space="preserve">Deze kunnen worden gedownload via de website van Sport Vlaanderen: </w:t>
      </w:r>
      <w:hyperlink r:id="rId43">
        <w:r w:rsidR="48031041" w:rsidRPr="008B2A49">
          <w:rPr>
            <w:rStyle w:val="Hyperlink"/>
            <w:rFonts w:ascii="FlandersArtSans-Regular" w:eastAsia="FlandersArtSans-Regular" w:hAnsi="FlandersArtSans-Regular" w:cs="FlandersArtSans-Regular"/>
            <w:color w:val="auto"/>
          </w:rPr>
          <w:t>https://www.sport.vlaanderen/corona-en-sportbeoefening-in-vlaanderen/</w:t>
        </w:r>
      </w:hyperlink>
      <w:r w:rsidR="48031041" w:rsidRPr="008B2A49">
        <w:rPr>
          <w:rFonts w:ascii="FlandersArtSans-Regular" w:eastAsia="FlandersArtSans-Regular" w:hAnsi="FlandersArtSans-Regular" w:cs="FlandersArtSans-Regular"/>
          <w:color w:val="auto"/>
        </w:rPr>
        <w:t>. Kijk hiervoor in de rubriek gedragscodes en protocollen.</w:t>
      </w:r>
    </w:p>
    <w:p w14:paraId="3DD7177F" w14:textId="0A424E07" w:rsidR="00BB78ED" w:rsidRPr="008B2A49" w:rsidRDefault="00BB78ED" w:rsidP="02D680CE">
      <w:pPr>
        <w:tabs>
          <w:tab w:val="clear" w:pos="3686"/>
        </w:tabs>
        <w:jc w:val="both"/>
        <w:rPr>
          <w:rFonts w:ascii="FlandersArtSans-Regular" w:hAnsi="FlandersArtSans-Regular"/>
          <w:color w:val="auto"/>
        </w:rPr>
      </w:pPr>
    </w:p>
    <w:p w14:paraId="7D6A184A" w14:textId="11A8F710" w:rsidR="3E5DFD84" w:rsidRPr="008B2A49" w:rsidRDefault="3E5DFD84" w:rsidP="16666195">
      <w:pPr>
        <w:tabs>
          <w:tab w:val="clear" w:pos="3686"/>
        </w:tabs>
        <w:jc w:val="both"/>
        <w:rPr>
          <w:rFonts w:ascii="FlandersArtSans-Regular" w:hAnsi="FlandersArtSans-Regular"/>
          <w:color w:val="auto"/>
        </w:rPr>
      </w:pPr>
    </w:p>
    <w:p w14:paraId="7F4F35B3" w14:textId="559EB6B9" w:rsidR="00DA639A" w:rsidRPr="008B2A49" w:rsidRDefault="62181D45" w:rsidP="00FD49F4">
      <w:pPr>
        <w:pStyle w:val="Kop3"/>
        <w:numPr>
          <w:ilvl w:val="2"/>
          <w:numId w:val="34"/>
        </w:numPr>
        <w:tabs>
          <w:tab w:val="clear" w:pos="3686"/>
        </w:tabs>
        <w:rPr>
          <w:color w:val="2F5496" w:themeColor="accent1" w:themeShade="BF"/>
        </w:rPr>
      </w:pPr>
      <w:bookmarkStart w:id="29" w:name="_Toc61030326"/>
      <w:bookmarkStart w:id="30" w:name="_Toc66183219"/>
      <w:r w:rsidRPr="008B2A49">
        <w:rPr>
          <w:color w:val="2F5496" w:themeColor="accent1" w:themeShade="BF"/>
        </w:rPr>
        <w:t>S</w:t>
      </w:r>
      <w:r w:rsidR="0076701B" w:rsidRPr="008B2A49">
        <w:rPr>
          <w:color w:val="2F5496" w:themeColor="accent1" w:themeShade="BF"/>
        </w:rPr>
        <w:t>ocial distance</w:t>
      </w:r>
      <w:bookmarkEnd w:id="29"/>
      <w:bookmarkEnd w:id="30"/>
    </w:p>
    <w:p w14:paraId="2DACF9D9" w14:textId="18C3C519" w:rsidR="00DA639A" w:rsidRPr="008B2A49" w:rsidRDefault="31000BA6" w:rsidP="00DA639A">
      <w:pPr>
        <w:rPr>
          <w:rFonts w:ascii="FlandersArtSans-Regular" w:hAnsi="FlandersArtSans-Regular"/>
          <w:color w:val="auto"/>
        </w:rPr>
      </w:pPr>
      <w:r w:rsidRPr="008B2A49">
        <w:rPr>
          <w:rFonts w:ascii="FlandersArtSans-Regular" w:hAnsi="FlandersArtSans-Regular"/>
          <w:color w:val="auto"/>
        </w:rPr>
        <w:t>De regels rond social distancing</w:t>
      </w:r>
      <w:r w:rsidR="3EFCFD8A" w:rsidRPr="008B2A49">
        <w:rPr>
          <w:rFonts w:ascii="FlandersArtSans-Regular" w:hAnsi="FlandersArtSans-Regular"/>
          <w:color w:val="auto"/>
        </w:rPr>
        <w:t xml:space="preserve"> </w:t>
      </w:r>
      <w:r w:rsidRPr="008B2A49">
        <w:rPr>
          <w:rFonts w:ascii="FlandersArtSans-Regular" w:hAnsi="FlandersArtSans-Regular"/>
          <w:color w:val="auto"/>
        </w:rPr>
        <w:t>zijn afhankelijk van de generieke maatregelen zoals opgenomen in het ministerieel besluit.</w:t>
      </w:r>
    </w:p>
    <w:p w14:paraId="0E73BC93" w14:textId="105ABA9C" w:rsidR="00DA639A" w:rsidRPr="008B2A49" w:rsidRDefault="00DA639A" w:rsidP="02D680CE">
      <w:pPr>
        <w:spacing w:line="360" w:lineRule="auto"/>
        <w:rPr>
          <w:rFonts w:ascii="FlandersArtSans-Regular" w:hAnsi="FlandersArtSans-Regular"/>
          <w:color w:val="auto"/>
        </w:rPr>
      </w:pPr>
    </w:p>
    <w:p w14:paraId="091600BD" w14:textId="33D3979B" w:rsidR="00DA639A" w:rsidRPr="008B2A49" w:rsidRDefault="00DA639A" w:rsidP="008C553E">
      <w:pPr>
        <w:tabs>
          <w:tab w:val="clear" w:pos="3686"/>
        </w:tabs>
        <w:spacing w:line="360" w:lineRule="auto"/>
        <w:jc w:val="both"/>
        <w:rPr>
          <w:rFonts w:ascii="FlandersArtSans-Regular" w:hAnsi="FlandersArtSans-Regular"/>
          <w:b/>
          <w:color w:val="auto"/>
        </w:rPr>
      </w:pPr>
      <w:r w:rsidRPr="008B2A49">
        <w:rPr>
          <w:rFonts w:ascii="FlandersArtSans-Regular" w:hAnsi="FlandersArtSans-Regular"/>
          <w:b/>
          <w:color w:val="auto"/>
        </w:rPr>
        <w:t xml:space="preserve">Als algemene regel geldt een minimale afstand van </w:t>
      </w:r>
      <w:r w:rsidRPr="008B2A49">
        <w:rPr>
          <w:rFonts w:ascii="FlandersArtSans-Regular" w:hAnsi="FlandersArtSans-Regular"/>
          <w:b/>
          <w:bCs/>
          <w:color w:val="auto"/>
        </w:rPr>
        <w:t>1,5 m meter tussen elk individu</w:t>
      </w:r>
      <w:r w:rsidRPr="008B2A49">
        <w:rPr>
          <w:rFonts w:ascii="FlandersArtSans-Regular" w:hAnsi="FlandersArtSans-Regular"/>
          <w:b/>
          <w:color w:val="auto"/>
        </w:rPr>
        <w:t xml:space="preserve">. </w:t>
      </w:r>
    </w:p>
    <w:p w14:paraId="6A3B1ED7" w14:textId="1A50A3B1" w:rsidR="00DA639A" w:rsidRPr="008B2A49" w:rsidRDefault="31000BA6" w:rsidP="00C65342">
      <w:pPr>
        <w:rPr>
          <w:rFonts w:ascii="FlandersArtSans-Regular" w:hAnsi="FlandersArtSans-Regular"/>
          <w:color w:val="auto"/>
        </w:rPr>
      </w:pPr>
      <w:r w:rsidRPr="008B2A49">
        <w:rPr>
          <w:rFonts w:ascii="FlandersArtSans-Regular" w:hAnsi="FlandersArtSans-Regular"/>
          <w:color w:val="auto"/>
        </w:rPr>
        <w:t xml:space="preserve">Binnen de </w:t>
      </w:r>
      <w:r w:rsidRPr="008B2A49">
        <w:rPr>
          <w:rFonts w:ascii="FlandersArtSans-Regular" w:hAnsi="FlandersArtSans-Regular"/>
          <w:b/>
          <w:bCs/>
          <w:color w:val="auto"/>
        </w:rPr>
        <w:t>privébubbel</w:t>
      </w:r>
      <w:r w:rsidRPr="008B2A49">
        <w:rPr>
          <w:rFonts w:ascii="FlandersArtSans-Regular" w:hAnsi="FlandersArtSans-Regular"/>
          <w:color w:val="auto"/>
        </w:rPr>
        <w:t xml:space="preserve"> (= huishouden + duurzame nauwe contact) vervalt deze afstand, ook bij sportieve activiteiten.   </w:t>
      </w:r>
    </w:p>
    <w:p w14:paraId="435F9D9A" w14:textId="77777777" w:rsidR="007A33A1" w:rsidRPr="008B2A49" w:rsidRDefault="007A33A1" w:rsidP="02D680CE">
      <w:pPr>
        <w:rPr>
          <w:rFonts w:ascii="FlandersArtSans-Regular" w:hAnsi="FlandersArtSans-Regular"/>
          <w:color w:val="auto"/>
        </w:rPr>
      </w:pPr>
    </w:p>
    <w:p w14:paraId="35B538C2" w14:textId="2DAB54BA" w:rsidR="00081E62" w:rsidRPr="008B2A49" w:rsidRDefault="00081E62" w:rsidP="000C4935">
      <w:pPr>
        <w:rPr>
          <w:rFonts w:ascii="FlandersArtSans-Regular" w:hAnsi="FlandersArtSans-Regular"/>
          <w:b/>
          <w:bCs/>
          <w:color w:val="auto"/>
        </w:rPr>
      </w:pPr>
      <w:bookmarkStart w:id="31" w:name="_Toc60726427"/>
      <w:bookmarkStart w:id="32" w:name="_Toc60784227"/>
      <w:r w:rsidRPr="008B2A49">
        <w:rPr>
          <w:rFonts w:ascii="FlandersArtSans-Regular" w:hAnsi="FlandersArtSans-Regular"/>
          <w:b/>
          <w:bCs/>
          <w:color w:val="auto"/>
        </w:rPr>
        <w:t>Ruimtelijke maatregelen voor social distanci</w:t>
      </w:r>
      <w:r w:rsidR="001E0A6F" w:rsidRPr="008B2A49">
        <w:rPr>
          <w:rFonts w:ascii="FlandersArtSans-Regular" w:hAnsi="FlandersArtSans-Regular"/>
          <w:b/>
          <w:bCs/>
          <w:color w:val="auto"/>
        </w:rPr>
        <w:t>ng</w:t>
      </w:r>
      <w:bookmarkEnd w:id="31"/>
      <w:bookmarkEnd w:id="32"/>
      <w:r w:rsidRPr="008B2A49">
        <w:rPr>
          <w:rFonts w:ascii="FlandersArtSans-Regular" w:hAnsi="FlandersArtSans-Regular"/>
          <w:b/>
          <w:bCs/>
          <w:color w:val="auto"/>
        </w:rPr>
        <w:t xml:space="preserve"> </w:t>
      </w:r>
    </w:p>
    <w:p w14:paraId="044F315D" w14:textId="77777777" w:rsidR="00081E62" w:rsidRPr="008B2A49" w:rsidRDefault="00081E62" w:rsidP="00706F00">
      <w:pPr>
        <w:pStyle w:val="Lijstalinea"/>
        <w:numPr>
          <w:ilvl w:val="0"/>
          <w:numId w:val="16"/>
        </w:numPr>
        <w:tabs>
          <w:tab w:val="clear" w:pos="3686"/>
        </w:tabs>
        <w:spacing w:after="160" w:line="259" w:lineRule="auto"/>
        <w:rPr>
          <w:rFonts w:ascii="FlandersArtSans-Regular" w:hAnsi="FlandersArtSans-Regular"/>
          <w:color w:val="auto"/>
        </w:rPr>
      </w:pPr>
      <w:r w:rsidRPr="008B2A49">
        <w:rPr>
          <w:rFonts w:ascii="FlandersArtSans-Regular" w:hAnsi="FlandersArtSans-Regular"/>
          <w:color w:val="auto"/>
        </w:rPr>
        <w:t>Fysieke barrières, zoals bijvoorbeeld een afscheiding van plexiglas</w:t>
      </w:r>
    </w:p>
    <w:p w14:paraId="6D2569D1" w14:textId="77777777" w:rsidR="00081E62" w:rsidRPr="008B2A49" w:rsidRDefault="00081E62" w:rsidP="00706F00">
      <w:pPr>
        <w:pStyle w:val="Lijstalinea"/>
        <w:numPr>
          <w:ilvl w:val="0"/>
          <w:numId w:val="16"/>
        </w:numPr>
        <w:tabs>
          <w:tab w:val="clear" w:pos="3686"/>
        </w:tabs>
        <w:spacing w:after="160" w:line="259" w:lineRule="auto"/>
        <w:rPr>
          <w:rFonts w:ascii="FlandersArtSans-Regular" w:hAnsi="FlandersArtSans-Regular"/>
          <w:color w:val="auto"/>
        </w:rPr>
      </w:pPr>
      <w:r w:rsidRPr="008B2A49">
        <w:rPr>
          <w:rFonts w:ascii="FlandersArtSans-Regular" w:hAnsi="FlandersArtSans-Regular"/>
          <w:color w:val="auto"/>
        </w:rPr>
        <w:t>Een circulatieplan, eventueel met invoering van éénrichtingsverkeer of met voorrangsregels</w:t>
      </w:r>
    </w:p>
    <w:p w14:paraId="4F595722" w14:textId="77777777" w:rsidR="00081E62" w:rsidRPr="008B2A49" w:rsidRDefault="00081E62" w:rsidP="00706F00">
      <w:pPr>
        <w:pStyle w:val="Lijstalinea"/>
        <w:numPr>
          <w:ilvl w:val="0"/>
          <w:numId w:val="16"/>
        </w:numPr>
        <w:tabs>
          <w:tab w:val="clear" w:pos="3686"/>
        </w:tabs>
        <w:spacing w:after="160" w:line="259" w:lineRule="auto"/>
        <w:rPr>
          <w:rFonts w:ascii="FlandersArtSans-Regular" w:hAnsi="FlandersArtSans-Regular"/>
          <w:color w:val="auto"/>
        </w:rPr>
      </w:pPr>
      <w:r w:rsidRPr="008B2A49">
        <w:rPr>
          <w:rFonts w:ascii="FlandersArtSans-Regular" w:hAnsi="FlandersArtSans-Regular"/>
          <w:color w:val="auto"/>
        </w:rPr>
        <w:t>Vloermarkeringen of linten om de afstand of de weg aan te geven of om delen af te sluiten</w:t>
      </w:r>
    </w:p>
    <w:p w14:paraId="4732D379" w14:textId="0A9B89DF" w:rsidR="00081E62" w:rsidRPr="008B2A49" w:rsidRDefault="00C65342" w:rsidP="00706F00">
      <w:pPr>
        <w:pStyle w:val="Lijstalinea"/>
        <w:numPr>
          <w:ilvl w:val="0"/>
          <w:numId w:val="16"/>
        </w:numPr>
        <w:tabs>
          <w:tab w:val="clear" w:pos="3686"/>
        </w:tabs>
        <w:spacing w:after="160" w:line="259" w:lineRule="auto"/>
        <w:rPr>
          <w:rFonts w:ascii="FlandersArtSans-Regular" w:hAnsi="FlandersArtSans-Regular"/>
          <w:color w:val="auto"/>
        </w:rPr>
      </w:pPr>
      <w:r w:rsidRPr="008B2A49">
        <w:rPr>
          <w:rFonts w:ascii="FlandersArtSans-Regular" w:hAnsi="FlandersArtSans-Regular"/>
          <w:color w:val="auto"/>
        </w:rPr>
        <w:t>K</w:t>
      </w:r>
      <w:r w:rsidR="00081E62" w:rsidRPr="008B2A49">
        <w:rPr>
          <w:rFonts w:ascii="FlandersArtSans-Regular" w:hAnsi="FlandersArtSans-Regular"/>
          <w:color w:val="auto"/>
        </w:rPr>
        <w:t>leedkamers, urinoirs, tafels, stoelen, … buiten gebruik stellen</w:t>
      </w:r>
    </w:p>
    <w:p w14:paraId="03E790AB" w14:textId="09B987CA" w:rsidR="00081E62" w:rsidRPr="008B2A49" w:rsidRDefault="00C65342" w:rsidP="00706F00">
      <w:pPr>
        <w:pStyle w:val="Lijstalinea"/>
        <w:numPr>
          <w:ilvl w:val="0"/>
          <w:numId w:val="16"/>
        </w:numPr>
        <w:tabs>
          <w:tab w:val="clear" w:pos="3686"/>
        </w:tabs>
        <w:spacing w:after="160" w:line="259" w:lineRule="auto"/>
        <w:rPr>
          <w:rFonts w:ascii="FlandersArtSans-Regular" w:hAnsi="FlandersArtSans-Regular"/>
          <w:color w:val="auto"/>
        </w:rPr>
      </w:pPr>
      <w:r w:rsidRPr="008B2A49">
        <w:rPr>
          <w:rFonts w:ascii="FlandersArtSans-Regular" w:hAnsi="FlandersArtSans-Regular"/>
          <w:color w:val="auto"/>
        </w:rPr>
        <w:lastRenderedPageBreak/>
        <w:t xml:space="preserve">Gebruik de densiteitsregels. </w:t>
      </w:r>
    </w:p>
    <w:p w14:paraId="65A59D13" w14:textId="77777777" w:rsidR="00081E62" w:rsidRPr="008B2A49" w:rsidRDefault="00081E62" w:rsidP="00706F00">
      <w:pPr>
        <w:pStyle w:val="Lijstalinea"/>
        <w:numPr>
          <w:ilvl w:val="0"/>
          <w:numId w:val="16"/>
        </w:numPr>
        <w:tabs>
          <w:tab w:val="clear" w:pos="3686"/>
        </w:tabs>
        <w:spacing w:after="160" w:line="259" w:lineRule="auto"/>
        <w:rPr>
          <w:rFonts w:ascii="FlandersArtSans-Regular" w:hAnsi="FlandersArtSans-Regular"/>
          <w:color w:val="auto"/>
        </w:rPr>
      </w:pPr>
      <w:r w:rsidRPr="008B2A49">
        <w:rPr>
          <w:rFonts w:ascii="FlandersArtSans-Regular" w:hAnsi="FlandersArtSans-Regular"/>
          <w:color w:val="auto"/>
        </w:rPr>
        <w:t>Werken met een capaciteitsbeperking, bv max 30 personen tegelijk in 1 ruimte</w:t>
      </w:r>
    </w:p>
    <w:p w14:paraId="1D87E182" w14:textId="77777777" w:rsidR="00081E62" w:rsidRPr="008B2A49" w:rsidRDefault="00081E62" w:rsidP="00706F00">
      <w:pPr>
        <w:pStyle w:val="Lijstalinea"/>
        <w:numPr>
          <w:ilvl w:val="0"/>
          <w:numId w:val="16"/>
        </w:numPr>
        <w:tabs>
          <w:tab w:val="clear" w:pos="3686"/>
        </w:tabs>
        <w:spacing w:after="160" w:line="259" w:lineRule="auto"/>
        <w:rPr>
          <w:rFonts w:ascii="FlandersArtSans-Regular" w:hAnsi="FlandersArtSans-Regular"/>
          <w:color w:val="auto"/>
        </w:rPr>
      </w:pPr>
      <w:r w:rsidRPr="008B2A49">
        <w:rPr>
          <w:rFonts w:ascii="FlandersArtSans-Regular" w:hAnsi="FlandersArtSans-Regular"/>
          <w:color w:val="auto"/>
        </w:rPr>
        <w:t>Stoelen plaatsen met de rug naar elkaar</w:t>
      </w:r>
    </w:p>
    <w:p w14:paraId="00E2F885" w14:textId="77777777" w:rsidR="00081E62" w:rsidRPr="008B2A49" w:rsidRDefault="00081E62" w:rsidP="00706F00">
      <w:pPr>
        <w:pStyle w:val="Lijstalinea"/>
        <w:numPr>
          <w:ilvl w:val="0"/>
          <w:numId w:val="16"/>
        </w:numPr>
        <w:tabs>
          <w:tab w:val="clear" w:pos="3686"/>
        </w:tabs>
        <w:spacing w:after="160" w:line="259" w:lineRule="auto"/>
        <w:rPr>
          <w:rFonts w:ascii="FlandersArtSans-Regular" w:hAnsi="FlandersArtSans-Regular"/>
          <w:color w:val="auto"/>
        </w:rPr>
      </w:pPr>
      <w:r w:rsidRPr="008B2A49">
        <w:rPr>
          <w:rFonts w:ascii="FlandersArtSans-Regular" w:hAnsi="FlandersArtSans-Regular"/>
          <w:color w:val="auto"/>
        </w:rPr>
        <w:t>Voorzien in meetsysteem om het aantal aanwezigen te monitoren</w:t>
      </w:r>
    </w:p>
    <w:p w14:paraId="1E64B3F3" w14:textId="77777777" w:rsidR="00081E62" w:rsidRPr="008B2A49" w:rsidRDefault="00081E62" w:rsidP="00706F00">
      <w:pPr>
        <w:pStyle w:val="Lijstalinea"/>
        <w:numPr>
          <w:ilvl w:val="0"/>
          <w:numId w:val="16"/>
        </w:numPr>
        <w:tabs>
          <w:tab w:val="clear" w:pos="3686"/>
        </w:tabs>
        <w:spacing w:after="160" w:line="259" w:lineRule="auto"/>
        <w:rPr>
          <w:rFonts w:ascii="FlandersArtSans-Regular" w:hAnsi="FlandersArtSans-Regular"/>
          <w:color w:val="auto"/>
        </w:rPr>
      </w:pPr>
      <w:r w:rsidRPr="008B2A49">
        <w:rPr>
          <w:rFonts w:ascii="FlandersArtSans-Regular" w:hAnsi="FlandersArtSans-Regular"/>
          <w:color w:val="auto"/>
        </w:rPr>
        <w:t>…</w:t>
      </w:r>
    </w:p>
    <w:p w14:paraId="461540E6" w14:textId="20DE3FCF" w:rsidR="00081E62" w:rsidRPr="008B2A49" w:rsidRDefault="00081E62" w:rsidP="000C4935">
      <w:pPr>
        <w:rPr>
          <w:rFonts w:ascii="FlandersArtSans-Regular" w:hAnsi="FlandersArtSans-Regular"/>
          <w:b/>
          <w:bCs/>
          <w:color w:val="auto"/>
        </w:rPr>
      </w:pPr>
      <w:bookmarkStart w:id="33" w:name="_Toc60726428"/>
      <w:bookmarkStart w:id="34" w:name="_Toc60784228"/>
      <w:r w:rsidRPr="008B2A49">
        <w:rPr>
          <w:rFonts w:ascii="FlandersArtSans-Regular" w:hAnsi="FlandersArtSans-Regular"/>
          <w:b/>
          <w:bCs/>
          <w:color w:val="auto"/>
        </w:rPr>
        <w:t>Organisatorische maatregelen voor social distancing</w:t>
      </w:r>
      <w:bookmarkEnd w:id="33"/>
      <w:bookmarkEnd w:id="34"/>
      <w:r w:rsidRPr="008B2A49">
        <w:rPr>
          <w:rFonts w:ascii="FlandersArtSans-Regular" w:hAnsi="FlandersArtSans-Regular"/>
          <w:b/>
          <w:bCs/>
          <w:color w:val="auto"/>
        </w:rPr>
        <w:t xml:space="preserve"> </w:t>
      </w:r>
    </w:p>
    <w:p w14:paraId="386789DD" w14:textId="3FB13E56" w:rsidR="00081E62" w:rsidRPr="008B2A49" w:rsidRDefault="00BA0E31" w:rsidP="00706F00">
      <w:pPr>
        <w:pStyle w:val="Lijstalinea"/>
        <w:numPr>
          <w:ilvl w:val="0"/>
          <w:numId w:val="16"/>
        </w:numPr>
        <w:tabs>
          <w:tab w:val="clear" w:pos="3686"/>
        </w:tabs>
        <w:spacing w:after="160" w:line="259" w:lineRule="auto"/>
        <w:rPr>
          <w:rFonts w:ascii="FlandersArtSans-Regular" w:hAnsi="FlandersArtSans-Regular"/>
          <w:color w:val="auto"/>
        </w:rPr>
      </w:pPr>
      <w:r w:rsidRPr="008B2A49">
        <w:rPr>
          <w:rFonts w:ascii="FlandersArtSans-Regular" w:hAnsi="FlandersArtSans-Regular"/>
          <w:color w:val="auto"/>
        </w:rPr>
        <w:t>Lessen, trainingen</w:t>
      </w:r>
      <w:r w:rsidR="00081E62" w:rsidRPr="008B2A49">
        <w:rPr>
          <w:rFonts w:ascii="FlandersArtSans-Regular" w:hAnsi="FlandersArtSans-Regular"/>
          <w:color w:val="auto"/>
        </w:rPr>
        <w:t>, … in shifts</w:t>
      </w:r>
    </w:p>
    <w:p w14:paraId="7720BE65" w14:textId="77777777" w:rsidR="00081E62" w:rsidRPr="008B2A49" w:rsidRDefault="00081E62" w:rsidP="00706F00">
      <w:pPr>
        <w:pStyle w:val="Lijstalinea"/>
        <w:numPr>
          <w:ilvl w:val="0"/>
          <w:numId w:val="16"/>
        </w:numPr>
        <w:tabs>
          <w:tab w:val="clear" w:pos="3686"/>
        </w:tabs>
        <w:spacing w:after="160" w:line="259" w:lineRule="auto"/>
        <w:rPr>
          <w:rFonts w:ascii="FlandersArtSans-Regular" w:hAnsi="FlandersArtSans-Regular"/>
          <w:color w:val="auto"/>
        </w:rPr>
      </w:pPr>
      <w:r w:rsidRPr="008B2A49">
        <w:rPr>
          <w:rFonts w:ascii="FlandersArtSans-Regular" w:hAnsi="FlandersArtSans-Regular"/>
          <w:color w:val="auto"/>
        </w:rPr>
        <w:t>Beperking van de grootte van de groepen</w:t>
      </w:r>
    </w:p>
    <w:p w14:paraId="5706208B" w14:textId="77777777" w:rsidR="00081E62" w:rsidRPr="008B2A49" w:rsidRDefault="00081E62" w:rsidP="00706F00">
      <w:pPr>
        <w:pStyle w:val="Lijstalinea"/>
        <w:numPr>
          <w:ilvl w:val="0"/>
          <w:numId w:val="16"/>
        </w:numPr>
        <w:tabs>
          <w:tab w:val="clear" w:pos="3686"/>
        </w:tabs>
        <w:spacing w:after="160" w:line="259" w:lineRule="auto"/>
        <w:rPr>
          <w:rFonts w:ascii="FlandersArtSans-Regular" w:hAnsi="FlandersArtSans-Regular"/>
          <w:color w:val="auto"/>
        </w:rPr>
      </w:pPr>
      <w:r w:rsidRPr="008B2A49">
        <w:rPr>
          <w:rFonts w:ascii="FlandersArtSans-Regular" w:hAnsi="FlandersArtSans-Regular"/>
          <w:color w:val="auto"/>
        </w:rPr>
        <w:t>Spreiding pauzemomenten</w:t>
      </w:r>
    </w:p>
    <w:p w14:paraId="5C511A5D" w14:textId="1043CB28" w:rsidR="00081E62" w:rsidRPr="008B2A49" w:rsidRDefault="00081E62" w:rsidP="00FD49F4">
      <w:pPr>
        <w:pStyle w:val="Lijstalinea"/>
        <w:numPr>
          <w:ilvl w:val="0"/>
          <w:numId w:val="28"/>
        </w:numPr>
        <w:tabs>
          <w:tab w:val="clear" w:pos="3686"/>
        </w:tabs>
        <w:spacing w:after="160" w:line="259" w:lineRule="auto"/>
        <w:rPr>
          <w:rFonts w:ascii="FlandersArtSans-Regular" w:hAnsi="FlandersArtSans-Regular"/>
          <w:color w:val="auto"/>
        </w:rPr>
      </w:pPr>
      <w:r w:rsidRPr="008B2A49">
        <w:rPr>
          <w:rFonts w:ascii="FlandersArtSans-Regular" w:hAnsi="FlandersArtSans-Regular"/>
          <w:color w:val="auto"/>
        </w:rPr>
        <w:t xml:space="preserve">Spreiden van </w:t>
      </w:r>
      <w:r w:rsidR="0036161E" w:rsidRPr="008B2A49">
        <w:rPr>
          <w:rFonts w:ascii="FlandersArtSans-Regular" w:hAnsi="FlandersArtSans-Regular"/>
          <w:color w:val="auto"/>
        </w:rPr>
        <w:t>bezoekers in de tijd</w:t>
      </w:r>
    </w:p>
    <w:p w14:paraId="2E6D4FA2" w14:textId="77777777" w:rsidR="00081E62" w:rsidRPr="008B2A49" w:rsidRDefault="00081E62" w:rsidP="00FD49F4">
      <w:pPr>
        <w:pStyle w:val="Lijstalinea"/>
        <w:numPr>
          <w:ilvl w:val="0"/>
          <w:numId w:val="28"/>
        </w:numPr>
        <w:tabs>
          <w:tab w:val="clear" w:pos="3686"/>
        </w:tabs>
        <w:spacing w:after="160" w:line="259" w:lineRule="auto"/>
        <w:rPr>
          <w:rFonts w:ascii="FlandersArtSans-Regular" w:hAnsi="FlandersArtSans-Regular"/>
          <w:color w:val="auto"/>
        </w:rPr>
      </w:pPr>
      <w:r w:rsidRPr="008B2A49">
        <w:rPr>
          <w:rFonts w:ascii="FlandersArtSans-Regular" w:hAnsi="FlandersArtSans-Regular"/>
          <w:color w:val="auto"/>
        </w:rPr>
        <w:t>Maatregelen om samenscholingen tegen te gaan</w:t>
      </w:r>
    </w:p>
    <w:p w14:paraId="0381A147" w14:textId="77777777" w:rsidR="02D680CE" w:rsidRPr="008B2A49" w:rsidRDefault="02D680CE" w:rsidP="007C07DB">
      <w:pPr>
        <w:tabs>
          <w:tab w:val="clear" w:pos="3686"/>
        </w:tabs>
        <w:spacing w:after="160" w:line="259" w:lineRule="auto"/>
        <w:rPr>
          <w:rFonts w:ascii="FlandersArtSans-Regular" w:hAnsi="FlandersArtSans-Regular"/>
          <w:color w:val="auto"/>
        </w:rPr>
      </w:pPr>
    </w:p>
    <w:p w14:paraId="6EB5BA12" w14:textId="7B10F75F" w:rsidR="00DA639A" w:rsidRPr="008B2A49" w:rsidRDefault="5A2E5977" w:rsidP="008C553E">
      <w:pPr>
        <w:rPr>
          <w:rFonts w:ascii="FlandersArtSans-Regular" w:hAnsi="FlandersArtSans-Regular"/>
          <w:b/>
          <w:color w:val="auto"/>
        </w:rPr>
      </w:pPr>
      <w:r w:rsidRPr="008B2A49">
        <w:rPr>
          <w:rFonts w:ascii="FlandersArtSans-Regular" w:hAnsi="FlandersArtSans-Regular"/>
          <w:b/>
          <w:color w:val="auto"/>
        </w:rPr>
        <w:t xml:space="preserve">Tijdens het sporten zijn er, afhankelijk van </w:t>
      </w:r>
      <w:r w:rsidR="00AD5377" w:rsidRPr="008B2A49">
        <w:rPr>
          <w:rFonts w:ascii="FlandersArtSans-Regular" w:hAnsi="FlandersArtSans-Regular"/>
          <w:b/>
          <w:color w:val="auto"/>
        </w:rPr>
        <w:t>de</w:t>
      </w:r>
      <w:r w:rsidRPr="008B2A49">
        <w:rPr>
          <w:rFonts w:ascii="FlandersArtSans-Regular" w:hAnsi="FlandersArtSans-Regular"/>
          <w:b/>
          <w:color w:val="auto"/>
        </w:rPr>
        <w:t xml:space="preserve"> fase </w:t>
      </w:r>
      <w:r w:rsidR="00AD5377" w:rsidRPr="008B2A49">
        <w:rPr>
          <w:rFonts w:ascii="FlandersArtSans-Regular" w:hAnsi="FlandersArtSans-Regular"/>
          <w:b/>
          <w:color w:val="auto"/>
        </w:rPr>
        <w:t xml:space="preserve">waarin </w:t>
      </w:r>
      <w:r w:rsidRPr="008B2A49">
        <w:rPr>
          <w:rFonts w:ascii="FlandersArtSans-Regular" w:hAnsi="FlandersArtSans-Regular"/>
          <w:b/>
          <w:color w:val="auto"/>
        </w:rPr>
        <w:t xml:space="preserve">we ons bevinden, uitzonderingen op dit algemene principe mogelijk.   Kijk hiervoor naar de maatregelen die op dat moment gelden.  </w:t>
      </w:r>
    </w:p>
    <w:p w14:paraId="4CB03AED" w14:textId="77777777" w:rsidR="02D680CE" w:rsidRPr="008B2A49" w:rsidRDefault="02D680CE" w:rsidP="02D680CE">
      <w:pPr>
        <w:rPr>
          <w:rFonts w:ascii="FlandersArtSans-Regular" w:hAnsi="FlandersArtSans-Regular"/>
          <w:color w:val="auto"/>
        </w:rPr>
      </w:pPr>
    </w:p>
    <w:p w14:paraId="2907ECA1" w14:textId="17E21A74" w:rsidR="007C07DB" w:rsidRPr="008B2A49" w:rsidRDefault="007C07DB" w:rsidP="00BC2510">
      <w:pPr>
        <w:rPr>
          <w:rFonts w:ascii="FlandersArtSans-Regular" w:hAnsi="FlandersArtSans-Regular"/>
          <w:color w:val="auto"/>
        </w:rPr>
      </w:pPr>
      <w:r w:rsidRPr="008B2A49">
        <w:rPr>
          <w:rFonts w:ascii="FlandersArtSans-Regular" w:hAnsi="FlandersArtSans-Regular"/>
          <w:color w:val="auto"/>
        </w:rPr>
        <w:t>De</w:t>
      </w:r>
      <w:r w:rsidR="00CE0103" w:rsidRPr="008B2A49">
        <w:rPr>
          <w:rFonts w:ascii="FlandersArtSans-Regular" w:hAnsi="FlandersArtSans-Regular"/>
          <w:color w:val="auto"/>
        </w:rPr>
        <w:t>ze uitzonderingen op de</w:t>
      </w:r>
      <w:r w:rsidRPr="008B2A49">
        <w:rPr>
          <w:rFonts w:ascii="FlandersArtSans-Regular" w:hAnsi="FlandersArtSans-Regular"/>
          <w:color w:val="auto"/>
        </w:rPr>
        <w:t xml:space="preserve"> regels van social distance mogen enkel worden verlaten TIJDENS de sportactiviteit en voor zover het toegelaten is door de fase waarin we ons bevinden</w:t>
      </w:r>
      <w:r w:rsidR="00AD5377" w:rsidRPr="008B2A49">
        <w:rPr>
          <w:rFonts w:ascii="FlandersArtSans-Regular" w:hAnsi="FlandersArtSans-Regular"/>
          <w:color w:val="auto"/>
        </w:rPr>
        <w:t xml:space="preserve"> (zie punt 5)</w:t>
      </w:r>
      <w:r w:rsidRPr="008B2A49">
        <w:rPr>
          <w:rFonts w:ascii="FlandersArtSans-Regular" w:hAnsi="FlandersArtSans-Regular"/>
          <w:color w:val="auto"/>
        </w:rPr>
        <w:t xml:space="preserve">.  </w:t>
      </w:r>
    </w:p>
    <w:p w14:paraId="79A97D5D" w14:textId="77777777" w:rsidR="002F36B2" w:rsidRPr="008B2A49" w:rsidRDefault="002F36B2" w:rsidP="002F36B2">
      <w:pPr>
        <w:rPr>
          <w:rFonts w:ascii="FlandersArtSans-Regular" w:hAnsi="FlandersArtSans-Regular"/>
          <w:color w:val="auto"/>
        </w:rPr>
      </w:pPr>
    </w:p>
    <w:p w14:paraId="7C70A2DB" w14:textId="7FC16A20" w:rsidR="00BF7E94" w:rsidRPr="008B2A49" w:rsidRDefault="31000BA6" w:rsidP="00FD49F4">
      <w:pPr>
        <w:pStyle w:val="Kop3"/>
        <w:numPr>
          <w:ilvl w:val="2"/>
          <w:numId w:val="34"/>
        </w:numPr>
        <w:tabs>
          <w:tab w:val="clear" w:pos="3686"/>
        </w:tabs>
        <w:rPr>
          <w:color w:val="2F5496" w:themeColor="accent1" w:themeShade="BF"/>
        </w:rPr>
      </w:pPr>
      <w:bookmarkStart w:id="35" w:name="_Toc61030327"/>
      <w:bookmarkStart w:id="36" w:name="_Toc66183220"/>
      <w:r w:rsidRPr="008B2A49">
        <w:rPr>
          <w:color w:val="2F5496" w:themeColor="accent1" w:themeShade="BF"/>
        </w:rPr>
        <w:t>Persoonlijke beschermin</w:t>
      </w:r>
      <w:r w:rsidR="00DA279C" w:rsidRPr="008B2A49">
        <w:rPr>
          <w:color w:val="2F5496" w:themeColor="accent1" w:themeShade="BF"/>
        </w:rPr>
        <w:t>g</w:t>
      </w:r>
      <w:bookmarkEnd w:id="35"/>
      <w:bookmarkEnd w:id="36"/>
    </w:p>
    <w:p w14:paraId="2095BF31" w14:textId="22B9AB48" w:rsidR="005F2963" w:rsidRPr="008B2A49" w:rsidRDefault="00BF7E94" w:rsidP="339EE893">
      <w:pPr>
        <w:pStyle w:val="paragraph"/>
        <w:spacing w:before="0" w:beforeAutospacing="0" w:after="0" w:afterAutospacing="0"/>
        <w:jc w:val="both"/>
        <w:textAlignment w:val="baseline"/>
        <w:rPr>
          <w:rStyle w:val="normaltextrun"/>
          <w:rFonts w:ascii="FlandersArtSans-Regular" w:hAnsi="FlandersArtSans-Regular" w:cs="Segoe UI"/>
          <w:sz w:val="22"/>
          <w:szCs w:val="22"/>
        </w:rPr>
      </w:pPr>
      <w:r w:rsidRPr="008B2A49">
        <w:rPr>
          <w:rStyle w:val="normaltextrun"/>
          <w:rFonts w:ascii="FlandersArtSans-Regular" w:hAnsi="FlandersArtSans-Regular" w:cs="Segoe UI"/>
          <w:sz w:val="22"/>
          <w:szCs w:val="22"/>
        </w:rPr>
        <w:t>Mondmaskers zijn</w:t>
      </w:r>
      <w:r w:rsidRPr="008B2A49">
        <w:rPr>
          <w:rStyle w:val="normaltextrun"/>
          <w:rFonts w:ascii="Cambria" w:hAnsi="Cambria" w:cs="Cambria"/>
          <w:sz w:val="22"/>
          <w:szCs w:val="22"/>
        </w:rPr>
        <w:t> </w:t>
      </w:r>
      <w:r w:rsidRPr="008B2A49">
        <w:rPr>
          <w:rStyle w:val="normaltextrun"/>
          <w:rFonts w:ascii="FlandersArtSans-Regular" w:hAnsi="FlandersArtSans-Regular" w:cs="Segoe UI"/>
          <w:sz w:val="22"/>
          <w:szCs w:val="22"/>
        </w:rPr>
        <w:t xml:space="preserve">een verplicht onderdeel in de strijd om het besmettingsrisico te beperken. </w:t>
      </w:r>
    </w:p>
    <w:p w14:paraId="2CE0EFDD" w14:textId="79A05621" w:rsidR="00BF7E94" w:rsidRPr="008B2A49" w:rsidRDefault="00D919A8" w:rsidP="02D680CE">
      <w:pPr>
        <w:pStyle w:val="paragraph"/>
        <w:spacing w:before="0" w:beforeAutospacing="0" w:after="0" w:afterAutospacing="0"/>
        <w:jc w:val="both"/>
        <w:textAlignment w:val="baseline"/>
        <w:rPr>
          <w:rStyle w:val="normaltextrun"/>
          <w:rFonts w:ascii="FlandersArtSans-Regular" w:hAnsi="FlandersArtSans-Regular" w:cs="Segoe UI"/>
          <w:sz w:val="22"/>
          <w:szCs w:val="22"/>
        </w:rPr>
      </w:pPr>
      <w:r w:rsidRPr="008B2A49">
        <w:rPr>
          <w:rStyle w:val="normaltextrun"/>
          <w:rFonts w:ascii="FlandersArtSans-Regular" w:hAnsi="FlandersArtSans-Regular" w:cs="Segoe UI"/>
          <w:sz w:val="22"/>
          <w:szCs w:val="22"/>
        </w:rPr>
        <w:t>Je draagt altijd een mondmasker</w:t>
      </w:r>
      <w:r w:rsidR="00F43581" w:rsidRPr="008B2A49">
        <w:rPr>
          <w:rStyle w:val="normaltextrun"/>
          <w:rFonts w:ascii="FlandersArtSans-Regular" w:hAnsi="FlandersArtSans-Regular" w:cs="Segoe UI"/>
          <w:sz w:val="22"/>
          <w:szCs w:val="22"/>
        </w:rPr>
        <w:t xml:space="preserve"> wanneer je op plaatsen komt waar veel mensen samen komen</w:t>
      </w:r>
      <w:r w:rsidR="00C57ACC" w:rsidRPr="008B2A49">
        <w:rPr>
          <w:rStyle w:val="normaltextrun"/>
          <w:rFonts w:ascii="FlandersArtSans-Regular" w:hAnsi="FlandersArtSans-Regular" w:cs="Segoe UI"/>
          <w:sz w:val="22"/>
          <w:szCs w:val="22"/>
        </w:rPr>
        <w:t xml:space="preserve">. Dit geldt dus ook </w:t>
      </w:r>
      <w:r w:rsidR="00F434F7" w:rsidRPr="008B2A49">
        <w:rPr>
          <w:rStyle w:val="normaltextrun"/>
          <w:rFonts w:ascii="FlandersArtSans-Regular" w:hAnsi="FlandersArtSans-Regular" w:cs="Segoe UI"/>
          <w:sz w:val="22"/>
          <w:szCs w:val="22"/>
        </w:rPr>
        <w:t>voor indoor en outdoor</w:t>
      </w:r>
      <w:r w:rsidR="0002440F" w:rsidRPr="008B2A49">
        <w:rPr>
          <w:rStyle w:val="normaltextrun"/>
          <w:rFonts w:ascii="FlandersArtSans-Regular" w:hAnsi="FlandersArtSans-Regular" w:cs="Segoe UI"/>
          <w:sz w:val="22"/>
          <w:szCs w:val="22"/>
        </w:rPr>
        <w:t xml:space="preserve"> </w:t>
      </w:r>
      <w:r w:rsidR="00F434F7" w:rsidRPr="008B2A49">
        <w:rPr>
          <w:rStyle w:val="normaltextrun"/>
          <w:rFonts w:ascii="FlandersArtSans-Regular" w:hAnsi="FlandersArtSans-Regular" w:cs="Segoe UI"/>
          <w:sz w:val="22"/>
          <w:szCs w:val="22"/>
        </w:rPr>
        <w:t xml:space="preserve">sportinfrastructuren. </w:t>
      </w:r>
    </w:p>
    <w:p w14:paraId="4461C627" w14:textId="77777777" w:rsidR="00D74961" w:rsidRPr="008B2A49" w:rsidRDefault="00D74961" w:rsidP="00BF7E94">
      <w:pPr>
        <w:pStyle w:val="paragraph"/>
        <w:spacing w:before="0" w:beforeAutospacing="0" w:after="0" w:afterAutospacing="0"/>
        <w:jc w:val="both"/>
        <w:textAlignment w:val="baseline"/>
        <w:rPr>
          <w:rStyle w:val="normaltextrun"/>
          <w:rFonts w:ascii="FlandersArtSans-Regular" w:hAnsi="FlandersArtSans-Regular" w:cs="Segoe UI"/>
          <w:sz w:val="22"/>
          <w:szCs w:val="22"/>
        </w:rPr>
      </w:pPr>
    </w:p>
    <w:p w14:paraId="418E15DB" w14:textId="77777777" w:rsidR="00020833" w:rsidRPr="008B2A49" w:rsidRDefault="00BF7E94" w:rsidP="00BF7E94">
      <w:pPr>
        <w:pStyle w:val="paragraph"/>
        <w:spacing w:before="0" w:beforeAutospacing="0" w:after="0" w:afterAutospacing="0"/>
        <w:jc w:val="both"/>
        <w:textAlignment w:val="baseline"/>
        <w:rPr>
          <w:rStyle w:val="normaltextrun"/>
          <w:rFonts w:ascii="FlandersArtSans-Regular" w:hAnsi="FlandersArtSans-Regular" w:cs="Segoe UI"/>
          <w:sz w:val="22"/>
          <w:szCs w:val="22"/>
        </w:rPr>
      </w:pPr>
      <w:r w:rsidRPr="008B2A49">
        <w:rPr>
          <w:rStyle w:val="normaltextrun"/>
          <w:rFonts w:ascii="FlandersArtSans-Regular" w:hAnsi="FlandersArtSans-Regular" w:cs="Segoe UI"/>
          <w:sz w:val="22"/>
          <w:szCs w:val="22"/>
        </w:rPr>
        <w:t>Wanneer je als toeschouwer een sportwedstrijd -of evenement bijwoont,</w:t>
      </w:r>
      <w:r w:rsidRPr="008B2A49">
        <w:rPr>
          <w:rStyle w:val="normaltextrun"/>
          <w:rFonts w:ascii="Cambria" w:hAnsi="Cambria" w:cs="Cambria"/>
          <w:sz w:val="22"/>
          <w:szCs w:val="22"/>
        </w:rPr>
        <w:t> </w:t>
      </w:r>
      <w:r w:rsidRPr="008B2A49">
        <w:rPr>
          <w:rStyle w:val="normaltextrun"/>
          <w:rFonts w:ascii="FlandersArtSans-Regular" w:hAnsi="FlandersArtSans-Regular" w:cs="Segoe UI"/>
          <w:sz w:val="22"/>
          <w:szCs w:val="22"/>
        </w:rPr>
        <w:t>ben je verplicht om een mondmasker te dragen.</w:t>
      </w:r>
      <w:r w:rsidRPr="008B2A49">
        <w:rPr>
          <w:rStyle w:val="normaltextrun"/>
          <w:rFonts w:ascii="Cambria" w:hAnsi="Cambria" w:cs="Cambria"/>
          <w:sz w:val="22"/>
          <w:szCs w:val="22"/>
        </w:rPr>
        <w:t> </w:t>
      </w:r>
      <w:r w:rsidRPr="008B2A49">
        <w:rPr>
          <w:rStyle w:val="normaltextrun"/>
          <w:rFonts w:ascii="FlandersArtSans-Regular" w:hAnsi="FlandersArtSans-Regular" w:cs="Segoe UI"/>
          <w:sz w:val="22"/>
          <w:szCs w:val="22"/>
        </w:rPr>
        <w:t>Deze mondmaskerplicht geldt ook voor de professionals en medewerkers bij een evenement.</w:t>
      </w:r>
    </w:p>
    <w:p w14:paraId="4A27C21B" w14:textId="77777777" w:rsidR="00020833" w:rsidRPr="008B2A49" w:rsidRDefault="00020833" w:rsidP="00BF7E94">
      <w:pPr>
        <w:pStyle w:val="paragraph"/>
        <w:spacing w:before="0" w:beforeAutospacing="0" w:after="0" w:afterAutospacing="0"/>
        <w:jc w:val="both"/>
        <w:textAlignment w:val="baseline"/>
        <w:rPr>
          <w:rStyle w:val="normaltextrun"/>
          <w:rFonts w:ascii="FlandersArtSans-Regular" w:hAnsi="FlandersArtSans-Regular" w:cs="Segoe UI"/>
          <w:sz w:val="22"/>
          <w:szCs w:val="22"/>
        </w:rPr>
      </w:pPr>
    </w:p>
    <w:p w14:paraId="2FE36195" w14:textId="220BEEF6" w:rsidR="00241A30" w:rsidRPr="008B2A49" w:rsidRDefault="00241A30" w:rsidP="00241A30">
      <w:pPr>
        <w:pStyle w:val="paragraph"/>
        <w:spacing w:before="0" w:beforeAutospacing="0" w:after="0" w:afterAutospacing="0"/>
        <w:jc w:val="both"/>
        <w:textAlignment w:val="baseline"/>
        <w:rPr>
          <w:rFonts w:ascii="FlandersArtSans-Regular" w:hAnsi="FlandersArtSans-Regular" w:cs="Segoe UI"/>
          <w:sz w:val="18"/>
          <w:szCs w:val="18"/>
        </w:rPr>
      </w:pPr>
      <w:r w:rsidRPr="008B2A49">
        <w:rPr>
          <w:rStyle w:val="normaltextrun"/>
          <w:rFonts w:ascii="FlandersArtSans-Regular" w:hAnsi="FlandersArtSans-Regular" w:cs="Segoe UI"/>
          <w:sz w:val="22"/>
          <w:szCs w:val="22"/>
        </w:rPr>
        <w:t>Naar analogie met de situatie in het kleuteronderwijs, is het dragen van een mondmasker door trainers die met kleuters (tot</w:t>
      </w:r>
      <w:r w:rsidRPr="008B2A49">
        <w:rPr>
          <w:rStyle w:val="normaltextrun"/>
          <w:rFonts w:ascii="Cambria" w:hAnsi="Cambria" w:cs="Cambria"/>
          <w:sz w:val="22"/>
          <w:szCs w:val="22"/>
        </w:rPr>
        <w:t> </w:t>
      </w:r>
      <w:r w:rsidRPr="008B2A49">
        <w:rPr>
          <w:rStyle w:val="normaltextrun"/>
          <w:rFonts w:ascii="FlandersArtSans-Regular" w:hAnsi="FlandersArtSans-Regular" w:cs="Segoe UI"/>
          <w:sz w:val="22"/>
          <w:szCs w:val="22"/>
        </w:rPr>
        <w:t>en met</w:t>
      </w:r>
      <w:r w:rsidRPr="008B2A49">
        <w:rPr>
          <w:rStyle w:val="normaltextrun"/>
          <w:rFonts w:ascii="Cambria" w:hAnsi="Cambria" w:cs="Cambria"/>
          <w:sz w:val="22"/>
          <w:szCs w:val="22"/>
        </w:rPr>
        <w:t> </w:t>
      </w:r>
      <w:r w:rsidRPr="008B2A49">
        <w:rPr>
          <w:rStyle w:val="normaltextrun"/>
          <w:rFonts w:ascii="FlandersArtSans-Regular" w:hAnsi="FlandersArtSans-Regular" w:cs="Segoe UI"/>
          <w:sz w:val="22"/>
          <w:szCs w:val="22"/>
        </w:rPr>
        <w:t>6 jaar) omgaan niet nodig.</w:t>
      </w:r>
      <w:r w:rsidRPr="008B2A49">
        <w:rPr>
          <w:rStyle w:val="normaltextrun"/>
          <w:rFonts w:ascii="Cambria" w:hAnsi="Cambria" w:cs="Cambria"/>
          <w:sz w:val="22"/>
          <w:szCs w:val="22"/>
        </w:rPr>
        <w:t> </w:t>
      </w:r>
      <w:r w:rsidRPr="008B2A49">
        <w:rPr>
          <w:rStyle w:val="eop"/>
          <w:rFonts w:ascii="Cambria" w:hAnsi="Cambria" w:cs="Cambria"/>
          <w:sz w:val="22"/>
          <w:szCs w:val="22"/>
        </w:rPr>
        <w:t> </w:t>
      </w:r>
      <w:r w:rsidR="006540A4" w:rsidRPr="008B2A49">
        <w:rPr>
          <w:rStyle w:val="normaltextrun"/>
          <w:rFonts w:ascii="FlandersArtSans-Regular" w:hAnsi="FlandersArtSans-Regular" w:cs="Segoe UI"/>
          <w:sz w:val="22"/>
          <w:szCs w:val="22"/>
        </w:rPr>
        <w:t>Andere trainers dragen ten allen tijde een mondmasker.</w:t>
      </w:r>
      <w:r w:rsidR="006540A4" w:rsidRPr="008B2A49">
        <w:rPr>
          <w:rStyle w:val="eop"/>
          <w:rFonts w:ascii="FlandersArtSans-Regular" w:hAnsi="FlandersArtSans-Regular" w:cs="Cambria"/>
          <w:sz w:val="20"/>
          <w:szCs w:val="20"/>
        </w:rPr>
        <w:t xml:space="preserve"> </w:t>
      </w:r>
    </w:p>
    <w:p w14:paraId="6CBB929F" w14:textId="77777777" w:rsidR="00BF7E94" w:rsidRPr="008B2A49" w:rsidRDefault="00BF7E94" w:rsidP="00BF7E94">
      <w:pPr>
        <w:pStyle w:val="Lijstalinea"/>
        <w:ind w:left="0"/>
        <w:rPr>
          <w:rStyle w:val="normaltextrun"/>
          <w:rFonts w:ascii="FlandersArtSans-Regular" w:hAnsi="FlandersArtSans-Regular" w:cs="Segoe UI"/>
          <w:color w:val="auto"/>
        </w:rPr>
      </w:pPr>
    </w:p>
    <w:p w14:paraId="7B2823CE" w14:textId="0A64257D" w:rsidR="000751F2" w:rsidRPr="008B2A49" w:rsidRDefault="7090849C" w:rsidP="000751F2">
      <w:pPr>
        <w:tabs>
          <w:tab w:val="clear" w:pos="3686"/>
        </w:tabs>
        <w:spacing w:line="240" w:lineRule="auto"/>
        <w:contextualSpacing w:val="0"/>
        <w:jc w:val="both"/>
        <w:rPr>
          <w:rFonts w:ascii="FlandersArtSans-Regular" w:hAnsi="FlandersArtSans-Regular"/>
          <w:color w:val="auto"/>
        </w:rPr>
      </w:pPr>
      <w:r w:rsidRPr="008B2A49">
        <w:rPr>
          <w:rFonts w:ascii="FlandersArtSans-Regular" w:hAnsi="FlandersArtSans-Regular"/>
          <w:color w:val="auto"/>
        </w:rPr>
        <w:t>Het dragen van een mondmasker is geen alternatief voor social distance!</w:t>
      </w:r>
    </w:p>
    <w:p w14:paraId="6B03B226" w14:textId="77777777" w:rsidR="0019478D" w:rsidRPr="008B2A49" w:rsidRDefault="0019478D" w:rsidP="000751F2">
      <w:pPr>
        <w:tabs>
          <w:tab w:val="clear" w:pos="3686"/>
        </w:tabs>
        <w:spacing w:line="240" w:lineRule="auto"/>
        <w:contextualSpacing w:val="0"/>
        <w:jc w:val="both"/>
        <w:rPr>
          <w:rFonts w:ascii="FlandersArtSans-Regular" w:hAnsi="FlandersArtSans-Regular"/>
          <w:color w:val="auto"/>
        </w:rPr>
      </w:pPr>
    </w:p>
    <w:p w14:paraId="3A62CEF4" w14:textId="7207C9B6" w:rsidR="0019478D" w:rsidRPr="008B2A49" w:rsidRDefault="0019478D" w:rsidP="0019478D">
      <w:pPr>
        <w:pStyle w:val="Lijstalinea"/>
        <w:ind w:left="0"/>
        <w:rPr>
          <w:rStyle w:val="normaltextrun"/>
          <w:rFonts w:ascii="FlandersArtSans-Regular" w:hAnsi="FlandersArtSans-Regular" w:cs="Segoe UI"/>
          <w:color w:val="auto"/>
        </w:rPr>
      </w:pPr>
      <w:r w:rsidRPr="008B2A49">
        <w:rPr>
          <w:rStyle w:val="normaltextrun"/>
          <w:rFonts w:ascii="FlandersArtSans-Regular" w:hAnsi="FlandersArtSans-Regular" w:cs="Segoe UI"/>
          <w:color w:val="auto"/>
        </w:rPr>
        <w:t xml:space="preserve">Deze regels gelden niet voor kinderen tot 13 jaar, zij moeten geen mondmasker dragen. </w:t>
      </w:r>
    </w:p>
    <w:p w14:paraId="3C7F0097" w14:textId="77777777" w:rsidR="0019478D" w:rsidRPr="008B2A49" w:rsidRDefault="0019478D" w:rsidP="000751F2">
      <w:pPr>
        <w:tabs>
          <w:tab w:val="clear" w:pos="3686"/>
        </w:tabs>
        <w:spacing w:line="240" w:lineRule="auto"/>
        <w:contextualSpacing w:val="0"/>
        <w:jc w:val="both"/>
        <w:rPr>
          <w:rFonts w:ascii="FlandersArtSans-Regular" w:hAnsi="FlandersArtSans-Regular"/>
          <w:color w:val="auto"/>
        </w:rPr>
      </w:pPr>
    </w:p>
    <w:p w14:paraId="72F4CB44" w14:textId="77777777" w:rsidR="00BF7E94" w:rsidRPr="008B2A49" w:rsidRDefault="00BF7E94" w:rsidP="00BF7E94">
      <w:pPr>
        <w:pStyle w:val="Lijstalinea"/>
        <w:ind w:left="0"/>
        <w:rPr>
          <w:rStyle w:val="normaltextrun"/>
          <w:rFonts w:ascii="FlandersArtSans-Regular" w:hAnsi="FlandersArtSans-Regular" w:cs="Segoe UI"/>
          <w:color w:val="auto"/>
        </w:rPr>
      </w:pPr>
    </w:p>
    <w:p w14:paraId="3426EEB5" w14:textId="77777777" w:rsidR="00BF7E94" w:rsidRPr="008B2A49" w:rsidRDefault="00BF7E94" w:rsidP="00960749">
      <w:pPr>
        <w:pStyle w:val="Lijstalinea"/>
        <w:pBdr>
          <w:top w:val="single" w:sz="4" w:space="1" w:color="auto"/>
          <w:left w:val="single" w:sz="4" w:space="4" w:color="auto"/>
          <w:bottom w:val="single" w:sz="4" w:space="1" w:color="auto"/>
          <w:right w:val="single" w:sz="4" w:space="4" w:color="auto"/>
        </w:pBdr>
        <w:ind w:left="0"/>
        <w:rPr>
          <w:rStyle w:val="normaltextrun"/>
          <w:rFonts w:ascii="FlandersArtSans-Regular" w:hAnsi="FlandersArtSans-Regular" w:cs="Segoe UI"/>
          <w:b/>
          <w:bCs/>
          <w:color w:val="auto"/>
        </w:rPr>
      </w:pPr>
      <w:r w:rsidRPr="008B2A49">
        <w:rPr>
          <w:rStyle w:val="normaltextrun"/>
          <w:rFonts w:ascii="FlandersArtSans-Regular" w:hAnsi="FlandersArtSans-Regular" w:cs="Segoe UI"/>
          <w:b/>
          <w:bCs/>
          <w:color w:val="auto"/>
        </w:rPr>
        <w:t>Tijdens het sporten</w:t>
      </w:r>
    </w:p>
    <w:p w14:paraId="408B29B5" w14:textId="77777777" w:rsidR="00960749" w:rsidRPr="008B2A49" w:rsidRDefault="00960749" w:rsidP="00BF7E94">
      <w:pPr>
        <w:pStyle w:val="Lijstalinea"/>
        <w:ind w:left="0"/>
        <w:rPr>
          <w:rStyle w:val="normaltextrun"/>
          <w:rFonts w:ascii="FlandersArtSans-Regular" w:hAnsi="FlandersArtSans-Regular" w:cs="Segoe UI"/>
          <w:color w:val="auto"/>
        </w:rPr>
      </w:pPr>
    </w:p>
    <w:p w14:paraId="54A06B19" w14:textId="3F041289" w:rsidR="00BF7E94" w:rsidRPr="008B2A49" w:rsidRDefault="00F05F3A" w:rsidP="00BF7E94">
      <w:pPr>
        <w:pStyle w:val="Lijstalinea"/>
        <w:ind w:left="0"/>
        <w:rPr>
          <w:rFonts w:ascii="FlandersArtSans-Regular" w:hAnsi="FlandersArtSans-Regular" w:cs="Segoe UI"/>
          <w:color w:val="auto"/>
          <w:sz w:val="18"/>
          <w:szCs w:val="18"/>
        </w:rPr>
      </w:pPr>
      <w:r w:rsidRPr="008B2A49">
        <w:rPr>
          <w:rStyle w:val="normaltextrun"/>
          <w:rFonts w:ascii="FlandersArtSans-Regular" w:hAnsi="FlandersArtSans-Regular" w:cs="Segoe UI"/>
          <w:color w:val="auto"/>
        </w:rPr>
        <w:t>E</w:t>
      </w:r>
      <w:r w:rsidR="533BB465" w:rsidRPr="008B2A49">
        <w:rPr>
          <w:rStyle w:val="normaltextrun"/>
          <w:rFonts w:ascii="FlandersArtSans-Regular" w:hAnsi="FlandersArtSans-Regular" w:cs="Segoe UI"/>
          <w:color w:val="auto"/>
        </w:rPr>
        <w:t>nkel tijdens het sporten</w:t>
      </w:r>
      <w:r w:rsidRPr="008B2A49">
        <w:rPr>
          <w:rStyle w:val="normaltextrun"/>
          <w:rFonts w:ascii="FlandersArtSans-Regular" w:hAnsi="FlandersArtSans-Regular" w:cs="Segoe UI"/>
          <w:color w:val="auto"/>
        </w:rPr>
        <w:t xml:space="preserve"> is het dragen van een mondmasker</w:t>
      </w:r>
      <w:r w:rsidR="533BB465" w:rsidRPr="008B2A49">
        <w:rPr>
          <w:rStyle w:val="normaltextrun"/>
          <w:rFonts w:ascii="FlandersArtSans-Regular" w:hAnsi="FlandersArtSans-Regular" w:cs="Segoe UI"/>
          <w:color w:val="auto"/>
        </w:rPr>
        <w:t xml:space="preserve"> </w:t>
      </w:r>
      <w:r w:rsidR="533BB465" w:rsidRPr="008B2A49">
        <w:rPr>
          <w:rStyle w:val="normaltextrun"/>
          <w:rFonts w:ascii="FlandersArtSans-Regular" w:hAnsi="FlandersArtSans-Regular" w:cs="Segoe UI"/>
          <w:b/>
          <w:color w:val="auto"/>
        </w:rPr>
        <w:t>niet</w:t>
      </w:r>
      <w:r w:rsidR="533BB465" w:rsidRPr="008B2A49">
        <w:rPr>
          <w:rStyle w:val="normaltextrun"/>
          <w:rFonts w:ascii="FlandersArtSans-Regular" w:hAnsi="FlandersArtSans-Regular" w:cs="Segoe UI"/>
          <w:color w:val="auto"/>
        </w:rPr>
        <w:t xml:space="preserve"> verplicht</w:t>
      </w:r>
      <w:r w:rsidR="00465255" w:rsidRPr="008B2A49">
        <w:rPr>
          <w:rStyle w:val="normaltextrun"/>
          <w:rFonts w:ascii="FlandersArtSans-Regular" w:hAnsi="FlandersArtSans-Regular" w:cs="Segoe UI"/>
          <w:color w:val="auto"/>
        </w:rPr>
        <w:t xml:space="preserve">. </w:t>
      </w:r>
    </w:p>
    <w:p w14:paraId="163EE872" w14:textId="3DBACB66" w:rsidR="02D680CE" w:rsidRPr="008B2A49" w:rsidRDefault="02D680CE" w:rsidP="02D680CE">
      <w:pPr>
        <w:pStyle w:val="paragraph"/>
        <w:spacing w:before="0" w:beforeAutospacing="0" w:after="0" w:afterAutospacing="0"/>
        <w:jc w:val="both"/>
        <w:rPr>
          <w:rStyle w:val="normaltextrun"/>
          <w:rFonts w:ascii="FlandersArtSans-Regular" w:hAnsi="FlandersArtSans-Regular" w:cs="Segoe UI"/>
          <w:sz w:val="22"/>
          <w:szCs w:val="22"/>
        </w:rPr>
      </w:pPr>
    </w:p>
    <w:p w14:paraId="7552477E" w14:textId="748FAEC5" w:rsidR="00A06D5C" w:rsidRPr="008B2A49" w:rsidRDefault="00A06D5C" w:rsidP="00C00266">
      <w:pPr>
        <w:tabs>
          <w:tab w:val="clear" w:pos="3686"/>
        </w:tabs>
        <w:jc w:val="both"/>
        <w:rPr>
          <w:rFonts w:ascii="FlandersArtSans-Regular" w:hAnsi="FlandersArtSans-Regular"/>
          <w:color w:val="auto"/>
        </w:rPr>
      </w:pPr>
      <w:r w:rsidRPr="008B2A49">
        <w:rPr>
          <w:rFonts w:ascii="FlandersArtSans-Regular" w:hAnsi="FlandersArtSans-Regular"/>
          <w:color w:val="auto"/>
        </w:rPr>
        <w:t xml:space="preserve">Je draagt dus altijd een mondmasker als je komt sporten.  Je mondmasker mag enkel af TIJDENS de sportactiviteit.  Van zodra je het veld verlaat of stopt met sporten, draag je een mondmasker.  </w:t>
      </w:r>
    </w:p>
    <w:p w14:paraId="17255E57" w14:textId="0E72C35C" w:rsidR="00465255" w:rsidRPr="008B2A49" w:rsidRDefault="00465255" w:rsidP="00A06D5C">
      <w:pPr>
        <w:tabs>
          <w:tab w:val="clear" w:pos="3686"/>
        </w:tabs>
        <w:rPr>
          <w:rFonts w:ascii="FlandersArtSans-Regular" w:hAnsi="FlandersArtSans-Regular"/>
          <w:color w:val="auto"/>
        </w:rPr>
      </w:pPr>
    </w:p>
    <w:p w14:paraId="63BD6295" w14:textId="77777777" w:rsidR="00AA7600" w:rsidRPr="008B2A49" w:rsidRDefault="00AA7600" w:rsidP="00A06D5C">
      <w:pPr>
        <w:tabs>
          <w:tab w:val="clear" w:pos="3686"/>
        </w:tabs>
        <w:rPr>
          <w:rFonts w:ascii="FlandersArtSans-Regular" w:hAnsi="FlandersArtSans-Regular"/>
          <w:color w:val="auto"/>
        </w:rPr>
      </w:pPr>
    </w:p>
    <w:p w14:paraId="0E5DC3C6" w14:textId="77777777" w:rsidR="00A06D5C" w:rsidRPr="008B2A49" w:rsidRDefault="00A06D5C" w:rsidP="00241A30">
      <w:pPr>
        <w:pStyle w:val="paragraph"/>
        <w:spacing w:before="0" w:beforeAutospacing="0" w:after="0" w:afterAutospacing="0"/>
        <w:jc w:val="both"/>
        <w:textAlignment w:val="baseline"/>
        <w:rPr>
          <w:rStyle w:val="normaltextrun"/>
          <w:rFonts w:ascii="FlandersArtSans-Regular" w:hAnsi="FlandersArtSans-Regular" w:cs="Segoe UI"/>
          <w:sz w:val="22"/>
          <w:szCs w:val="22"/>
        </w:rPr>
      </w:pPr>
    </w:p>
    <w:p w14:paraId="02497944" w14:textId="37312BE8" w:rsidR="0097799F" w:rsidRPr="008B2A49" w:rsidRDefault="0097799F" w:rsidP="00DC165A">
      <w:pPr>
        <w:pBdr>
          <w:top w:val="single" w:sz="4" w:space="1" w:color="auto"/>
          <w:left w:val="single" w:sz="4" w:space="4" w:color="auto"/>
          <w:bottom w:val="single" w:sz="4" w:space="1" w:color="auto"/>
          <w:right w:val="single" w:sz="4" w:space="4" w:color="auto"/>
        </w:pBdr>
        <w:tabs>
          <w:tab w:val="clear" w:pos="3686"/>
        </w:tabs>
        <w:spacing w:line="240" w:lineRule="auto"/>
        <w:contextualSpacing w:val="0"/>
        <w:jc w:val="both"/>
        <w:rPr>
          <w:rFonts w:ascii="FlandersArtSans-Regular" w:hAnsi="FlandersArtSans-Regular"/>
          <w:b/>
          <w:color w:val="auto"/>
        </w:rPr>
      </w:pPr>
      <w:r w:rsidRPr="008B2A49">
        <w:rPr>
          <w:rFonts w:ascii="FlandersArtSans-Regular" w:hAnsi="FlandersArtSans-Regular"/>
          <w:b/>
          <w:color w:val="auto"/>
        </w:rPr>
        <w:lastRenderedPageBreak/>
        <w:t>Van en naar de sportactiviteit</w:t>
      </w:r>
      <w:r w:rsidR="00DC165A" w:rsidRPr="008B2A49">
        <w:rPr>
          <w:rFonts w:ascii="FlandersArtSans-Regular" w:hAnsi="FlandersArtSans-Regular"/>
          <w:b/>
          <w:color w:val="auto"/>
        </w:rPr>
        <w:t xml:space="preserve"> </w:t>
      </w:r>
    </w:p>
    <w:p w14:paraId="541BF22A" w14:textId="77777777" w:rsidR="00D85905" w:rsidRPr="008B2A49" w:rsidRDefault="00D85905" w:rsidP="0097799F">
      <w:pPr>
        <w:tabs>
          <w:tab w:val="clear" w:pos="3686"/>
        </w:tabs>
        <w:spacing w:line="240" w:lineRule="auto"/>
        <w:contextualSpacing w:val="0"/>
        <w:jc w:val="both"/>
        <w:rPr>
          <w:rFonts w:ascii="FlandersArtSans-Regular" w:hAnsi="FlandersArtSans-Regular"/>
          <w:color w:val="auto"/>
        </w:rPr>
      </w:pPr>
    </w:p>
    <w:p w14:paraId="2775A014" w14:textId="08F9B962" w:rsidR="0097799F" w:rsidRPr="008B2A49" w:rsidRDefault="00D85905" w:rsidP="00C00266">
      <w:pPr>
        <w:tabs>
          <w:tab w:val="clear" w:pos="3686"/>
        </w:tabs>
        <w:spacing w:line="240" w:lineRule="auto"/>
        <w:contextualSpacing w:val="0"/>
        <w:jc w:val="both"/>
        <w:rPr>
          <w:rFonts w:ascii="FlandersArtSans-Regular" w:hAnsi="FlandersArtSans-Regular"/>
          <w:color w:val="auto"/>
        </w:rPr>
      </w:pPr>
      <w:r w:rsidRPr="008B2A49">
        <w:rPr>
          <w:rFonts w:ascii="FlandersArtSans-Regular" w:hAnsi="FlandersArtSans-Regular"/>
          <w:color w:val="auto"/>
        </w:rPr>
        <w:t xml:space="preserve">Het is erg belangrijk dat je op elk moment, de regels rond social distance en mondmaskers volgt. </w:t>
      </w:r>
      <w:r w:rsidR="0097799F" w:rsidRPr="008B2A49">
        <w:rPr>
          <w:rFonts w:ascii="FlandersArtSans-Regular" w:hAnsi="FlandersArtSans-Regular"/>
          <w:color w:val="auto"/>
        </w:rPr>
        <w:t>Je verplaatst je in je sociale bubbel.  Neem je toch het openbaar vervoer of deel je een auto</w:t>
      </w:r>
      <w:r w:rsidRPr="008B2A49">
        <w:rPr>
          <w:rFonts w:ascii="FlandersArtSans-Regular" w:hAnsi="FlandersArtSans-Regular"/>
          <w:color w:val="auto"/>
        </w:rPr>
        <w:t xml:space="preserve"> met mensen die niet tot jouw nauwe contacten behoren</w:t>
      </w:r>
      <w:r w:rsidR="0097799F" w:rsidRPr="008B2A49">
        <w:rPr>
          <w:rFonts w:ascii="FlandersArtSans-Regular" w:hAnsi="FlandersArtSans-Regular"/>
          <w:color w:val="auto"/>
        </w:rPr>
        <w:t xml:space="preserve">, dan houd je 1.5m afstand en draag je een mondmasker.  </w:t>
      </w:r>
    </w:p>
    <w:p w14:paraId="4EED61DB" w14:textId="10455D1A" w:rsidR="0097799F" w:rsidRPr="008B2A49" w:rsidRDefault="0097799F" w:rsidP="00241A30">
      <w:pPr>
        <w:tabs>
          <w:tab w:val="clear" w:pos="3686"/>
        </w:tabs>
        <w:spacing w:line="240" w:lineRule="auto"/>
        <w:contextualSpacing w:val="0"/>
        <w:jc w:val="both"/>
        <w:rPr>
          <w:rFonts w:ascii="FlandersArtSans-Regular" w:hAnsi="FlandersArtSans-Regular"/>
          <w:color w:val="auto"/>
        </w:rPr>
      </w:pPr>
    </w:p>
    <w:p w14:paraId="5011625F" w14:textId="5EC5E84B" w:rsidR="00000F99" w:rsidRPr="008B2A49" w:rsidRDefault="00000F99" w:rsidP="00241A30">
      <w:pPr>
        <w:tabs>
          <w:tab w:val="clear" w:pos="3686"/>
        </w:tabs>
        <w:spacing w:line="240" w:lineRule="auto"/>
        <w:contextualSpacing w:val="0"/>
        <w:jc w:val="both"/>
        <w:rPr>
          <w:rFonts w:ascii="FlandersArtSans-Regular" w:hAnsi="FlandersArtSans-Regular"/>
          <w:color w:val="auto"/>
        </w:rPr>
      </w:pPr>
      <w:r w:rsidRPr="008B2A49">
        <w:rPr>
          <w:rFonts w:ascii="FlandersArtSans-Regular" w:hAnsi="FlandersArtSans-Regular"/>
          <w:b/>
          <w:bCs/>
          <w:color w:val="auto"/>
        </w:rPr>
        <w:t>TIP:</w:t>
      </w:r>
      <w:r w:rsidRPr="008B2A49">
        <w:rPr>
          <w:rFonts w:ascii="FlandersArtSans-Regular" w:hAnsi="FlandersArtSans-Regular"/>
          <w:color w:val="auto"/>
        </w:rPr>
        <w:t xml:space="preserve"> Zorg er</w:t>
      </w:r>
      <w:r w:rsidR="00AA7600" w:rsidRPr="008B2A49">
        <w:rPr>
          <w:rFonts w:ascii="FlandersArtSans-Regular" w:hAnsi="FlandersArtSans-Regular"/>
          <w:color w:val="auto"/>
        </w:rPr>
        <w:t xml:space="preserve"> als organisator/uitbater/beheerder </w:t>
      </w:r>
      <w:r w:rsidRPr="008B2A49">
        <w:rPr>
          <w:rFonts w:ascii="FlandersArtSans-Regular" w:hAnsi="FlandersArtSans-Regular"/>
          <w:color w:val="auto"/>
        </w:rPr>
        <w:t>voor dat er standaard een voorraad mondmaskers en handschoenen ter beschikking is!</w:t>
      </w:r>
    </w:p>
    <w:p w14:paraId="4490C882" w14:textId="77777777" w:rsidR="00450C6D" w:rsidRPr="008B2A49" w:rsidRDefault="00450C6D" w:rsidP="00241A30">
      <w:pPr>
        <w:tabs>
          <w:tab w:val="clear" w:pos="3686"/>
        </w:tabs>
        <w:spacing w:line="240" w:lineRule="auto"/>
        <w:contextualSpacing w:val="0"/>
        <w:jc w:val="both"/>
        <w:rPr>
          <w:rFonts w:ascii="FlandersArtSans-Regular" w:hAnsi="FlandersArtSans-Regular"/>
          <w:color w:val="auto"/>
        </w:rPr>
      </w:pPr>
    </w:p>
    <w:p w14:paraId="09934C93" w14:textId="5A3AECDF" w:rsidR="002C5F4A" w:rsidRPr="008B2A49" w:rsidRDefault="62181D45" w:rsidP="00FD49F4">
      <w:pPr>
        <w:pStyle w:val="Kop3"/>
        <w:numPr>
          <w:ilvl w:val="2"/>
          <w:numId w:val="34"/>
        </w:numPr>
        <w:tabs>
          <w:tab w:val="clear" w:pos="3686"/>
        </w:tabs>
        <w:rPr>
          <w:color w:val="2F5496" w:themeColor="accent1" w:themeShade="BF"/>
        </w:rPr>
      </w:pPr>
      <w:bookmarkStart w:id="37" w:name="_Toc61030328"/>
      <w:bookmarkStart w:id="38" w:name="_Toc66183221"/>
      <w:r w:rsidRPr="008B2A49">
        <w:rPr>
          <w:color w:val="2F5496" w:themeColor="accent1" w:themeShade="BF"/>
        </w:rPr>
        <w:t>Hygiene</w:t>
      </w:r>
      <w:bookmarkEnd w:id="37"/>
      <w:bookmarkEnd w:id="38"/>
    </w:p>
    <w:p w14:paraId="75D6B900" w14:textId="77777777" w:rsidR="002C5F4A" w:rsidRPr="008B2A49" w:rsidRDefault="002C5F4A" w:rsidP="002C5F4A">
      <w:pPr>
        <w:tabs>
          <w:tab w:val="clear" w:pos="3686"/>
        </w:tabs>
        <w:jc w:val="both"/>
        <w:rPr>
          <w:rFonts w:ascii="FlandersArtSans-Regular" w:hAnsi="FlandersArtSans-Regular"/>
          <w:color w:val="auto"/>
        </w:rPr>
      </w:pPr>
      <w:r w:rsidRPr="008B2A49">
        <w:rPr>
          <w:rFonts w:ascii="FlandersArtSans-Regular" w:hAnsi="FlandersArtSans-Regular"/>
          <w:color w:val="auto"/>
        </w:rPr>
        <w:t>Als organisatie voorzie je de nodige maatregelen om een goede hygiëne te waarborgen.</w:t>
      </w:r>
      <w:r w:rsidR="007D6F6C" w:rsidRPr="008B2A49">
        <w:rPr>
          <w:rFonts w:ascii="FlandersArtSans-Regular" w:hAnsi="FlandersArtSans-Regular"/>
          <w:color w:val="auto"/>
        </w:rPr>
        <w:t xml:space="preserve">   </w:t>
      </w:r>
    </w:p>
    <w:p w14:paraId="5AD41884" w14:textId="5F02FA88" w:rsidR="00CD71A6" w:rsidRPr="008B2A49" w:rsidRDefault="002C5F4A" w:rsidP="00C52E93">
      <w:pPr>
        <w:tabs>
          <w:tab w:val="clear" w:pos="3686"/>
        </w:tabs>
        <w:jc w:val="both"/>
        <w:rPr>
          <w:rFonts w:ascii="FlandersArtSans-Regular" w:hAnsi="FlandersArtSans-Regular"/>
          <w:color w:val="auto"/>
        </w:rPr>
      </w:pPr>
      <w:r w:rsidRPr="008B2A49">
        <w:rPr>
          <w:rFonts w:ascii="FlandersArtSans-Regular" w:hAnsi="FlandersArtSans-Regular"/>
          <w:color w:val="auto"/>
        </w:rPr>
        <w:t xml:space="preserve">Voldoende de </w:t>
      </w:r>
      <w:r w:rsidRPr="008B2A49">
        <w:rPr>
          <w:rFonts w:ascii="FlandersArtSans-Regular" w:hAnsi="FlandersArtSans-Regular"/>
          <w:b/>
          <w:color w:val="auto"/>
        </w:rPr>
        <w:t>handen wassen</w:t>
      </w:r>
      <w:r w:rsidRPr="008B2A49">
        <w:rPr>
          <w:rFonts w:ascii="FlandersArtSans-Regular" w:hAnsi="FlandersArtSans-Regular"/>
          <w:color w:val="auto"/>
        </w:rPr>
        <w:t xml:space="preserve"> met water en zeep, of ontsmetten met alcoholgel, is en blijft een grondregel, en moet dus altijd kunnen voor, tijdens en na de activiteit.</w:t>
      </w:r>
      <w:r w:rsidR="00DA313A" w:rsidRPr="008B2A49">
        <w:rPr>
          <w:rFonts w:ascii="FlandersArtSans-Regular" w:hAnsi="FlandersArtSans-Regular"/>
          <w:color w:val="auto"/>
        </w:rPr>
        <w:t xml:space="preserve"> </w:t>
      </w:r>
      <w:r w:rsidR="00DA313A" w:rsidRPr="008B2A49">
        <w:rPr>
          <w:rFonts w:ascii="FlandersArtSans-Regular" w:hAnsi="FlandersArtSans-Regular"/>
          <w:color w:val="auto"/>
        </w:rPr>
        <w:tab/>
        <w:t xml:space="preserve">Als organisatie zorg je er voor dat </w:t>
      </w:r>
      <w:r w:rsidR="00E81781" w:rsidRPr="008B2A49">
        <w:rPr>
          <w:rFonts w:ascii="FlandersArtSans-Regular" w:hAnsi="FlandersArtSans-Regular"/>
          <w:color w:val="auto"/>
        </w:rPr>
        <w:t xml:space="preserve">elk </w:t>
      </w:r>
      <w:r w:rsidR="00DA313A" w:rsidRPr="008B2A49">
        <w:rPr>
          <w:rFonts w:ascii="FlandersArtSans-Regular" w:hAnsi="FlandersArtSans-Regular"/>
          <w:color w:val="auto"/>
        </w:rPr>
        <w:t xml:space="preserve">individu deze regels </w:t>
      </w:r>
      <w:r w:rsidR="00E81781" w:rsidRPr="008B2A49">
        <w:rPr>
          <w:rFonts w:ascii="FlandersArtSans-Regular" w:hAnsi="FlandersArtSans-Regular"/>
          <w:color w:val="auto"/>
        </w:rPr>
        <w:t xml:space="preserve">kan </w:t>
      </w:r>
      <w:r w:rsidR="00DA313A" w:rsidRPr="008B2A49">
        <w:rPr>
          <w:rFonts w:ascii="FlandersArtSans-Regular" w:hAnsi="FlandersArtSans-Regular"/>
          <w:color w:val="auto"/>
        </w:rPr>
        <w:t>naleven. Je zorgt dus voor voldoende</w:t>
      </w:r>
      <w:r w:rsidR="00CD71A6" w:rsidRPr="008B2A49">
        <w:rPr>
          <w:rFonts w:ascii="FlandersArtSans-Regular" w:hAnsi="FlandersArtSans-Regular"/>
          <w:color w:val="auto"/>
        </w:rPr>
        <w:t xml:space="preserve"> vloeibare zeep, handgel, papieren doekjes (geen handdoeken of elektrische drogers).  Zorg ook voor voldoende passende afvalbakken.</w:t>
      </w:r>
    </w:p>
    <w:p w14:paraId="1FCD461C" w14:textId="77777777" w:rsidR="008F3317" w:rsidRPr="008B2A49" w:rsidRDefault="008F3317" w:rsidP="008F3317">
      <w:pPr>
        <w:rPr>
          <w:rFonts w:ascii="FlandersArtSans-Regular" w:hAnsi="FlandersArtSans-Regular"/>
          <w:color w:val="auto"/>
        </w:rPr>
      </w:pPr>
    </w:p>
    <w:p w14:paraId="69E736B2" w14:textId="242BA1C7" w:rsidR="008F3317" w:rsidRPr="008B2A49" w:rsidRDefault="008F3317" w:rsidP="003B2EB7">
      <w:pPr>
        <w:rPr>
          <w:rFonts w:ascii="FlandersArtSans-Regular" w:hAnsi="FlandersArtSans-Regular"/>
          <w:color w:val="auto"/>
        </w:rPr>
      </w:pPr>
      <w:r w:rsidRPr="008B2A49">
        <w:rPr>
          <w:rFonts w:ascii="FlandersArtSans-Regular" w:hAnsi="FlandersArtSans-Regular"/>
          <w:color w:val="auto"/>
        </w:rPr>
        <w:t xml:space="preserve">Verder moet bepaald worden hoe onnodig contact met voorwerpen te vermijden, waarbij iedereen bij voorkeur eigen materiaal gebruikt. </w:t>
      </w:r>
    </w:p>
    <w:p w14:paraId="54D6E83A" w14:textId="6DD57C48" w:rsidR="00F96241" w:rsidRPr="008B2A49" w:rsidRDefault="002C5F4A" w:rsidP="00F96241">
      <w:pPr>
        <w:tabs>
          <w:tab w:val="clear" w:pos="3686"/>
        </w:tabs>
        <w:jc w:val="both"/>
        <w:rPr>
          <w:rFonts w:ascii="FlandersArtSans-Regular" w:hAnsi="FlandersArtSans-Regular"/>
          <w:color w:val="auto"/>
        </w:rPr>
      </w:pPr>
      <w:r w:rsidRPr="008B2A49">
        <w:rPr>
          <w:rFonts w:ascii="FlandersArtSans-Regular" w:hAnsi="FlandersArtSans-Regular"/>
          <w:color w:val="auto"/>
        </w:rPr>
        <w:t>Algemene informatie en sensibilisering m.b.t. tot hygiëne (handen wassen, in je arm niezen, papieren zakdoeken gebruiken, …) wordt actief verspreid</w:t>
      </w:r>
      <w:r w:rsidR="00F96241" w:rsidRPr="008B2A49">
        <w:rPr>
          <w:rFonts w:ascii="FlandersArtSans-Regular" w:hAnsi="FlandersArtSans-Regular"/>
          <w:color w:val="auto"/>
        </w:rPr>
        <w:t>.</w:t>
      </w:r>
    </w:p>
    <w:p w14:paraId="13B5CA0E" w14:textId="77777777" w:rsidR="003928D2" w:rsidRPr="008B2A49" w:rsidRDefault="003928D2" w:rsidP="00F96241">
      <w:pPr>
        <w:tabs>
          <w:tab w:val="clear" w:pos="3686"/>
        </w:tabs>
        <w:jc w:val="both"/>
        <w:rPr>
          <w:rFonts w:ascii="FlandersArtSans-Regular" w:hAnsi="FlandersArtSans-Regular"/>
          <w:color w:val="auto"/>
        </w:rPr>
      </w:pPr>
    </w:p>
    <w:p w14:paraId="2128DEAF" w14:textId="0DACC515" w:rsidR="00FE2783" w:rsidRPr="008B2A49" w:rsidRDefault="00FE2783" w:rsidP="00F96241">
      <w:pPr>
        <w:tabs>
          <w:tab w:val="clear" w:pos="3686"/>
        </w:tabs>
        <w:jc w:val="both"/>
        <w:rPr>
          <w:rFonts w:ascii="FlandersArtSans-Regular" w:hAnsi="FlandersArtSans-Regular"/>
          <w:b/>
          <w:color w:val="auto"/>
        </w:rPr>
      </w:pPr>
      <w:r w:rsidRPr="008B2A49">
        <w:rPr>
          <w:rFonts w:ascii="FlandersArtSans-Regular" w:hAnsi="FlandersArtSans-Regular"/>
          <w:b/>
          <w:bCs/>
          <w:color w:val="auto"/>
        </w:rPr>
        <w:t xml:space="preserve">TIP: </w:t>
      </w:r>
      <w:r w:rsidRPr="008B2A49">
        <w:rPr>
          <w:rFonts w:ascii="FlandersArtSans-Regular" w:hAnsi="FlandersArtSans-Regular"/>
          <w:color w:val="auto"/>
        </w:rPr>
        <w:t>zorg voor voldoende alcohol</w:t>
      </w:r>
      <w:r w:rsidR="0009369E" w:rsidRPr="008B2A49">
        <w:rPr>
          <w:rFonts w:ascii="FlandersArtSans-Regular" w:hAnsi="FlandersArtSans-Regular"/>
          <w:color w:val="auto"/>
        </w:rPr>
        <w:t xml:space="preserve"> om te ontsmetten</w:t>
      </w:r>
      <w:r w:rsidRPr="008B2A49">
        <w:rPr>
          <w:rFonts w:ascii="FlandersArtSans-Regular" w:hAnsi="FlandersArtSans-Regular"/>
          <w:color w:val="auto"/>
        </w:rPr>
        <w:t xml:space="preserve"> en verspreid deze op strategische plaatsen.</w:t>
      </w:r>
      <w:r w:rsidRPr="008B2A49">
        <w:rPr>
          <w:rFonts w:ascii="FlandersArtSans-Regular" w:hAnsi="FlandersArtSans-Regular"/>
          <w:b/>
          <w:bCs/>
          <w:color w:val="auto"/>
        </w:rPr>
        <w:t xml:space="preserve"> </w:t>
      </w:r>
    </w:p>
    <w:p w14:paraId="277363D0" w14:textId="77777777" w:rsidR="00450C6D" w:rsidRPr="008B2A49" w:rsidRDefault="00450C6D" w:rsidP="00F96241">
      <w:pPr>
        <w:tabs>
          <w:tab w:val="clear" w:pos="3686"/>
        </w:tabs>
        <w:jc w:val="both"/>
        <w:rPr>
          <w:rFonts w:ascii="FlandersArtSans-Regular" w:hAnsi="FlandersArtSans-Regular"/>
          <w:color w:val="auto"/>
        </w:rPr>
      </w:pPr>
    </w:p>
    <w:p w14:paraId="03624AC8" w14:textId="667CA117" w:rsidR="002C5F4A" w:rsidRPr="008B2A49" w:rsidRDefault="0076701B" w:rsidP="00FD49F4">
      <w:pPr>
        <w:pStyle w:val="Kop3"/>
        <w:numPr>
          <w:ilvl w:val="2"/>
          <w:numId w:val="34"/>
        </w:numPr>
        <w:tabs>
          <w:tab w:val="clear" w:pos="3686"/>
        </w:tabs>
        <w:rPr>
          <w:color w:val="2F5496" w:themeColor="accent1" w:themeShade="BF"/>
        </w:rPr>
      </w:pPr>
      <w:bookmarkStart w:id="39" w:name="_Toc61030329"/>
      <w:bookmarkStart w:id="40" w:name="_Toc66183222"/>
      <w:r w:rsidRPr="008B2A49">
        <w:rPr>
          <w:color w:val="2F5496" w:themeColor="accent1" w:themeShade="BF"/>
        </w:rPr>
        <w:t>R</w:t>
      </w:r>
      <w:r w:rsidR="62181D45" w:rsidRPr="008B2A49">
        <w:rPr>
          <w:color w:val="2F5496" w:themeColor="accent1" w:themeShade="BF"/>
        </w:rPr>
        <w:t>einiging</w:t>
      </w:r>
      <w:r w:rsidR="31000BA6" w:rsidRPr="008B2A49">
        <w:rPr>
          <w:color w:val="2F5496" w:themeColor="accent1" w:themeShade="BF"/>
        </w:rPr>
        <w:t xml:space="preserve"> en ontsmetting</w:t>
      </w:r>
      <w:bookmarkEnd w:id="39"/>
      <w:bookmarkEnd w:id="40"/>
    </w:p>
    <w:p w14:paraId="18A648CB" w14:textId="77777777" w:rsidR="002C5F4A" w:rsidRPr="008B2A49" w:rsidRDefault="50AA79B6" w:rsidP="002C5F4A">
      <w:pPr>
        <w:tabs>
          <w:tab w:val="clear" w:pos="3686"/>
        </w:tabs>
        <w:jc w:val="both"/>
        <w:rPr>
          <w:rFonts w:ascii="FlandersArtSans-Regular" w:hAnsi="FlandersArtSans-Regular"/>
          <w:color w:val="auto"/>
        </w:rPr>
      </w:pPr>
      <w:r w:rsidRPr="008B2A49">
        <w:rPr>
          <w:rFonts w:ascii="FlandersArtSans-Regular" w:hAnsi="FlandersArtSans-Regular"/>
          <w:color w:val="auto"/>
        </w:rPr>
        <w:t xml:space="preserve">De infrastructuur moet in de mate van het mogelijke regelmatig (minstens dagelijks) </w:t>
      </w:r>
      <w:r w:rsidRPr="008B2A49">
        <w:rPr>
          <w:rFonts w:ascii="FlandersArtSans-Regular" w:hAnsi="FlandersArtSans-Regular"/>
          <w:b/>
          <w:bCs/>
          <w:color w:val="auto"/>
        </w:rPr>
        <w:t>schoongemaakt</w:t>
      </w:r>
      <w:r w:rsidRPr="008B2A49">
        <w:rPr>
          <w:rFonts w:ascii="FlandersArtSans-Regular" w:hAnsi="FlandersArtSans-Regular"/>
          <w:color w:val="auto"/>
        </w:rPr>
        <w:t>/ontsmet worden. Besteed daarbij extra aandacht aan de veelgebruikte contactoppervlakten zoals deurklinken, kranen, enz. Bij intensief contact met ontblote lichaamsdelen (bv. bij dans) moet ook de vloer voldoende schoongemaakt worden, zeker bij de wissel van ‘gebruikers’.</w:t>
      </w:r>
    </w:p>
    <w:p w14:paraId="6A575B72" w14:textId="3A488FA6" w:rsidR="02D680CE" w:rsidRPr="008B2A49" w:rsidRDefault="02D680CE" w:rsidP="02D680CE">
      <w:pPr>
        <w:tabs>
          <w:tab w:val="clear" w:pos="3686"/>
        </w:tabs>
        <w:jc w:val="both"/>
        <w:rPr>
          <w:rFonts w:ascii="FlandersArtSans-Regular" w:hAnsi="FlandersArtSans-Regular"/>
          <w:color w:val="auto"/>
        </w:rPr>
      </w:pPr>
    </w:p>
    <w:p w14:paraId="52EEB9D6" w14:textId="719F2828" w:rsidR="00EA492E" w:rsidRPr="008B2A49" w:rsidRDefault="00A651F1" w:rsidP="002C5F4A">
      <w:pPr>
        <w:tabs>
          <w:tab w:val="clear" w:pos="3686"/>
        </w:tabs>
        <w:jc w:val="both"/>
        <w:rPr>
          <w:rFonts w:ascii="FlandersArtSans-Regular" w:hAnsi="FlandersArtSans-Regular"/>
          <w:color w:val="auto"/>
        </w:rPr>
      </w:pPr>
      <w:r w:rsidRPr="008B2A49">
        <w:rPr>
          <w:rFonts w:ascii="FlandersArtSans-Regular" w:hAnsi="FlandersArtSans-Regular"/>
          <w:color w:val="auto"/>
        </w:rPr>
        <w:t xml:space="preserve">Ook het </w:t>
      </w:r>
      <w:r w:rsidRPr="008B2A49">
        <w:rPr>
          <w:rFonts w:ascii="FlandersArtSans-Regular" w:hAnsi="FlandersArtSans-Regular"/>
          <w:b/>
          <w:color w:val="auto"/>
        </w:rPr>
        <w:t>materiaal</w:t>
      </w:r>
      <w:r w:rsidRPr="008B2A49">
        <w:rPr>
          <w:rFonts w:ascii="FlandersArtSans-Regular" w:hAnsi="FlandersArtSans-Regular"/>
          <w:color w:val="auto"/>
        </w:rPr>
        <w:t xml:space="preserve"> dat tijdens de activiteiten gebruikt wordt, moet minstens dagelijks schoongemaakt/ontsmet worden, zeker als het door meerdere personen wordt gebruikt.</w:t>
      </w:r>
      <w:r w:rsidR="00EA492E" w:rsidRPr="008B2A49">
        <w:rPr>
          <w:rFonts w:ascii="FlandersArtSans-Regular" w:hAnsi="FlandersArtSans-Regular"/>
          <w:color w:val="auto"/>
        </w:rPr>
        <w:t xml:space="preserve">  Gedeeld</w:t>
      </w:r>
      <w:r w:rsidR="00B806C8" w:rsidRPr="008B2A49">
        <w:rPr>
          <w:rFonts w:ascii="FlandersArtSans-Regular" w:hAnsi="FlandersArtSans-Regular"/>
          <w:color w:val="auto"/>
        </w:rPr>
        <w:t xml:space="preserve"> materiaal</w:t>
      </w:r>
      <w:r w:rsidR="00EA492E" w:rsidRPr="008B2A49">
        <w:rPr>
          <w:rFonts w:ascii="FlandersArtSans-Regular" w:hAnsi="FlandersArtSans-Regular"/>
          <w:color w:val="auto"/>
        </w:rPr>
        <w:t xml:space="preserve"> moet voor én na het sporten grondig schoongemaakt worden, voor</w:t>
      </w:r>
      <w:r w:rsidR="006951F1" w:rsidRPr="008B2A49">
        <w:rPr>
          <w:rFonts w:ascii="FlandersArtSans-Regular" w:hAnsi="FlandersArtSans-Regular"/>
          <w:color w:val="auto"/>
        </w:rPr>
        <w:t>aleer</w:t>
      </w:r>
      <w:r w:rsidR="00EA492E" w:rsidRPr="008B2A49">
        <w:rPr>
          <w:rFonts w:ascii="FlandersArtSans-Regular" w:hAnsi="FlandersArtSans-Regular"/>
          <w:color w:val="auto"/>
        </w:rPr>
        <w:t xml:space="preserve"> het opnieuw kan worden gebruikt.  </w:t>
      </w:r>
    </w:p>
    <w:p w14:paraId="174AB541" w14:textId="281835D6" w:rsidR="005E7B12" w:rsidRPr="008B2A49" w:rsidRDefault="005E7B12" w:rsidP="00937B15">
      <w:pPr>
        <w:rPr>
          <w:rFonts w:ascii="FlandersArtSans-Regular" w:hAnsi="FlandersArtSans-Regular"/>
          <w:color w:val="auto"/>
        </w:rPr>
      </w:pPr>
    </w:p>
    <w:p w14:paraId="43D62790" w14:textId="2D4E9904" w:rsidR="00937B15" w:rsidRPr="008B2A49" w:rsidRDefault="00937B15" w:rsidP="00937B15">
      <w:pPr>
        <w:rPr>
          <w:rFonts w:ascii="FlandersArtSans-Regular" w:hAnsi="FlandersArtSans-Regular"/>
          <w:color w:val="auto"/>
        </w:rPr>
      </w:pPr>
      <w:r w:rsidRPr="008B2A49">
        <w:rPr>
          <w:rFonts w:ascii="FlandersArtSans-Regular" w:hAnsi="FlandersArtSans-Regular"/>
          <w:b/>
          <w:bCs/>
          <w:color w:val="auto"/>
        </w:rPr>
        <w:t xml:space="preserve">TIP: </w:t>
      </w:r>
      <w:r w:rsidRPr="008B2A49">
        <w:rPr>
          <w:rFonts w:ascii="FlandersArtSans-Regular" w:hAnsi="FlandersArtSans-Regular"/>
          <w:color w:val="auto"/>
        </w:rPr>
        <w:t xml:space="preserve">zorg voor voldoende ‘spuitbussen’ met ontsmettingsmateriaal, zodat ontsmetten </w:t>
      </w:r>
      <w:r w:rsidR="00303CC6" w:rsidRPr="008B2A49">
        <w:rPr>
          <w:rFonts w:ascii="FlandersArtSans-Regular" w:hAnsi="FlandersArtSans-Regular"/>
          <w:color w:val="auto"/>
        </w:rPr>
        <w:t xml:space="preserve">op elk moment kan. </w:t>
      </w:r>
    </w:p>
    <w:p w14:paraId="390141DF" w14:textId="3DF3CC3A" w:rsidR="00757B62" w:rsidRPr="008B2A49" w:rsidRDefault="00757B62" w:rsidP="02D680CE">
      <w:pPr>
        <w:jc w:val="both"/>
        <w:rPr>
          <w:rStyle w:val="normaltextrun"/>
          <w:rFonts w:ascii="FlandersArtSans-Regular" w:hAnsi="FlandersArtSans-Regular" w:cs="Segoe UI"/>
          <w:color w:val="auto"/>
        </w:rPr>
      </w:pPr>
    </w:p>
    <w:p w14:paraId="706BF9BE" w14:textId="77777777" w:rsidR="00D45BA3" w:rsidRPr="008B2A49" w:rsidRDefault="00D45BA3" w:rsidP="00D45BA3">
      <w:pPr>
        <w:tabs>
          <w:tab w:val="clear" w:pos="3686"/>
        </w:tabs>
        <w:rPr>
          <w:rFonts w:ascii="FlandersArtSans-Regular" w:hAnsi="FlandersArtSans-Regular"/>
          <w:color w:val="auto"/>
        </w:rPr>
      </w:pPr>
    </w:p>
    <w:p w14:paraId="0B438151" w14:textId="77777777" w:rsidR="00000F99" w:rsidRPr="008B2A49" w:rsidRDefault="00D45BA3" w:rsidP="02D680CE">
      <w:pPr>
        <w:tabs>
          <w:tab w:val="clear" w:pos="3686"/>
        </w:tabs>
        <w:ind w:firstLine="720"/>
        <w:rPr>
          <w:rFonts w:ascii="FlandersArtSans-Regular" w:hAnsi="FlandersArtSans-Regular"/>
          <w:color w:val="auto"/>
        </w:rPr>
      </w:pPr>
      <w:r w:rsidRPr="008B2A49">
        <w:rPr>
          <w:rFonts w:ascii="FlandersArtSans-Regular" w:hAnsi="FlandersArtSans-Regular"/>
          <w:noProof/>
          <w:color w:val="auto"/>
        </w:rPr>
        <mc:AlternateContent>
          <mc:Choice Requires="wps">
            <w:drawing>
              <wp:anchor distT="0" distB="0" distL="114300" distR="114300" simplePos="0" relativeHeight="251658240" behindDoc="1" locked="0" layoutInCell="1" allowOverlap="1" wp14:anchorId="63E20DF1" wp14:editId="393CEE6C">
                <wp:simplePos x="0" y="0"/>
                <wp:positionH relativeFrom="column">
                  <wp:posOffset>99060</wp:posOffset>
                </wp:positionH>
                <wp:positionV relativeFrom="paragraph">
                  <wp:posOffset>6350</wp:posOffset>
                </wp:positionV>
                <wp:extent cx="5989320" cy="504825"/>
                <wp:effectExtent l="0" t="0" r="0" b="9525"/>
                <wp:wrapNone/>
                <wp:docPr id="11" name="Rechthoek: afgeronde hoeken 11"/>
                <wp:cNvGraphicFramePr/>
                <a:graphic xmlns:a="http://schemas.openxmlformats.org/drawingml/2006/main">
                  <a:graphicData uri="http://schemas.microsoft.com/office/word/2010/wordprocessingShape">
                    <wps:wsp>
                      <wps:cNvSpPr/>
                      <wps:spPr>
                        <a:xfrm>
                          <a:off x="0" y="0"/>
                          <a:ext cx="5989320" cy="504825"/>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603FCDF">
              <v:roundrect id="Rechthoek: afgeronde hoeken 11" style="position:absolute;margin-left:7.8pt;margin-top:.5pt;width:471.6pt;height:39.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ed7d31 [3205]" stroked="f" arcsize="10923f" w14:anchorId="749DBE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">
                <v:fill opacity="32896f"/>
              </v:roundrect>
            </w:pict>
          </mc:Fallback>
        </mc:AlternateContent>
      </w:r>
      <w:r w:rsidR="75A46853" w:rsidRPr="008B2A49">
        <w:rPr>
          <w:rFonts w:ascii="FlandersArtSans-Regular" w:hAnsi="FlandersArtSans-Regular"/>
          <w:b/>
          <w:bCs/>
          <w:color w:val="auto"/>
        </w:rPr>
        <w:t>Aandacht</w:t>
      </w:r>
      <w:r w:rsidR="75A46853" w:rsidRPr="008B2A49">
        <w:rPr>
          <w:rFonts w:ascii="FlandersArtSans-Regular" w:hAnsi="FlandersArtSans-Regular"/>
          <w:color w:val="auto"/>
        </w:rPr>
        <w:t>! Bij EHBO-verzorging zijn een mondmasker en handschoenen verplicht</w:t>
      </w:r>
      <w:r w:rsidRPr="008B2A49">
        <w:rPr>
          <w:rStyle w:val="Voetnootmarkering"/>
          <w:rFonts w:ascii="FlandersArtSans-Regular" w:hAnsi="FlandersArtSans-Regular"/>
          <w:color w:val="auto"/>
        </w:rPr>
        <w:footnoteReference w:id="2"/>
      </w:r>
      <w:r w:rsidR="75A46853" w:rsidRPr="008B2A49">
        <w:rPr>
          <w:rFonts w:ascii="FlandersArtSans-Regular" w:hAnsi="FlandersArtSans-Regular"/>
          <w:color w:val="auto"/>
        </w:rPr>
        <w:t xml:space="preserve">. </w:t>
      </w:r>
    </w:p>
    <w:p w14:paraId="12ABFA45" w14:textId="589A639F" w:rsidR="00000F99" w:rsidRPr="008B2A49" w:rsidRDefault="75A46853" w:rsidP="02D680CE">
      <w:pPr>
        <w:tabs>
          <w:tab w:val="clear" w:pos="3686"/>
        </w:tabs>
        <w:ind w:firstLine="720"/>
        <w:rPr>
          <w:rFonts w:ascii="FlandersArtSans-Regular" w:hAnsi="FlandersArtSans-Regular"/>
          <w:color w:val="auto"/>
        </w:rPr>
      </w:pPr>
      <w:r w:rsidRPr="008B2A49">
        <w:rPr>
          <w:rFonts w:ascii="FlandersArtSans-Regular" w:hAnsi="FlandersArtSans-Regular"/>
          <w:color w:val="auto"/>
        </w:rPr>
        <w:t>Pas zowel het materiaal als je instructies aan om op een corona</w:t>
      </w:r>
      <w:r w:rsidR="00363A5A" w:rsidRPr="008B2A49">
        <w:rPr>
          <w:rFonts w:ascii="FlandersArtSans-Regular" w:hAnsi="FlandersArtSans-Regular"/>
          <w:color w:val="auto"/>
        </w:rPr>
        <w:t>-</w:t>
      </w:r>
      <w:r w:rsidRPr="008B2A49">
        <w:rPr>
          <w:rFonts w:ascii="FlandersArtSans-Regular" w:hAnsi="FlandersArtSans-Regular"/>
          <w:color w:val="auto"/>
        </w:rPr>
        <w:t xml:space="preserve">veilige manier EHBO </w:t>
      </w:r>
    </w:p>
    <w:p w14:paraId="6278E718" w14:textId="37C4C450" w:rsidR="00D45BA3" w:rsidRPr="008B2A49" w:rsidRDefault="75A46853" w:rsidP="02D680CE">
      <w:pPr>
        <w:tabs>
          <w:tab w:val="clear" w:pos="3686"/>
        </w:tabs>
        <w:ind w:firstLine="720"/>
        <w:rPr>
          <w:rFonts w:ascii="FlandersArtSans-Regular" w:hAnsi="FlandersArtSans-Regular"/>
          <w:color w:val="auto"/>
        </w:rPr>
      </w:pPr>
      <w:r w:rsidRPr="008B2A49">
        <w:rPr>
          <w:rFonts w:ascii="FlandersArtSans-Regular" w:hAnsi="FlandersArtSans-Regular"/>
          <w:color w:val="auto"/>
        </w:rPr>
        <w:t xml:space="preserve">te kunnen verlenen. Download de </w:t>
      </w:r>
      <w:hyperlink r:id="rId44" w:history="1">
        <w:r w:rsidRPr="008B2A49">
          <w:rPr>
            <w:rStyle w:val="Hyperlink"/>
            <w:rFonts w:ascii="FlandersArtSans-Regular" w:hAnsi="FlandersArtSans-Regular"/>
            <w:color w:val="auto"/>
          </w:rPr>
          <w:t>informatiefiche over EHBO in coronatijden</w:t>
        </w:r>
      </w:hyperlink>
      <w:r w:rsidRPr="008B2A49">
        <w:rPr>
          <w:rFonts w:ascii="FlandersArtSans-Regular" w:hAnsi="FlandersArtSans-Regular"/>
          <w:color w:val="auto"/>
        </w:rPr>
        <w:t>.</w:t>
      </w:r>
    </w:p>
    <w:p w14:paraId="534680A0" w14:textId="77777777" w:rsidR="00D45BA3" w:rsidRPr="008B2A49" w:rsidRDefault="00D45BA3" w:rsidP="00D45BA3">
      <w:pPr>
        <w:tabs>
          <w:tab w:val="clear" w:pos="3686"/>
        </w:tabs>
        <w:jc w:val="both"/>
        <w:rPr>
          <w:rFonts w:ascii="FlandersArtSans-Regular" w:hAnsi="FlandersArtSans-Regular"/>
          <w:color w:val="auto"/>
        </w:rPr>
      </w:pPr>
    </w:p>
    <w:p w14:paraId="52C14C19" w14:textId="77777777" w:rsidR="00D45BA3" w:rsidRPr="008B2A49" w:rsidRDefault="00D45BA3" w:rsidP="00D45BA3">
      <w:pPr>
        <w:tabs>
          <w:tab w:val="clear" w:pos="3686"/>
        </w:tabs>
        <w:spacing w:after="200" w:line="276" w:lineRule="auto"/>
        <w:contextualSpacing w:val="0"/>
        <w:rPr>
          <w:rFonts w:ascii="FlandersArtSans-Regular" w:hAnsi="FlandersArtSans-Regular"/>
          <w:color w:val="auto"/>
        </w:rPr>
      </w:pPr>
    </w:p>
    <w:p w14:paraId="5C9129FB" w14:textId="24DAAAB1" w:rsidR="00D45BA3" w:rsidRPr="008B2A49" w:rsidRDefault="75A46853" w:rsidP="00FD49F4">
      <w:pPr>
        <w:pStyle w:val="Kop3"/>
        <w:numPr>
          <w:ilvl w:val="2"/>
          <w:numId w:val="34"/>
        </w:numPr>
        <w:tabs>
          <w:tab w:val="clear" w:pos="3686"/>
        </w:tabs>
        <w:rPr>
          <w:color w:val="2F5496" w:themeColor="accent1" w:themeShade="BF"/>
        </w:rPr>
      </w:pPr>
      <w:bookmarkStart w:id="41" w:name="_Toc61030330"/>
      <w:bookmarkStart w:id="42" w:name="_Toc66183223"/>
      <w:r w:rsidRPr="008B2A49">
        <w:rPr>
          <w:color w:val="2F5496" w:themeColor="accent1" w:themeShade="BF"/>
        </w:rPr>
        <w:lastRenderedPageBreak/>
        <w:t>Ventilatie</w:t>
      </w:r>
      <w:bookmarkEnd w:id="41"/>
      <w:bookmarkEnd w:id="42"/>
    </w:p>
    <w:p w14:paraId="2653139B" w14:textId="433EF29B" w:rsidR="00CA25D2" w:rsidRPr="008B2A49" w:rsidRDefault="75A46853" w:rsidP="00B9525B">
      <w:pPr>
        <w:tabs>
          <w:tab w:val="clear" w:pos="3686"/>
        </w:tabs>
        <w:jc w:val="both"/>
        <w:rPr>
          <w:rFonts w:ascii="FlandersArtSans-Regular" w:hAnsi="FlandersArtSans-Regular"/>
          <w:color w:val="auto"/>
        </w:rPr>
      </w:pPr>
      <w:r w:rsidRPr="008B2A49">
        <w:rPr>
          <w:rFonts w:ascii="FlandersArtSans-Regular" w:hAnsi="FlandersArtSans-Regular"/>
          <w:color w:val="auto"/>
        </w:rPr>
        <w:t>Het geniet de voorkeur om activiteiten buiten te laten doorgaan. Als je toch binnen actief bent, genieten grote en goed geventileerde ruimtes de voorkeur. Regelmatig de ruimtes verluchten (door bv. een venster open te zetten) is altijd noodzakelijk, zeker in kleinere ruimtes</w:t>
      </w:r>
      <w:r w:rsidR="004131B6">
        <w:rPr>
          <w:rFonts w:ascii="FlandersArtSans-Regular" w:hAnsi="FlandersArtSans-Regular"/>
          <w:color w:val="auto"/>
        </w:rPr>
        <w:t xml:space="preserve"> of ruimtes waar geen adequaat (mechanisch) ventilatiesysteem aanwezig is</w:t>
      </w:r>
      <w:r w:rsidRPr="008B2A49">
        <w:rPr>
          <w:rFonts w:ascii="FlandersArtSans-Regular" w:hAnsi="FlandersArtSans-Regular"/>
          <w:color w:val="auto"/>
        </w:rPr>
        <w:t xml:space="preserve">. </w:t>
      </w:r>
      <w:r w:rsidR="678F4304" w:rsidRPr="008B2A49">
        <w:rPr>
          <w:rFonts w:ascii="FlandersArtSans-Regular" w:hAnsi="FlandersArtSans-Regular"/>
          <w:color w:val="auto"/>
        </w:rPr>
        <w:t xml:space="preserve"> </w:t>
      </w:r>
    </w:p>
    <w:p w14:paraId="4AD42E20" w14:textId="249A6D2D" w:rsidR="00CA25D2" w:rsidRPr="008B2A49" w:rsidRDefault="00CA25D2" w:rsidP="00B9525B">
      <w:pPr>
        <w:tabs>
          <w:tab w:val="clear" w:pos="3686"/>
        </w:tabs>
        <w:jc w:val="both"/>
        <w:rPr>
          <w:rFonts w:ascii="FlandersArtSans-Regular" w:hAnsi="FlandersArtSans-Regular"/>
          <w:color w:val="auto"/>
        </w:rPr>
      </w:pPr>
    </w:p>
    <w:p w14:paraId="5775D642" w14:textId="36E2EF46" w:rsidR="00E93E09" w:rsidRPr="008B2A49" w:rsidRDefault="008C2FCB" w:rsidP="00B9525B">
      <w:pPr>
        <w:tabs>
          <w:tab w:val="clear" w:pos="3686"/>
        </w:tabs>
        <w:jc w:val="both"/>
        <w:rPr>
          <w:rFonts w:ascii="FlandersArtSans-Regular" w:hAnsi="FlandersArtSans-Regular"/>
          <w:color w:val="auto"/>
        </w:rPr>
      </w:pPr>
      <w:r w:rsidRPr="008B2A49">
        <w:rPr>
          <w:rFonts w:ascii="FlandersArtSans-Regular" w:hAnsi="FlandersArtSans-Regular"/>
          <w:color w:val="auto"/>
        </w:rPr>
        <w:t>Maak een verluchtings- en ventilatieplan op.</w:t>
      </w:r>
      <w:r w:rsidRPr="008B2A49">
        <w:rPr>
          <w:rFonts w:ascii="Cambria" w:hAnsi="Cambria" w:cs="Cambria"/>
          <w:color w:val="auto"/>
        </w:rPr>
        <w:t> </w:t>
      </w:r>
      <w:r w:rsidR="00E93E09" w:rsidRPr="008B2A49">
        <w:rPr>
          <w:rFonts w:ascii="FlandersArtSans-Regular" w:hAnsi="FlandersArtSans-Regular"/>
          <w:color w:val="auto"/>
        </w:rPr>
        <w:t>Het virus is minder actief in goed</w:t>
      </w:r>
      <w:r w:rsidR="00E93E09" w:rsidRPr="008B2A49">
        <w:rPr>
          <w:rFonts w:ascii="Cambria" w:hAnsi="Cambria" w:cs="Cambria"/>
          <w:color w:val="auto"/>
        </w:rPr>
        <w:t> </w:t>
      </w:r>
      <w:r w:rsidR="00E93E09" w:rsidRPr="008B2A49">
        <w:rPr>
          <w:rFonts w:ascii="FlandersArtSans-Regular" w:hAnsi="FlandersArtSans-Regular"/>
          <w:color w:val="auto"/>
        </w:rPr>
        <w:t>verluchte of</w:t>
      </w:r>
      <w:r w:rsidR="00E93E09" w:rsidRPr="008B2A49">
        <w:rPr>
          <w:rFonts w:ascii="Cambria" w:hAnsi="Cambria" w:cs="Cambria"/>
          <w:color w:val="auto"/>
        </w:rPr>
        <w:t> </w:t>
      </w:r>
      <w:r w:rsidR="00E93E09" w:rsidRPr="008B2A49">
        <w:rPr>
          <w:rFonts w:ascii="FlandersArtSans-Regular" w:hAnsi="FlandersArtSans-Regular"/>
          <w:color w:val="auto"/>
        </w:rPr>
        <w:t>geventileerde ruimten.</w:t>
      </w:r>
      <w:r w:rsidR="00E93E09" w:rsidRPr="008B2A49">
        <w:rPr>
          <w:rFonts w:ascii="Cambria" w:hAnsi="Cambria" w:cs="Cambria"/>
          <w:color w:val="auto"/>
        </w:rPr>
        <w:t> </w:t>
      </w:r>
      <w:r w:rsidR="00E93E09" w:rsidRPr="008B2A49">
        <w:rPr>
          <w:rFonts w:ascii="FlandersArtSans-Regular" w:hAnsi="FlandersArtSans-Regular"/>
          <w:color w:val="auto"/>
        </w:rPr>
        <w:t>Zorg voor voldoende aanvoer van buitenlucht door ventilatie (continue</w:t>
      </w:r>
      <w:r w:rsidR="00E93E09" w:rsidRPr="008B2A49">
        <w:rPr>
          <w:rFonts w:ascii="Cambria" w:hAnsi="Cambria" w:cs="Cambria"/>
          <w:color w:val="auto"/>
        </w:rPr>
        <w:t> </w:t>
      </w:r>
      <w:r w:rsidR="00E93E09" w:rsidRPr="008B2A49">
        <w:rPr>
          <w:rFonts w:ascii="FlandersArtSans-Regular" w:hAnsi="FlandersArtSans-Regular"/>
          <w:color w:val="auto"/>
        </w:rPr>
        <w:t>luchtstroom) of verluchting (openzetten ramen en deuren).</w:t>
      </w:r>
      <w:r w:rsidR="00E93E09" w:rsidRPr="008B2A49">
        <w:rPr>
          <w:rFonts w:ascii="Cambria" w:hAnsi="Cambria" w:cs="Cambria"/>
          <w:color w:val="auto"/>
        </w:rPr>
        <w:t> </w:t>
      </w:r>
      <w:r w:rsidRPr="008B2A49">
        <w:rPr>
          <w:rFonts w:ascii="FlandersArtSans-Regular" w:hAnsi="FlandersArtSans-Regular"/>
          <w:color w:val="auto"/>
        </w:rPr>
        <w:t>Vermijd recirculatie van</w:t>
      </w:r>
      <w:r w:rsidRPr="008B2A49">
        <w:rPr>
          <w:rFonts w:ascii="Cambria" w:hAnsi="Cambria" w:cs="Cambria"/>
          <w:color w:val="auto"/>
        </w:rPr>
        <w:t> </w:t>
      </w:r>
      <w:r w:rsidRPr="008B2A49">
        <w:rPr>
          <w:rFonts w:ascii="FlandersArtSans-Regular" w:hAnsi="FlandersArtSans-Regular"/>
          <w:color w:val="auto"/>
        </w:rPr>
        <w:t>binnenlucht.</w:t>
      </w:r>
      <w:r w:rsidRPr="008B2A49">
        <w:rPr>
          <w:rFonts w:ascii="Cambria" w:hAnsi="Cambria" w:cs="Cambria"/>
          <w:color w:val="auto"/>
        </w:rPr>
        <w:t> </w:t>
      </w:r>
    </w:p>
    <w:p w14:paraId="4E9CA076" w14:textId="04C68B38" w:rsidR="00E93E09" w:rsidRPr="008B2A49" w:rsidRDefault="00E93E09" w:rsidP="00B9525B">
      <w:pPr>
        <w:tabs>
          <w:tab w:val="clear" w:pos="3686"/>
        </w:tabs>
        <w:jc w:val="both"/>
        <w:rPr>
          <w:rFonts w:ascii="FlandersArtSans-Regular" w:hAnsi="FlandersArtSans-Regular"/>
          <w:color w:val="auto"/>
        </w:rPr>
      </w:pPr>
      <w:r w:rsidRPr="008B2A49">
        <w:rPr>
          <w:rFonts w:ascii="Cambria" w:hAnsi="Cambria" w:cs="Cambria"/>
          <w:color w:val="auto"/>
        </w:rPr>
        <w:t> </w:t>
      </w:r>
    </w:p>
    <w:p w14:paraId="055E197B" w14:textId="77777777" w:rsidR="00E93E09" w:rsidRPr="008B2A49" w:rsidRDefault="00E93E09" w:rsidP="00B9525B">
      <w:pPr>
        <w:tabs>
          <w:tab w:val="clear" w:pos="3686"/>
        </w:tabs>
        <w:jc w:val="both"/>
        <w:rPr>
          <w:rFonts w:ascii="FlandersArtSans-Regular" w:hAnsi="FlandersArtSans-Regular"/>
          <w:color w:val="auto"/>
        </w:rPr>
      </w:pPr>
      <w:r w:rsidRPr="008B2A49">
        <w:rPr>
          <w:rFonts w:ascii="FlandersArtSans-Regular" w:hAnsi="FlandersArtSans-Regular"/>
          <w:color w:val="auto"/>
        </w:rPr>
        <w:t>Via onderstaande link vind je meer adviezen en aanbevelingen:</w:t>
      </w:r>
      <w:r w:rsidRPr="008B2A49">
        <w:rPr>
          <w:rFonts w:ascii="Cambria" w:hAnsi="Cambria" w:cs="Cambria"/>
          <w:color w:val="auto"/>
        </w:rPr>
        <w:t> </w:t>
      </w:r>
      <w:hyperlink r:id="rId45" w:tgtFrame="_blank" w:history="1">
        <w:r w:rsidRPr="008B2A49">
          <w:rPr>
            <w:color w:val="auto"/>
          </w:rPr>
          <w:t>Coronamaatregelen: verlucht en ventileer voldoende je lokalen - Vlaams Ministerie van Onderwijs en Vorming (vlaanderen.be)</w:t>
        </w:r>
      </w:hyperlink>
      <w:r w:rsidRPr="008B2A49">
        <w:rPr>
          <w:rFonts w:ascii="Cambria" w:hAnsi="Cambria" w:cs="Cambria"/>
          <w:color w:val="auto"/>
        </w:rPr>
        <w:t> </w:t>
      </w:r>
    </w:p>
    <w:p w14:paraId="6BC1E62F" w14:textId="6B2A6F5F" w:rsidR="00E93E09" w:rsidRPr="008B2A49" w:rsidRDefault="00E93E09" w:rsidP="00B9525B">
      <w:pPr>
        <w:tabs>
          <w:tab w:val="clear" w:pos="3686"/>
        </w:tabs>
        <w:jc w:val="both"/>
        <w:rPr>
          <w:rFonts w:ascii="FlandersArtSans-Regular" w:hAnsi="FlandersArtSans-Regular"/>
          <w:color w:val="auto"/>
        </w:rPr>
      </w:pPr>
      <w:r w:rsidRPr="008B2A49">
        <w:rPr>
          <w:rFonts w:ascii="Cambria" w:hAnsi="Cambria" w:cs="Cambria"/>
          <w:color w:val="auto"/>
        </w:rPr>
        <w:t> </w:t>
      </w:r>
      <w:r w:rsidRPr="008B2A49">
        <w:rPr>
          <w:rFonts w:ascii="FlandersArtSans-Regular" w:hAnsi="FlandersArtSans-Regular"/>
          <w:color w:val="auto"/>
        </w:rPr>
        <w:t>Raadpleeg deze aanbevelingen zeker. Ze kunnen ook voor</w:t>
      </w:r>
      <w:r w:rsidRPr="008B2A49">
        <w:rPr>
          <w:rFonts w:ascii="Cambria" w:hAnsi="Cambria" w:cs="Cambria"/>
          <w:color w:val="auto"/>
        </w:rPr>
        <w:t> </w:t>
      </w:r>
      <w:r w:rsidRPr="008B2A49">
        <w:rPr>
          <w:rFonts w:ascii="FlandersArtSans-Regular" w:hAnsi="FlandersArtSans-Regular"/>
          <w:color w:val="auto"/>
        </w:rPr>
        <w:t>de ventilatie en verluchtingsplannen in</w:t>
      </w:r>
      <w:r w:rsidRPr="008B2A49">
        <w:rPr>
          <w:rFonts w:ascii="Cambria" w:hAnsi="Cambria" w:cs="Cambria"/>
          <w:color w:val="auto"/>
        </w:rPr>
        <w:t> </w:t>
      </w:r>
      <w:r w:rsidRPr="008B2A49">
        <w:rPr>
          <w:rFonts w:ascii="FlandersArtSans-Regular" w:hAnsi="FlandersArtSans-Regular"/>
          <w:color w:val="auto"/>
        </w:rPr>
        <w:t>sportinfrastructuur een meerwaarde betekenen.</w:t>
      </w:r>
      <w:r w:rsidRPr="008B2A49">
        <w:rPr>
          <w:rFonts w:ascii="Cambria" w:hAnsi="Cambria" w:cs="Cambria"/>
          <w:color w:val="auto"/>
        </w:rPr>
        <w:t> </w:t>
      </w:r>
    </w:p>
    <w:p w14:paraId="55FF756A" w14:textId="44483E8C" w:rsidR="00025129" w:rsidRPr="008B2A49" w:rsidRDefault="00025129" w:rsidP="00B9525B">
      <w:pPr>
        <w:tabs>
          <w:tab w:val="clear" w:pos="3686"/>
        </w:tabs>
        <w:jc w:val="both"/>
        <w:rPr>
          <w:rFonts w:ascii="FlandersArtSans-Regular" w:hAnsi="FlandersArtSans-Regular"/>
          <w:color w:val="auto"/>
        </w:rPr>
      </w:pPr>
    </w:p>
    <w:p w14:paraId="0703D0D3" w14:textId="1A2F075A" w:rsidR="00025129" w:rsidRPr="008B2A49" w:rsidRDefault="00732498" w:rsidP="00B9525B">
      <w:pPr>
        <w:tabs>
          <w:tab w:val="clear" w:pos="3686"/>
        </w:tabs>
        <w:jc w:val="both"/>
        <w:rPr>
          <w:rFonts w:ascii="FlandersArtSans-Regular" w:hAnsi="FlandersArtSans-Regular"/>
          <w:color w:val="auto"/>
        </w:rPr>
      </w:pPr>
      <w:r w:rsidRPr="008B2A49">
        <w:rPr>
          <w:rFonts w:ascii="FlandersArtSans-Regular" w:hAnsi="FlandersArtSans-Regular"/>
          <w:color w:val="auto"/>
        </w:rPr>
        <w:t>Laat ramen en deuren openstaan of z</w:t>
      </w:r>
      <w:r w:rsidR="00025129" w:rsidRPr="008B2A49">
        <w:rPr>
          <w:rFonts w:ascii="FlandersArtSans-Regular" w:hAnsi="FlandersArtSans-Regular"/>
          <w:color w:val="auto"/>
        </w:rPr>
        <w:t xml:space="preserve">org </w:t>
      </w:r>
      <w:r w:rsidRPr="008B2A49">
        <w:rPr>
          <w:rFonts w:ascii="FlandersArtSans-Regular" w:hAnsi="FlandersArtSans-Regular"/>
          <w:color w:val="auto"/>
        </w:rPr>
        <w:t xml:space="preserve">minstens </w:t>
      </w:r>
      <w:r w:rsidR="00025129" w:rsidRPr="008B2A49">
        <w:rPr>
          <w:rFonts w:ascii="FlandersArtSans-Regular" w:hAnsi="FlandersArtSans-Regular"/>
          <w:color w:val="auto"/>
        </w:rPr>
        <w:t>voor impulsverluchting in ruimtes waar geen of ontoereikende ventilatiesystemen in gebruik zijn.</w:t>
      </w:r>
      <w:r w:rsidR="00025129" w:rsidRPr="008B2A49">
        <w:rPr>
          <w:rFonts w:ascii="Cambria" w:hAnsi="Cambria" w:cs="Cambria"/>
          <w:color w:val="auto"/>
        </w:rPr>
        <w:t>  </w:t>
      </w:r>
      <w:r w:rsidR="00025129" w:rsidRPr="008B2A49">
        <w:rPr>
          <w:rFonts w:ascii="FlandersArtSans-Regular" w:hAnsi="FlandersArtSans-Regular"/>
          <w:color w:val="auto"/>
        </w:rPr>
        <w:t>Zorg</w:t>
      </w:r>
      <w:r w:rsidR="00025129" w:rsidRPr="008B2A49">
        <w:rPr>
          <w:rFonts w:ascii="Cambria" w:hAnsi="Cambria" w:cs="Cambria"/>
          <w:color w:val="auto"/>
        </w:rPr>
        <w:t> </w:t>
      </w:r>
      <w:r w:rsidR="00025129" w:rsidRPr="008B2A49">
        <w:rPr>
          <w:rFonts w:ascii="FlandersArtSans-Regular" w:hAnsi="FlandersArtSans-Regular"/>
          <w:color w:val="auto"/>
        </w:rPr>
        <w:t>bij de wissel tussen sportgroepen voor voldoende spreiding tussen de</w:t>
      </w:r>
      <w:r w:rsidR="00025129" w:rsidRPr="008B2A49">
        <w:rPr>
          <w:rFonts w:ascii="Cambria" w:hAnsi="Cambria" w:cs="Cambria"/>
          <w:color w:val="auto"/>
        </w:rPr>
        <w:t> </w:t>
      </w:r>
      <w:r w:rsidR="00025129" w:rsidRPr="008B2A49">
        <w:rPr>
          <w:rFonts w:ascii="FlandersArtSans-Regular" w:hAnsi="FlandersArtSans-Regular"/>
          <w:color w:val="auto"/>
        </w:rPr>
        <w:t xml:space="preserve">tijdslots. </w:t>
      </w:r>
      <w:r w:rsidR="00556D6D" w:rsidRPr="008B2A49">
        <w:rPr>
          <w:rFonts w:ascii="FlandersArtSans-Regular" w:hAnsi="FlandersArtSans-Regular"/>
          <w:color w:val="auto"/>
        </w:rPr>
        <w:t xml:space="preserve">Indien je niet beschikt over </w:t>
      </w:r>
      <w:r w:rsidR="002F3C81" w:rsidRPr="008B2A49">
        <w:rPr>
          <w:rFonts w:ascii="FlandersArtSans-Regular" w:hAnsi="FlandersArtSans-Regular"/>
          <w:color w:val="auto"/>
        </w:rPr>
        <w:t>optimale ventilatie, l</w:t>
      </w:r>
      <w:r w:rsidR="00025129" w:rsidRPr="008B2A49">
        <w:rPr>
          <w:rFonts w:ascii="FlandersArtSans-Regular" w:hAnsi="FlandersArtSans-Regular"/>
          <w:color w:val="auto"/>
        </w:rPr>
        <w:t>aat</w:t>
      </w:r>
      <w:r w:rsidR="002F3C81" w:rsidRPr="008B2A49">
        <w:rPr>
          <w:rFonts w:ascii="FlandersArtSans-Regular" w:hAnsi="FlandersArtSans-Regular"/>
          <w:color w:val="auto"/>
        </w:rPr>
        <w:t xml:space="preserve"> je best</w:t>
      </w:r>
      <w:r w:rsidR="00025129" w:rsidRPr="008B2A49">
        <w:rPr>
          <w:rFonts w:ascii="FlandersArtSans-Regular" w:hAnsi="FlandersArtSans-Regular"/>
          <w:color w:val="auto"/>
        </w:rPr>
        <w:t xml:space="preserve"> minstens</w:t>
      </w:r>
      <w:r w:rsidR="00025129" w:rsidRPr="008B2A49">
        <w:rPr>
          <w:rFonts w:ascii="Cambria" w:hAnsi="Cambria" w:cs="Cambria"/>
          <w:color w:val="auto"/>
        </w:rPr>
        <w:t> </w:t>
      </w:r>
      <w:r w:rsidR="00025129" w:rsidRPr="008B2A49">
        <w:rPr>
          <w:rFonts w:ascii="FlandersArtSans-Regular" w:hAnsi="FlandersArtSans-Regular"/>
          <w:color w:val="auto"/>
        </w:rPr>
        <w:t>15 minuten</w:t>
      </w:r>
      <w:r w:rsidR="00025129" w:rsidRPr="008B2A49">
        <w:rPr>
          <w:rFonts w:ascii="Cambria" w:hAnsi="Cambria" w:cs="Cambria"/>
          <w:color w:val="auto"/>
        </w:rPr>
        <w:t> </w:t>
      </w:r>
      <w:r w:rsidR="00025129" w:rsidRPr="008B2A49">
        <w:rPr>
          <w:rFonts w:ascii="FlandersArtSans-Regular" w:hAnsi="FlandersArtSans-Regular"/>
          <w:color w:val="auto"/>
        </w:rPr>
        <w:t>vrij tussen twee</w:t>
      </w:r>
      <w:r w:rsidR="00025129" w:rsidRPr="008B2A49">
        <w:rPr>
          <w:rFonts w:ascii="Cambria" w:hAnsi="Cambria" w:cs="Cambria"/>
          <w:color w:val="auto"/>
        </w:rPr>
        <w:t> </w:t>
      </w:r>
      <w:r w:rsidR="00025129" w:rsidRPr="008B2A49">
        <w:rPr>
          <w:rFonts w:ascii="FlandersArtSans-Regular" w:hAnsi="FlandersArtSans-Regular"/>
          <w:color w:val="auto"/>
        </w:rPr>
        <w:t>tijdslots</w:t>
      </w:r>
      <w:r w:rsidR="00025129" w:rsidRPr="008B2A49">
        <w:rPr>
          <w:rFonts w:ascii="Cambria" w:hAnsi="Cambria" w:cs="Cambria"/>
          <w:color w:val="auto"/>
        </w:rPr>
        <w:t> </w:t>
      </w:r>
      <w:r w:rsidR="00025129" w:rsidRPr="008B2A49">
        <w:rPr>
          <w:rFonts w:ascii="FlandersArtSans-Regular" w:hAnsi="FlandersArtSans-Regular"/>
          <w:color w:val="auto"/>
        </w:rPr>
        <w:t>in functie van impulsverluchting.</w:t>
      </w:r>
      <w:r w:rsidR="00025129" w:rsidRPr="008B2A49">
        <w:rPr>
          <w:rFonts w:ascii="Cambria" w:hAnsi="Cambria" w:cs="Cambria"/>
          <w:color w:val="auto"/>
        </w:rPr>
        <w:t> </w:t>
      </w:r>
      <w:r w:rsidR="00025129" w:rsidRPr="008B2A49">
        <w:rPr>
          <w:rFonts w:ascii="FlandersArtSans-Regular" w:hAnsi="FlandersArtSans-Regular"/>
          <w:color w:val="auto"/>
        </w:rPr>
        <w:t>Tijdens deze 15 minuten zet je alle beschikbare ramen en deuren gedurende 15 minuten maximaal open voor een optimale aanvoer van verse buitenlucht.</w:t>
      </w:r>
      <w:r w:rsidR="00025129" w:rsidRPr="008B2A49">
        <w:rPr>
          <w:rFonts w:ascii="Cambria" w:hAnsi="Cambria" w:cs="Cambria"/>
          <w:color w:val="auto"/>
        </w:rPr>
        <w:t> </w:t>
      </w:r>
    </w:p>
    <w:p w14:paraId="22944EF0" w14:textId="6B88BA5E" w:rsidR="00025129" w:rsidRPr="008B2A49" w:rsidRDefault="00025129" w:rsidP="00E93E09">
      <w:pPr>
        <w:tabs>
          <w:tab w:val="clear" w:pos="3686"/>
        </w:tabs>
        <w:jc w:val="both"/>
        <w:rPr>
          <w:rFonts w:ascii="FlandersArtSans-Regular" w:hAnsi="FlandersArtSans-Regular"/>
          <w:color w:val="auto"/>
        </w:rPr>
      </w:pPr>
    </w:p>
    <w:p w14:paraId="02F290F1" w14:textId="0FCF2E7C" w:rsidR="00C81875" w:rsidRPr="008B2A49" w:rsidRDefault="00C81875" w:rsidP="00C81875">
      <w:pPr>
        <w:tabs>
          <w:tab w:val="clear" w:pos="3686"/>
        </w:tabs>
        <w:jc w:val="both"/>
        <w:rPr>
          <w:rFonts w:ascii="FlandersArtSans-Regular" w:hAnsi="FlandersArtSans-Regular"/>
          <w:color w:val="auto"/>
        </w:rPr>
      </w:pPr>
      <w:r w:rsidRPr="008B2A49">
        <w:rPr>
          <w:rFonts w:ascii="FlandersArtSans-Regular" w:hAnsi="FlandersArtSans-Regular"/>
          <w:color w:val="auto"/>
        </w:rPr>
        <w:t>Zorg voor een monitoring van de luchtkwaliteit om op te volgen of de voorziene ventilatie of verluchtingsacties toereikend zijn.</w:t>
      </w:r>
      <w:r w:rsidRPr="008B2A49">
        <w:rPr>
          <w:rFonts w:ascii="Cambria" w:hAnsi="Cambria" w:cs="Cambria"/>
          <w:color w:val="auto"/>
        </w:rPr>
        <w:t> </w:t>
      </w:r>
      <w:r w:rsidRPr="008B2A49">
        <w:rPr>
          <w:rFonts w:ascii="FlandersArtSans-Regular" w:hAnsi="FlandersArtSans-Regular"/>
          <w:color w:val="auto"/>
        </w:rPr>
        <w:t>De beste</w:t>
      </w:r>
      <w:r w:rsidRPr="008B2A49">
        <w:rPr>
          <w:rFonts w:ascii="Cambria" w:hAnsi="Cambria" w:cs="Cambria"/>
          <w:color w:val="auto"/>
        </w:rPr>
        <w:t> </w:t>
      </w:r>
      <w:r w:rsidRPr="008B2A49">
        <w:rPr>
          <w:rFonts w:ascii="FlandersArtSans-Regular" w:hAnsi="FlandersArtSans-Regular"/>
          <w:color w:val="auto"/>
        </w:rPr>
        <w:t>indicator voor de luchtkwaliteit is tot op heden nog steeds de CO2 concentratie. Zorg dus voor een degelijke CO2 monitoring in de</w:t>
      </w:r>
      <w:r w:rsidRPr="008B2A49">
        <w:rPr>
          <w:rFonts w:ascii="Cambria" w:hAnsi="Cambria" w:cs="Cambria"/>
          <w:color w:val="auto"/>
        </w:rPr>
        <w:t> </w:t>
      </w:r>
      <w:r w:rsidRPr="008B2A49">
        <w:rPr>
          <w:rFonts w:ascii="FlandersArtSans-Regular" w:hAnsi="FlandersArtSans-Regular"/>
          <w:color w:val="auto"/>
        </w:rPr>
        <w:t>sportinfrastructuur.</w:t>
      </w:r>
      <w:r w:rsidRPr="008B2A49">
        <w:rPr>
          <w:rFonts w:ascii="Cambria" w:hAnsi="Cambria" w:cs="Cambria"/>
          <w:color w:val="auto"/>
        </w:rPr>
        <w:t>  </w:t>
      </w:r>
      <w:r w:rsidRPr="008B2A49">
        <w:rPr>
          <w:rFonts w:ascii="FlandersArtSans-Regular" w:hAnsi="FlandersArtSans-Regular"/>
          <w:color w:val="auto"/>
        </w:rPr>
        <w:t>Met betrekking tot de CO2 monitoring raden we aan om 900</w:t>
      </w:r>
      <w:r w:rsidRPr="008B2A49">
        <w:rPr>
          <w:rFonts w:ascii="Cambria" w:hAnsi="Cambria" w:cs="Cambria"/>
          <w:color w:val="auto"/>
        </w:rPr>
        <w:t> </w:t>
      </w:r>
      <w:r w:rsidRPr="008B2A49">
        <w:rPr>
          <w:rFonts w:ascii="FlandersArtSans-Regular" w:hAnsi="FlandersArtSans-Regular"/>
          <w:color w:val="auto"/>
        </w:rPr>
        <w:t>ppm</w:t>
      </w:r>
      <w:r w:rsidRPr="008B2A49">
        <w:rPr>
          <w:rFonts w:ascii="Cambria" w:hAnsi="Cambria" w:cs="Cambria"/>
          <w:color w:val="auto"/>
        </w:rPr>
        <w:t> </w:t>
      </w:r>
      <w:r w:rsidRPr="008B2A49">
        <w:rPr>
          <w:rFonts w:ascii="FlandersArtSans-Regular" w:hAnsi="FlandersArtSans-Regular"/>
          <w:color w:val="auto"/>
        </w:rPr>
        <w:t>in te stellen als waarschuwingsniveau om de aanvoer van verse lucht te verhogen. 1200</w:t>
      </w:r>
      <w:r w:rsidRPr="008B2A49">
        <w:rPr>
          <w:rFonts w:ascii="Cambria" w:hAnsi="Cambria" w:cs="Cambria"/>
          <w:color w:val="auto"/>
        </w:rPr>
        <w:t> </w:t>
      </w:r>
      <w:r w:rsidRPr="008B2A49">
        <w:rPr>
          <w:rFonts w:ascii="FlandersArtSans-Regular" w:hAnsi="FlandersArtSans-Regular"/>
          <w:color w:val="auto"/>
        </w:rPr>
        <w:t>ppm</w:t>
      </w:r>
      <w:r w:rsidRPr="008B2A49">
        <w:rPr>
          <w:rFonts w:ascii="Cambria" w:hAnsi="Cambria" w:cs="Cambria"/>
          <w:color w:val="auto"/>
        </w:rPr>
        <w:t> </w:t>
      </w:r>
      <w:r w:rsidRPr="008B2A49">
        <w:rPr>
          <w:rFonts w:ascii="FlandersArtSans-Regular" w:hAnsi="FlandersArtSans-Regular"/>
          <w:color w:val="auto"/>
        </w:rPr>
        <w:t>stel je best in als alarmniveau om de activiteiten te staken</w:t>
      </w:r>
      <w:r w:rsidR="00622166">
        <w:rPr>
          <w:rFonts w:ascii="FlandersArtSans-Regular" w:hAnsi="FlandersArtSans-Regular"/>
          <w:color w:val="auto"/>
        </w:rPr>
        <w:t xml:space="preserve">. Als je niet zelf over een CO2 meter beschikt, tracht dan </w:t>
      </w:r>
      <w:r w:rsidR="004935C5">
        <w:rPr>
          <w:rFonts w:ascii="FlandersArtSans-Regular" w:hAnsi="FlandersArtSans-Regular"/>
          <w:color w:val="auto"/>
        </w:rPr>
        <w:t>afspraken te maken met je lokaal bestuur of met derden om een steekproefmeting te komen uitvoeren tijdens een referentie bezetting. Dit geeft je reeds een goede inschatting van de CO2 meting tijdens een normale bezetting</w:t>
      </w:r>
      <w:r w:rsidRPr="008B2A49">
        <w:rPr>
          <w:rFonts w:ascii="FlandersArtSans-Regular" w:hAnsi="FlandersArtSans-Regular"/>
          <w:color w:val="auto"/>
        </w:rPr>
        <w:t>.</w:t>
      </w:r>
      <w:r w:rsidRPr="008B2A49">
        <w:rPr>
          <w:rFonts w:ascii="Cambria" w:hAnsi="Cambria" w:cs="Cambria"/>
          <w:color w:val="auto"/>
        </w:rPr>
        <w:t> </w:t>
      </w:r>
    </w:p>
    <w:p w14:paraId="2C93A6E5" w14:textId="37765CC9" w:rsidR="00650D7D" w:rsidRPr="008B2A49" w:rsidRDefault="00650D7D" w:rsidP="00C81875">
      <w:pPr>
        <w:tabs>
          <w:tab w:val="clear" w:pos="3686"/>
        </w:tabs>
        <w:jc w:val="both"/>
        <w:rPr>
          <w:rFonts w:ascii="FlandersArtSans-Regular" w:hAnsi="FlandersArtSans-Regular"/>
          <w:color w:val="auto"/>
        </w:rPr>
      </w:pPr>
    </w:p>
    <w:p w14:paraId="45714C17" w14:textId="684C0FC6" w:rsidR="00650D7D" w:rsidRPr="008B2A49" w:rsidRDefault="00650D7D" w:rsidP="00650D7D">
      <w:pPr>
        <w:tabs>
          <w:tab w:val="clear" w:pos="3686"/>
        </w:tabs>
        <w:jc w:val="both"/>
        <w:rPr>
          <w:rFonts w:ascii="FlandersArtSans-Regular" w:hAnsi="FlandersArtSans-Regular"/>
          <w:color w:val="auto"/>
        </w:rPr>
      </w:pPr>
      <w:r w:rsidRPr="008B2A49">
        <w:rPr>
          <w:rFonts w:ascii="FlandersArtSans-Regular" w:hAnsi="FlandersArtSans-Regular"/>
          <w:color w:val="auto"/>
        </w:rPr>
        <w:t>Als aanvullende maatregel kan</w:t>
      </w:r>
      <w:r w:rsidRPr="008B2A49">
        <w:rPr>
          <w:rFonts w:ascii="Cambria" w:hAnsi="Cambria" w:cs="Cambria"/>
          <w:color w:val="auto"/>
        </w:rPr>
        <w:t> </w:t>
      </w:r>
      <w:r w:rsidRPr="008B2A49">
        <w:rPr>
          <w:rFonts w:ascii="FlandersArtSans-Regular" w:hAnsi="FlandersArtSans-Regular"/>
          <w:color w:val="auto"/>
        </w:rPr>
        <w:t>optioneel</w:t>
      </w:r>
      <w:r w:rsidRPr="008B2A49">
        <w:rPr>
          <w:rFonts w:ascii="Cambria" w:hAnsi="Cambria" w:cs="Cambria"/>
          <w:color w:val="auto"/>
        </w:rPr>
        <w:t> </w:t>
      </w:r>
      <w:r w:rsidRPr="008B2A49">
        <w:rPr>
          <w:rFonts w:ascii="FlandersArtSans-Regular" w:hAnsi="FlandersArtSans-Regular"/>
          <w:color w:val="auto"/>
        </w:rPr>
        <w:t>gewerkt worden met luchtreinigers/luchtzuiveraars.</w:t>
      </w:r>
      <w:r w:rsidRPr="008B2A49">
        <w:rPr>
          <w:rFonts w:ascii="Cambria" w:hAnsi="Cambria" w:cs="Cambria"/>
          <w:color w:val="auto"/>
        </w:rPr>
        <w:t>  </w:t>
      </w:r>
      <w:r w:rsidRPr="008B2A49">
        <w:rPr>
          <w:rFonts w:ascii="FlandersArtSans-Regular" w:hAnsi="FlandersArtSans-Regular"/>
          <w:color w:val="auto"/>
        </w:rPr>
        <w:t>Er zijn verschillende toestellen op de markt</w:t>
      </w:r>
      <w:r w:rsidRPr="008B2A49">
        <w:rPr>
          <w:rFonts w:ascii="Cambria" w:hAnsi="Cambria" w:cs="Cambria"/>
          <w:color w:val="auto"/>
        </w:rPr>
        <w:t> </w:t>
      </w:r>
      <w:r w:rsidRPr="008B2A49">
        <w:rPr>
          <w:rFonts w:ascii="FlandersArtSans-Regular" w:hAnsi="FlandersArtSans-Regular"/>
          <w:color w:val="auto"/>
        </w:rPr>
        <w:t>die op een snelle en efficiënte manier de aerosolconcentratie in de lucht kunnen reduceren.</w:t>
      </w:r>
      <w:r w:rsidRPr="008B2A49">
        <w:rPr>
          <w:rFonts w:ascii="Cambria" w:hAnsi="Cambria" w:cs="Cambria"/>
          <w:color w:val="auto"/>
        </w:rPr>
        <w:t>  </w:t>
      </w:r>
      <w:r w:rsidRPr="008B2A49">
        <w:rPr>
          <w:rFonts w:ascii="FlandersArtSans-Regular" w:hAnsi="FlandersArtSans-Regular"/>
          <w:color w:val="auto"/>
        </w:rPr>
        <w:t>Deze toestellen</w:t>
      </w:r>
      <w:r w:rsidRPr="008B2A49">
        <w:rPr>
          <w:rFonts w:ascii="Cambria" w:hAnsi="Cambria" w:cs="Cambria"/>
          <w:color w:val="auto"/>
        </w:rPr>
        <w:t> </w:t>
      </w:r>
      <w:r w:rsidRPr="008B2A49">
        <w:rPr>
          <w:rFonts w:ascii="FlandersArtSans-Regular" w:hAnsi="FlandersArtSans-Regular"/>
          <w:color w:val="auto"/>
        </w:rPr>
        <w:t>zijn vaak efficiënter en voordeliger dan een zware upgrade van het ventilatiesysteem in functie van een verhoogde afvoer van</w:t>
      </w:r>
      <w:r w:rsidRPr="008B2A49">
        <w:rPr>
          <w:rFonts w:ascii="Cambria" w:hAnsi="Cambria" w:cs="Cambria"/>
          <w:color w:val="auto"/>
        </w:rPr>
        <w:t> </w:t>
      </w:r>
      <w:r w:rsidRPr="008B2A49">
        <w:rPr>
          <w:rFonts w:ascii="FlandersArtSans-Regular" w:hAnsi="FlandersArtSans-Regular"/>
          <w:color w:val="auto"/>
        </w:rPr>
        <w:t>aerosolen.</w:t>
      </w:r>
      <w:r w:rsidRPr="008B2A49">
        <w:rPr>
          <w:rFonts w:ascii="Cambria" w:hAnsi="Cambria" w:cs="Cambria"/>
          <w:color w:val="auto"/>
        </w:rPr>
        <w:t>  </w:t>
      </w:r>
    </w:p>
    <w:p w14:paraId="7762891A" w14:textId="3FA8080E" w:rsidR="00C81875" w:rsidRDefault="00C81875" w:rsidP="00E93E09">
      <w:pPr>
        <w:tabs>
          <w:tab w:val="clear" w:pos="3686"/>
        </w:tabs>
        <w:jc w:val="both"/>
        <w:rPr>
          <w:rFonts w:ascii="FlandersArtSans-Regular" w:hAnsi="FlandersArtSans-Regular"/>
          <w:color w:val="auto"/>
        </w:rPr>
      </w:pPr>
    </w:p>
    <w:p w14:paraId="2C49D6A8" w14:textId="738790AA" w:rsidR="00455ACF" w:rsidRPr="008B2A49" w:rsidRDefault="001D2DCE" w:rsidP="00E93E09">
      <w:pPr>
        <w:tabs>
          <w:tab w:val="clear" w:pos="3686"/>
        </w:tabs>
        <w:jc w:val="both"/>
        <w:rPr>
          <w:rFonts w:ascii="FlandersArtSans-Regular" w:hAnsi="FlandersArtSans-Regular"/>
          <w:color w:val="auto"/>
        </w:rPr>
      </w:pPr>
      <w:r>
        <w:rPr>
          <w:rFonts w:ascii="FlandersArtSans-Regular" w:hAnsi="FlandersArtSans-Regular"/>
          <w:color w:val="auto"/>
        </w:rPr>
        <w:t xml:space="preserve">Op de </w:t>
      </w:r>
      <w:hyperlink r:id="rId46" w:history="1">
        <w:r w:rsidRPr="00742727">
          <w:rPr>
            <w:rStyle w:val="Hyperlink"/>
            <w:rFonts w:ascii="FlandersArtSans-Regular" w:hAnsi="FlandersArtSans-Regular"/>
          </w:rPr>
          <w:t>website van het Agentschap Zorg en Gezondheid</w:t>
        </w:r>
      </w:hyperlink>
      <w:r>
        <w:rPr>
          <w:rFonts w:ascii="FlandersArtSans-Regular" w:hAnsi="FlandersArtSans-Regular"/>
          <w:color w:val="auto"/>
        </w:rPr>
        <w:t xml:space="preserve"> vind je heel wat nuttige tips en adviezen inzake verluchting</w:t>
      </w:r>
      <w:r w:rsidR="00742727">
        <w:rPr>
          <w:rFonts w:ascii="FlandersArtSans-Regular" w:hAnsi="FlandersArtSans-Regular"/>
          <w:color w:val="auto"/>
        </w:rPr>
        <w:t xml:space="preserve"> en ventilatie, CO2 monitoring, luchtreinigers, …</w:t>
      </w:r>
    </w:p>
    <w:p w14:paraId="3C1362BF" w14:textId="77777777" w:rsidR="00794419" w:rsidRPr="008B2A49" w:rsidRDefault="00794419" w:rsidP="00794419">
      <w:pPr>
        <w:tabs>
          <w:tab w:val="clear" w:pos="3686"/>
        </w:tabs>
        <w:jc w:val="both"/>
        <w:rPr>
          <w:rFonts w:ascii="FlandersArtSans-Regular" w:hAnsi="FlandersArtSans-Regular"/>
          <w:color w:val="auto"/>
        </w:rPr>
      </w:pPr>
    </w:p>
    <w:p w14:paraId="6336023D" w14:textId="5079DE70" w:rsidR="0023070C" w:rsidRPr="008B2A49" w:rsidRDefault="6104495A" w:rsidP="00FD49F4">
      <w:pPr>
        <w:pStyle w:val="Kop3"/>
        <w:numPr>
          <w:ilvl w:val="2"/>
          <w:numId w:val="34"/>
        </w:numPr>
        <w:tabs>
          <w:tab w:val="clear" w:pos="3686"/>
        </w:tabs>
        <w:rPr>
          <w:color w:val="2F5496" w:themeColor="accent1" w:themeShade="BF"/>
        </w:rPr>
      </w:pPr>
      <w:bookmarkStart w:id="43" w:name="_Toc61030331"/>
      <w:bookmarkStart w:id="44" w:name="_Toc66183224"/>
      <w:r w:rsidRPr="008B2A49">
        <w:rPr>
          <w:color w:val="2F5496" w:themeColor="accent1" w:themeShade="BF"/>
        </w:rPr>
        <w:t>Beheer besmette personen</w:t>
      </w:r>
      <w:bookmarkEnd w:id="43"/>
      <w:bookmarkEnd w:id="44"/>
    </w:p>
    <w:p w14:paraId="6DBFCFD5" w14:textId="74A31E8D" w:rsidR="003E4893" w:rsidRPr="008B2A49" w:rsidRDefault="001B242F" w:rsidP="002C5F4A">
      <w:pPr>
        <w:pStyle w:val="Default"/>
        <w:rPr>
          <w:rFonts w:ascii="FlandersArtSans-Regular" w:hAnsi="FlandersArtSans-Regular" w:cstheme="minorBidi"/>
          <w:color w:val="auto"/>
          <w:sz w:val="22"/>
          <w:szCs w:val="22"/>
        </w:rPr>
      </w:pPr>
      <w:r w:rsidRPr="008B2A49">
        <w:rPr>
          <w:rFonts w:ascii="FlandersArtSans-Regular" w:hAnsi="FlandersArtSans-Regular" w:cstheme="minorBidi"/>
          <w:color w:val="auto"/>
          <w:sz w:val="22"/>
          <w:szCs w:val="22"/>
        </w:rPr>
        <w:t>Ook voor d</w:t>
      </w:r>
      <w:r w:rsidR="00C8207D" w:rsidRPr="008B2A49">
        <w:rPr>
          <w:rFonts w:ascii="FlandersArtSans-Regular" w:hAnsi="FlandersArtSans-Regular" w:cstheme="minorBidi"/>
          <w:color w:val="auto"/>
          <w:sz w:val="22"/>
          <w:szCs w:val="22"/>
        </w:rPr>
        <w:t xml:space="preserve">it gebod is </w:t>
      </w:r>
      <w:r w:rsidR="00B56E7A" w:rsidRPr="008B2A49">
        <w:rPr>
          <w:rFonts w:ascii="FlandersArtSans-Regular" w:hAnsi="FlandersArtSans-Regular" w:cstheme="minorBidi"/>
          <w:color w:val="auto"/>
          <w:sz w:val="22"/>
          <w:szCs w:val="22"/>
        </w:rPr>
        <w:t xml:space="preserve">een duidelijke en herhaalde communicatie </w:t>
      </w:r>
      <w:r w:rsidR="008979A7" w:rsidRPr="008B2A49">
        <w:rPr>
          <w:rFonts w:ascii="FlandersArtSans-Regular" w:hAnsi="FlandersArtSans-Regular" w:cstheme="minorBidi"/>
          <w:color w:val="auto"/>
          <w:sz w:val="22"/>
          <w:szCs w:val="22"/>
        </w:rPr>
        <w:t xml:space="preserve">essentieel. </w:t>
      </w:r>
      <w:r w:rsidR="00943E0F" w:rsidRPr="008B2A49">
        <w:rPr>
          <w:rFonts w:ascii="FlandersArtSans-Regular" w:hAnsi="FlandersArtSans-Regular" w:cstheme="minorBidi"/>
          <w:color w:val="auto"/>
          <w:sz w:val="22"/>
          <w:szCs w:val="22"/>
        </w:rPr>
        <w:t xml:space="preserve"> </w:t>
      </w:r>
      <w:r w:rsidR="00936F9F" w:rsidRPr="008B2A49">
        <w:rPr>
          <w:rFonts w:ascii="FlandersArtSans-Regular" w:hAnsi="FlandersArtSans-Regular" w:cstheme="minorBidi"/>
          <w:color w:val="auto"/>
          <w:sz w:val="22"/>
          <w:szCs w:val="22"/>
        </w:rPr>
        <w:t xml:space="preserve">Communiceer dus over de te volgen procedures en maatregelen.  </w:t>
      </w:r>
      <w:r w:rsidR="00B61119" w:rsidRPr="008B2A49">
        <w:rPr>
          <w:rFonts w:ascii="FlandersArtSans-Regular" w:hAnsi="FlandersArtSans-Regular" w:cstheme="minorBidi"/>
          <w:color w:val="auto"/>
          <w:sz w:val="22"/>
          <w:szCs w:val="22"/>
        </w:rPr>
        <w:t xml:space="preserve">De Covid-coördinator heeft hierin een belangrijke rol.  </w:t>
      </w:r>
    </w:p>
    <w:p w14:paraId="5612B601" w14:textId="77777777" w:rsidR="006A6215" w:rsidRPr="008B2A49" w:rsidRDefault="006A6215" w:rsidP="002C5F4A">
      <w:pPr>
        <w:pStyle w:val="Default"/>
        <w:rPr>
          <w:rFonts w:ascii="FlandersArtSans-Regular" w:hAnsi="FlandersArtSans-Regular" w:cstheme="minorBidi"/>
          <w:color w:val="auto"/>
          <w:sz w:val="22"/>
          <w:szCs w:val="22"/>
        </w:rPr>
      </w:pPr>
    </w:p>
    <w:p w14:paraId="5B20DB56" w14:textId="00DBE89E" w:rsidR="006A6AAC" w:rsidRPr="008B2A49" w:rsidRDefault="002C5F4A" w:rsidP="002C5F4A">
      <w:pPr>
        <w:pStyle w:val="Default"/>
        <w:rPr>
          <w:rFonts w:ascii="FlandersArtSans-Regular" w:hAnsi="FlandersArtSans-Regular" w:cstheme="minorBidi"/>
          <w:color w:val="auto"/>
          <w:sz w:val="22"/>
          <w:szCs w:val="22"/>
        </w:rPr>
      </w:pPr>
      <w:r w:rsidRPr="008B2A49">
        <w:rPr>
          <w:rFonts w:ascii="FlandersArtSans-Regular" w:hAnsi="FlandersArtSans-Regular" w:cstheme="minorBidi"/>
          <w:color w:val="auto"/>
          <w:sz w:val="22"/>
          <w:szCs w:val="22"/>
        </w:rPr>
        <w:t>Als algemeen principe geldt: w</w:t>
      </w:r>
      <w:r w:rsidR="006A6AAC" w:rsidRPr="008B2A49">
        <w:rPr>
          <w:rFonts w:ascii="FlandersArtSans-Regular" w:hAnsi="FlandersArtSans-Regular" w:cstheme="minorBidi"/>
          <w:color w:val="auto"/>
          <w:sz w:val="22"/>
          <w:szCs w:val="22"/>
        </w:rPr>
        <w:t>ie zich ziek voelt, blijft thuis</w:t>
      </w:r>
      <w:r w:rsidR="002147C8" w:rsidRPr="008B2A49">
        <w:rPr>
          <w:rFonts w:ascii="FlandersArtSans-Regular" w:hAnsi="FlandersArtSans-Regular" w:cstheme="minorBidi"/>
          <w:color w:val="auto"/>
          <w:sz w:val="22"/>
          <w:szCs w:val="22"/>
        </w:rPr>
        <w:t>.</w:t>
      </w:r>
      <w:r w:rsidR="006A6AAC" w:rsidRPr="008B2A49">
        <w:rPr>
          <w:rFonts w:ascii="FlandersArtSans-Regular" w:hAnsi="FlandersArtSans-Regular" w:cstheme="minorBidi"/>
          <w:color w:val="auto"/>
          <w:sz w:val="22"/>
          <w:szCs w:val="22"/>
        </w:rPr>
        <w:t xml:space="preserve"> </w:t>
      </w:r>
    </w:p>
    <w:p w14:paraId="2CBC5F9E" w14:textId="77777777" w:rsidR="00833233" w:rsidRPr="008B2A49" w:rsidRDefault="00833233" w:rsidP="002C5F4A">
      <w:pPr>
        <w:pStyle w:val="Default"/>
        <w:rPr>
          <w:rFonts w:ascii="FlandersArtSans-Regular" w:hAnsi="FlandersArtSans-Regular" w:cstheme="minorBidi"/>
          <w:color w:val="auto"/>
          <w:sz w:val="22"/>
          <w:szCs w:val="22"/>
        </w:rPr>
      </w:pPr>
    </w:p>
    <w:p w14:paraId="1FC552C7" w14:textId="77777777" w:rsidR="00833233" w:rsidRPr="008B2A49" w:rsidRDefault="00833233" w:rsidP="00833233">
      <w:pPr>
        <w:jc w:val="both"/>
        <w:rPr>
          <w:rFonts w:ascii="FlandersArtSans-Regular" w:hAnsi="FlandersArtSans-Regular"/>
          <w:color w:val="auto"/>
        </w:rPr>
      </w:pPr>
      <w:r w:rsidRPr="008B2A49">
        <w:rPr>
          <w:rFonts w:ascii="FlandersArtSans-Regular" w:hAnsi="FlandersArtSans-Regular"/>
          <w:color w:val="auto"/>
        </w:rPr>
        <w:lastRenderedPageBreak/>
        <w:t xml:space="preserve">Personen die ziek zijn of de laatste zeven dagen klachten hebben gehad die aan een COVID-infectie doen denken (o.a. koorts, droge hoest, keelpijn, vermoeidheid, pijn of druk op de borst), mogen niet deelnemen. Ook als er in de naaste omgeving (partner, gezin) ziekte of ziektesymptomen zijn (geweest), wordt deelname aan de activiteiten tijdelijk </w:t>
      </w:r>
      <w:r w:rsidRPr="008B2A49">
        <w:rPr>
          <w:rFonts w:ascii="FlandersArtSans-Regular" w:hAnsi="FlandersArtSans-Regular"/>
          <w:b/>
          <w:bCs/>
          <w:color w:val="auto"/>
        </w:rPr>
        <w:t>verboden</w:t>
      </w:r>
      <w:r w:rsidRPr="008B2A49">
        <w:rPr>
          <w:rFonts w:ascii="FlandersArtSans-Regular" w:hAnsi="FlandersArtSans-Regular"/>
          <w:color w:val="auto"/>
        </w:rPr>
        <w:t xml:space="preserve">. </w:t>
      </w:r>
    </w:p>
    <w:p w14:paraId="746EEED9" w14:textId="77777777" w:rsidR="00833233" w:rsidRPr="008B2A49" w:rsidRDefault="00833233" w:rsidP="002C5F4A">
      <w:pPr>
        <w:pStyle w:val="Default"/>
        <w:rPr>
          <w:rFonts w:ascii="FlandersArtSans-Regular" w:hAnsi="FlandersArtSans-Regular" w:cstheme="minorBidi"/>
          <w:color w:val="auto"/>
          <w:sz w:val="22"/>
          <w:szCs w:val="22"/>
        </w:rPr>
      </w:pPr>
    </w:p>
    <w:p w14:paraId="4245CDEE" w14:textId="03D9347F" w:rsidR="002C5F4A" w:rsidRPr="008B2A49" w:rsidRDefault="004B3594" w:rsidP="00184627">
      <w:pPr>
        <w:spacing w:after="160" w:line="259" w:lineRule="auto"/>
        <w:jc w:val="both"/>
        <w:rPr>
          <w:rFonts w:ascii="FlandersArtSans-Regular" w:eastAsia="FlandersArtSans-Regular" w:hAnsi="FlandersArtSans-Regular" w:cs="FlandersArtSans-Regular"/>
          <w:color w:val="auto"/>
        </w:rPr>
      </w:pPr>
      <w:r w:rsidRPr="008B2A49">
        <w:rPr>
          <w:rFonts w:ascii="FlandersArtSans-Regular" w:eastAsia="FlandersArtSans-Regular" w:hAnsi="FlandersArtSans-Regular" w:cs="FlandersArtSans-Regular"/>
          <w:color w:val="auto"/>
        </w:rPr>
        <w:t>Contacteer na een positieve test zeker de coronaverantwoordelijke of de gerechtelijk correspondent van je club. Deze persoon zal met jou een lijst opstellen van team-/clubleden waarmee je contact hebt gehad (opdeling hoog/laag risico) i.f.v. contact tracing.</w:t>
      </w:r>
    </w:p>
    <w:p w14:paraId="592CF244" w14:textId="77777777" w:rsidR="00184627" w:rsidRPr="008B2A49" w:rsidRDefault="00184627" w:rsidP="00184627">
      <w:pPr>
        <w:spacing w:after="160" w:line="259" w:lineRule="auto"/>
        <w:jc w:val="both"/>
        <w:rPr>
          <w:rFonts w:ascii="FlandersArtSans-Regular" w:eastAsia="FlandersArtSans-Regular" w:hAnsi="FlandersArtSans-Regular" w:cs="FlandersArtSans-Regular"/>
          <w:color w:val="auto"/>
        </w:rPr>
      </w:pPr>
    </w:p>
    <w:p w14:paraId="140DB32F" w14:textId="69555A7F" w:rsidR="0DA2F6D8" w:rsidRPr="008B2A49" w:rsidRDefault="0DA2F6D8" w:rsidP="01ED4A84">
      <w:pPr>
        <w:spacing w:after="160" w:line="259" w:lineRule="auto"/>
        <w:jc w:val="both"/>
        <w:rPr>
          <w:rFonts w:ascii="FlandersArtSans-Regular" w:eastAsia="FlandersArtSans-Regular" w:hAnsi="FlandersArtSans-Regular" w:cs="FlandersArtSans-Regular"/>
          <w:color w:val="auto"/>
        </w:rPr>
      </w:pPr>
      <w:r w:rsidRPr="008B2A49">
        <w:rPr>
          <w:rFonts w:ascii="FlandersArtSans-Regular" w:eastAsia="FlandersArtSans-Regular" w:hAnsi="FlandersArtSans-Regular" w:cs="FlandersArtSans-Regular"/>
          <w:color w:val="auto"/>
        </w:rPr>
        <w:t>Wanneer je als sportorganisatie verneemt dat een van jouw leden of deelnemers aan jouw sportactiviteiten besmet is met het coronavirus, volg je best volgende stappen op</w:t>
      </w:r>
      <w:r w:rsidR="006C2876" w:rsidRPr="008B2A49">
        <w:rPr>
          <w:rFonts w:ascii="FlandersArtSans-Regular" w:eastAsia="FlandersArtSans-Regular" w:hAnsi="FlandersArtSans-Regular" w:cs="FlandersArtSans-Regular"/>
          <w:color w:val="auto"/>
        </w:rPr>
        <w:t>:</w:t>
      </w:r>
    </w:p>
    <w:p w14:paraId="18B654BE" w14:textId="77777777" w:rsidR="006C2876" w:rsidRPr="008B2A49" w:rsidRDefault="006C2876" w:rsidP="01ED4A84">
      <w:pPr>
        <w:spacing w:after="160" w:line="259" w:lineRule="auto"/>
        <w:jc w:val="both"/>
        <w:rPr>
          <w:rFonts w:ascii="FlandersArtSans-Regular" w:eastAsia="FlandersArtSans-Regular" w:hAnsi="FlandersArtSans-Regular" w:cs="FlandersArtSans-Regular"/>
          <w:b/>
          <w:bCs/>
          <w:color w:val="auto"/>
        </w:rPr>
      </w:pPr>
    </w:p>
    <w:p w14:paraId="02F2C0D6" w14:textId="7CC7D153" w:rsidR="0DA2F6D8" w:rsidRPr="008B2A49" w:rsidRDefault="0DA2F6D8" w:rsidP="01ED4A84">
      <w:pPr>
        <w:spacing w:after="160" w:line="259" w:lineRule="auto"/>
        <w:jc w:val="both"/>
        <w:rPr>
          <w:rFonts w:ascii="FlandersArtSans-Regular" w:eastAsia="FlandersArtSans-Regular" w:hAnsi="FlandersArtSans-Regular" w:cs="FlandersArtSans-Regular"/>
          <w:color w:val="auto"/>
        </w:rPr>
      </w:pPr>
      <w:r w:rsidRPr="008B2A49">
        <w:rPr>
          <w:rFonts w:ascii="FlandersArtSans-Regular" w:eastAsia="FlandersArtSans-Regular" w:hAnsi="FlandersArtSans-Regular" w:cs="FlandersArtSans-Regular"/>
          <w:b/>
          <w:bCs/>
          <w:color w:val="auto"/>
        </w:rPr>
        <w:t>Stap 1: Schat het risico in</w:t>
      </w:r>
    </w:p>
    <w:p w14:paraId="1F07C8DD" w14:textId="769BF620" w:rsidR="0DA2F6D8" w:rsidRPr="008B2A49" w:rsidRDefault="0DA2F6D8" w:rsidP="00706F00">
      <w:pPr>
        <w:pStyle w:val="Lijstalinea"/>
        <w:numPr>
          <w:ilvl w:val="0"/>
          <w:numId w:val="20"/>
        </w:numPr>
        <w:spacing w:after="160" w:line="259" w:lineRule="auto"/>
        <w:jc w:val="both"/>
        <w:rPr>
          <w:rFonts w:ascii="FlandersArtSans-Regular" w:eastAsiaTheme="minorEastAsia" w:hAnsi="FlandersArtSans-Regular"/>
          <w:color w:val="auto"/>
        </w:rPr>
      </w:pPr>
      <w:r w:rsidRPr="008B2A49">
        <w:rPr>
          <w:rFonts w:ascii="FlandersArtSans-Regular" w:eastAsia="FlandersArtSans-Regular" w:hAnsi="FlandersArtSans-Regular" w:cs="FlandersArtSans-Regular"/>
          <w:color w:val="auto"/>
        </w:rPr>
        <w:t>Is de besmette persoon op een sportactiviteit geweest onder verantwoordelijkheid van jouw organisatie binnen een tijdspanne van 3 dagen voor het begin van de symptomen tot het einde van de besmettelijkheidsperiode (over het algemeen 7 dagen na het begin van de symptomen of langer als de symptomen aanhouden)?</w:t>
      </w:r>
    </w:p>
    <w:p w14:paraId="560D390F" w14:textId="00FB62D9" w:rsidR="0DA2F6D8" w:rsidRPr="008B2A49" w:rsidRDefault="0DA2F6D8" w:rsidP="00706F00">
      <w:pPr>
        <w:pStyle w:val="Lijstalinea"/>
        <w:numPr>
          <w:ilvl w:val="1"/>
          <w:numId w:val="20"/>
        </w:numPr>
        <w:spacing w:after="160" w:line="259" w:lineRule="auto"/>
        <w:jc w:val="both"/>
        <w:rPr>
          <w:rFonts w:ascii="FlandersArtSans-Regular" w:eastAsiaTheme="minorEastAsia" w:hAnsi="FlandersArtSans-Regular"/>
          <w:color w:val="auto"/>
        </w:rPr>
      </w:pPr>
      <w:r w:rsidRPr="008B2A49">
        <w:rPr>
          <w:rFonts w:ascii="FlandersArtSans-Regular" w:eastAsia="FlandersArtSans-Regular" w:hAnsi="FlandersArtSans-Regular" w:cs="FlandersArtSans-Regular"/>
          <w:color w:val="auto"/>
        </w:rPr>
        <w:t>Indien niet, hoeven de ander betrokkenen bij de activiteiten binnen jouw organisatie niet als contactpersoon te worden opgegeven voor contact tracing</w:t>
      </w:r>
    </w:p>
    <w:p w14:paraId="3E698F48" w14:textId="0B5519AE" w:rsidR="0DA2F6D8" w:rsidRPr="008B2A49" w:rsidRDefault="0DA2F6D8" w:rsidP="00706F00">
      <w:pPr>
        <w:pStyle w:val="Lijstalinea"/>
        <w:numPr>
          <w:ilvl w:val="1"/>
          <w:numId w:val="20"/>
        </w:numPr>
        <w:spacing w:after="160" w:line="259" w:lineRule="auto"/>
        <w:jc w:val="both"/>
        <w:rPr>
          <w:rFonts w:ascii="FlandersArtSans-Regular" w:eastAsiaTheme="minorEastAsia" w:hAnsi="FlandersArtSans-Regular"/>
          <w:color w:val="auto"/>
        </w:rPr>
      </w:pPr>
      <w:r w:rsidRPr="008B2A49">
        <w:rPr>
          <w:rFonts w:ascii="FlandersArtSans-Regular" w:eastAsia="FlandersArtSans-Regular" w:hAnsi="FlandersArtSans-Regular" w:cs="FlandersArtSans-Regular"/>
          <w:color w:val="auto"/>
        </w:rPr>
        <w:t>Indien wel, dan start je best met de onderstaande stappen.</w:t>
      </w:r>
    </w:p>
    <w:p w14:paraId="12C76EB4" w14:textId="7AB66335" w:rsidR="0DA2F6D8" w:rsidRPr="008B2A49" w:rsidRDefault="0DA2F6D8" w:rsidP="00706F00">
      <w:pPr>
        <w:pStyle w:val="Lijstalinea"/>
        <w:numPr>
          <w:ilvl w:val="0"/>
          <w:numId w:val="20"/>
        </w:numPr>
        <w:spacing w:after="160" w:line="259" w:lineRule="auto"/>
        <w:jc w:val="both"/>
        <w:rPr>
          <w:rFonts w:ascii="FlandersArtSans-Regular" w:eastAsiaTheme="minorEastAsia" w:hAnsi="FlandersArtSans-Regular"/>
          <w:color w:val="auto"/>
        </w:rPr>
      </w:pPr>
      <w:r w:rsidRPr="008B2A49">
        <w:rPr>
          <w:rFonts w:ascii="FlandersArtSans-Regular" w:eastAsia="FlandersArtSans-Regular" w:hAnsi="FlandersArtSans-Regular" w:cs="FlandersArtSans-Regular"/>
          <w:color w:val="auto"/>
        </w:rPr>
        <w:t xml:space="preserve">Heeft de besmette persoon de afstandsregels en alle nodige voorzorgsmaatregelen, zoals je kan terugvinden in de </w:t>
      </w:r>
      <w:r w:rsidRPr="008B2A49">
        <w:fldChar w:fldCharType="begin"/>
      </w:r>
      <w:r w:rsidRPr="008B2A49">
        <w:fldChar w:fldCharType="separate"/>
      </w:r>
      <w:r w:rsidRPr="008B2A49">
        <w:rPr>
          <w:rStyle w:val="Hyperlink"/>
          <w:rFonts w:ascii="FlandersArtSans-Regular" w:eastAsia="FlandersArtSans-Regular" w:hAnsi="FlandersArtSans-Regular" w:cs="FlandersArtSans-Regular"/>
          <w:color w:val="auto"/>
        </w:rPr>
        <w:t>gedragscode voor de sporter</w:t>
      </w:r>
      <w:r w:rsidRPr="008B2A49">
        <w:rPr>
          <w:rStyle w:val="Hyperlink"/>
          <w:rFonts w:ascii="FlandersArtSans-Regular" w:eastAsia="FlandersArtSans-Regular" w:hAnsi="FlandersArtSans-Regular" w:cs="FlandersArtSans-Regular"/>
          <w:color w:val="auto"/>
        </w:rPr>
        <w:fldChar w:fldCharType="end"/>
      </w:r>
      <w:r w:rsidRPr="008B2A49">
        <w:rPr>
          <w:rFonts w:ascii="FlandersArtSans-Regular" w:eastAsia="FlandersArtSans-Regular" w:hAnsi="FlandersArtSans-Regular" w:cs="FlandersArtSans-Regular"/>
          <w:color w:val="auto"/>
        </w:rPr>
        <w:t>, gevolgd?</w:t>
      </w:r>
    </w:p>
    <w:p w14:paraId="423953FE" w14:textId="3F1CB689" w:rsidR="0DA2F6D8" w:rsidRPr="008B2A49" w:rsidRDefault="0DA2F6D8" w:rsidP="00706F00">
      <w:pPr>
        <w:pStyle w:val="Lijstalinea"/>
        <w:numPr>
          <w:ilvl w:val="1"/>
          <w:numId w:val="20"/>
        </w:numPr>
        <w:spacing w:after="160" w:line="259" w:lineRule="auto"/>
        <w:jc w:val="both"/>
        <w:rPr>
          <w:rFonts w:ascii="FlandersArtSans-Regular" w:eastAsiaTheme="minorEastAsia" w:hAnsi="FlandersArtSans-Regular"/>
          <w:color w:val="auto"/>
        </w:rPr>
      </w:pPr>
      <w:r w:rsidRPr="008B2A49">
        <w:rPr>
          <w:rFonts w:ascii="FlandersArtSans-Regular" w:eastAsia="FlandersArtSans-Regular" w:hAnsi="FlandersArtSans-Regular" w:cs="FlandersArtSans-Regular"/>
          <w:color w:val="auto"/>
        </w:rPr>
        <w:t>Indien wel, dan moeten de andere betrokkenen bij de activiteiten binnen jouw organisatie niet als contactpersoon worden opgegeven voor contact tracing</w:t>
      </w:r>
    </w:p>
    <w:p w14:paraId="020F05D8" w14:textId="3118BDD9" w:rsidR="0DA2F6D8" w:rsidRPr="008B2A49" w:rsidRDefault="0DA2F6D8" w:rsidP="00706F00">
      <w:pPr>
        <w:pStyle w:val="Lijstalinea"/>
        <w:numPr>
          <w:ilvl w:val="1"/>
          <w:numId w:val="20"/>
        </w:numPr>
        <w:spacing w:after="160" w:line="259" w:lineRule="auto"/>
        <w:jc w:val="both"/>
        <w:rPr>
          <w:rFonts w:ascii="FlandersArtSans-Regular" w:eastAsiaTheme="minorEastAsia" w:hAnsi="FlandersArtSans-Regular"/>
          <w:color w:val="auto"/>
        </w:rPr>
      </w:pPr>
      <w:r w:rsidRPr="008B2A49">
        <w:rPr>
          <w:rFonts w:ascii="FlandersArtSans-Regular" w:eastAsia="FlandersArtSans-Regular" w:hAnsi="FlandersArtSans-Regular" w:cs="FlandersArtSans-Regular"/>
          <w:color w:val="auto"/>
        </w:rPr>
        <w:t>Indien niet, dan start je best met de onderstaande stappen.</w:t>
      </w:r>
    </w:p>
    <w:p w14:paraId="156EF135" w14:textId="79FD9D57" w:rsidR="0DA2F6D8" w:rsidRPr="008B2A49" w:rsidRDefault="0DA2F6D8" w:rsidP="01ED4A84">
      <w:pPr>
        <w:spacing w:after="160" w:line="259" w:lineRule="auto"/>
        <w:jc w:val="both"/>
        <w:rPr>
          <w:rFonts w:ascii="FlandersArtSans-Regular" w:eastAsia="FlandersArtSans-Regular" w:hAnsi="FlandersArtSans-Regular" w:cs="FlandersArtSans-Regular"/>
          <w:color w:val="auto"/>
        </w:rPr>
      </w:pPr>
      <w:r w:rsidRPr="008B2A49">
        <w:rPr>
          <w:rFonts w:ascii="FlandersArtSans-Regular" w:eastAsia="FlandersArtSans-Regular" w:hAnsi="FlandersArtSans-Regular" w:cs="FlandersArtSans-Regular"/>
          <w:b/>
          <w:bCs/>
          <w:color w:val="auto"/>
        </w:rPr>
        <w:t>Stap 2: Contactpersonen</w:t>
      </w:r>
    </w:p>
    <w:p w14:paraId="57D582D2" w14:textId="1C396452" w:rsidR="0DA2F6D8" w:rsidRPr="008B2A49" w:rsidRDefault="0DA2F6D8" w:rsidP="00706F00">
      <w:pPr>
        <w:pStyle w:val="Lijstalinea"/>
        <w:numPr>
          <w:ilvl w:val="0"/>
          <w:numId w:val="19"/>
        </w:numPr>
        <w:spacing w:after="160" w:line="259" w:lineRule="auto"/>
        <w:jc w:val="both"/>
        <w:rPr>
          <w:rFonts w:ascii="FlandersArtSans-Regular" w:eastAsiaTheme="minorEastAsia" w:hAnsi="FlandersArtSans-Regular"/>
          <w:color w:val="auto"/>
        </w:rPr>
      </w:pPr>
      <w:r w:rsidRPr="008B2A49">
        <w:rPr>
          <w:rFonts w:ascii="FlandersArtSans-Regular" w:eastAsia="FlandersArtSans-Regular" w:hAnsi="FlandersArtSans-Regular" w:cs="FlandersArtSans-Regular"/>
          <w:color w:val="auto"/>
        </w:rPr>
        <w:t xml:space="preserve">Hou contact met de besmette persoon om de situatie op te volgen. </w:t>
      </w:r>
    </w:p>
    <w:p w14:paraId="089BA8D5" w14:textId="05998C10" w:rsidR="0DA2F6D8" w:rsidRPr="008B2A49" w:rsidRDefault="0DA2F6D8" w:rsidP="00706F00">
      <w:pPr>
        <w:pStyle w:val="Lijstalinea"/>
        <w:numPr>
          <w:ilvl w:val="0"/>
          <w:numId w:val="19"/>
        </w:numPr>
        <w:spacing w:after="160" w:line="259" w:lineRule="auto"/>
        <w:jc w:val="both"/>
        <w:rPr>
          <w:rFonts w:ascii="FlandersArtSans-Regular" w:eastAsiaTheme="minorEastAsia" w:hAnsi="FlandersArtSans-Regular"/>
          <w:color w:val="auto"/>
        </w:rPr>
      </w:pPr>
      <w:r w:rsidRPr="008B2A49">
        <w:rPr>
          <w:rFonts w:ascii="FlandersArtSans-Regular" w:eastAsia="FlandersArtSans-Regular" w:hAnsi="FlandersArtSans-Regular" w:cs="FlandersArtSans-Regular"/>
          <w:color w:val="auto"/>
        </w:rPr>
        <w:t xml:space="preserve">Help de besmette persoon met het opstellen van een lijst met contactpersonen, dit zijn personen die contact hebben gehad met een bevestigd COVID-19 geval. </w:t>
      </w:r>
    </w:p>
    <w:p w14:paraId="6558576A" w14:textId="169253FD" w:rsidR="0DA2F6D8" w:rsidRPr="008B2A49" w:rsidRDefault="0DA2F6D8" w:rsidP="00706F00">
      <w:pPr>
        <w:pStyle w:val="Lijstalinea"/>
        <w:numPr>
          <w:ilvl w:val="0"/>
          <w:numId w:val="19"/>
        </w:numPr>
        <w:spacing w:after="160" w:line="259" w:lineRule="auto"/>
        <w:jc w:val="both"/>
        <w:rPr>
          <w:rFonts w:ascii="FlandersArtSans-Regular" w:eastAsiaTheme="minorEastAsia" w:hAnsi="FlandersArtSans-Regular"/>
          <w:color w:val="auto"/>
        </w:rPr>
      </w:pPr>
      <w:r w:rsidRPr="008B2A49">
        <w:rPr>
          <w:rFonts w:ascii="FlandersArtSans-Regular" w:eastAsia="FlandersArtSans-Regular" w:hAnsi="FlandersArtSans-Regular" w:cs="FlandersArtSans-Regular"/>
          <w:color w:val="auto"/>
        </w:rPr>
        <w:t>Volg op of de besmette persoon is gecontacteerd door het Covid-19 Contact Tracing Team of contacteer proactief het Covid-19 Contact Tracing Team.</w:t>
      </w:r>
    </w:p>
    <w:p w14:paraId="60B8849A" w14:textId="436884FF" w:rsidR="0DA2F6D8" w:rsidRPr="008B2A49" w:rsidRDefault="0DA2F6D8" w:rsidP="01ED4A84">
      <w:pPr>
        <w:spacing w:after="160" w:line="259" w:lineRule="auto"/>
        <w:jc w:val="both"/>
        <w:rPr>
          <w:rFonts w:ascii="FlandersArtSans-Regular" w:eastAsia="FlandersArtSans-Regular" w:hAnsi="FlandersArtSans-Regular" w:cs="FlandersArtSans-Regular"/>
          <w:color w:val="auto"/>
        </w:rPr>
      </w:pPr>
      <w:r w:rsidRPr="008B2A49">
        <w:rPr>
          <w:rFonts w:ascii="FlandersArtSans-Regular" w:eastAsia="FlandersArtSans-Regular" w:hAnsi="FlandersArtSans-Regular" w:cs="FlandersArtSans-Regular"/>
          <w:b/>
          <w:bCs/>
          <w:color w:val="auto"/>
        </w:rPr>
        <w:t>Stap 3: Communicatie</w:t>
      </w:r>
    </w:p>
    <w:p w14:paraId="15428665" w14:textId="00361BD2" w:rsidR="0057124C" w:rsidRPr="008B2A49" w:rsidRDefault="0057124C" w:rsidP="00706F00">
      <w:pPr>
        <w:pStyle w:val="Default"/>
        <w:numPr>
          <w:ilvl w:val="0"/>
          <w:numId w:val="18"/>
        </w:numPr>
        <w:rPr>
          <w:rFonts w:ascii="FlandersArtSans-Regular" w:hAnsi="FlandersArtSans-Regular" w:cstheme="minorBidi"/>
          <w:color w:val="auto"/>
          <w:sz w:val="22"/>
          <w:szCs w:val="22"/>
        </w:rPr>
      </w:pPr>
      <w:r w:rsidRPr="008B2A49">
        <w:rPr>
          <w:rFonts w:ascii="FlandersArtSans-Regular" w:hAnsi="FlandersArtSans-Regular" w:cstheme="minorBidi"/>
          <w:color w:val="auto"/>
          <w:sz w:val="22"/>
          <w:szCs w:val="22"/>
        </w:rPr>
        <w:t xml:space="preserve">De Covid-coördinator is hier het eerste aanspreekpunt. Zorg ervoor dat zijn contactgegevens duidelijk op de website en andere communicatiekanalen terug te vinden zijn.  </w:t>
      </w:r>
    </w:p>
    <w:p w14:paraId="0A2E630F" w14:textId="1A089089" w:rsidR="0DA2F6D8" w:rsidRPr="008B2A49" w:rsidRDefault="0DA2F6D8" w:rsidP="00706F00">
      <w:pPr>
        <w:pStyle w:val="Lijstalinea"/>
        <w:numPr>
          <w:ilvl w:val="0"/>
          <w:numId w:val="18"/>
        </w:numPr>
        <w:spacing w:after="160" w:line="259" w:lineRule="auto"/>
        <w:jc w:val="both"/>
        <w:rPr>
          <w:rFonts w:ascii="FlandersArtSans-Regular" w:eastAsiaTheme="minorEastAsia" w:hAnsi="FlandersArtSans-Regular"/>
          <w:color w:val="auto"/>
        </w:rPr>
      </w:pPr>
      <w:r w:rsidRPr="008B2A49">
        <w:rPr>
          <w:rFonts w:ascii="FlandersArtSans-Regular" w:eastAsia="FlandersArtSans-Regular" w:hAnsi="FlandersArtSans-Regular" w:cs="FlandersArtSans-Regular"/>
          <w:color w:val="auto"/>
        </w:rPr>
        <w:t xml:space="preserve">Maak nooit zomaar de medische gegevens van een lid bekend! In de regel communiceer je niet over de identiteit van de besmette persoon en respecteer je zijn/haar privacy, tenzij deze persoon bij overleg zelf aangeeft dat dit voor hem/haar ok is. </w:t>
      </w:r>
    </w:p>
    <w:p w14:paraId="415188FC" w14:textId="70436D81" w:rsidR="0DA2F6D8" w:rsidRPr="008B2A49" w:rsidRDefault="0DA2F6D8" w:rsidP="00706F00">
      <w:pPr>
        <w:pStyle w:val="Lijstalinea"/>
        <w:numPr>
          <w:ilvl w:val="0"/>
          <w:numId w:val="18"/>
        </w:numPr>
        <w:spacing w:after="160" w:line="259" w:lineRule="auto"/>
        <w:jc w:val="both"/>
        <w:rPr>
          <w:rFonts w:ascii="FlandersArtSans-Regular" w:eastAsiaTheme="minorEastAsia" w:hAnsi="FlandersArtSans-Regular"/>
          <w:color w:val="auto"/>
        </w:rPr>
      </w:pPr>
      <w:r w:rsidRPr="008B2A49">
        <w:rPr>
          <w:rFonts w:ascii="FlandersArtSans-Regular" w:eastAsia="FlandersArtSans-Regular" w:hAnsi="FlandersArtSans-Regular" w:cs="FlandersArtSans-Regular"/>
          <w:color w:val="auto"/>
        </w:rPr>
        <w:t xml:space="preserve">Indien het Contact Tracing Team niet snel opstart, overleg dan met de besmette persoon om de leden met een direct risico, nl. mogelijke contactpersonen, samen te informeren. </w:t>
      </w:r>
    </w:p>
    <w:p w14:paraId="15D85DD0" w14:textId="77777777" w:rsidR="009F6051" w:rsidRPr="008B2A49" w:rsidRDefault="0DA2F6D8" w:rsidP="00706F00">
      <w:pPr>
        <w:pStyle w:val="Lijstalinea"/>
        <w:numPr>
          <w:ilvl w:val="0"/>
          <w:numId w:val="18"/>
        </w:numPr>
        <w:spacing w:after="160" w:line="259" w:lineRule="auto"/>
        <w:jc w:val="both"/>
        <w:rPr>
          <w:rFonts w:ascii="FlandersArtSans-Regular" w:eastAsiaTheme="minorEastAsia" w:hAnsi="FlandersArtSans-Regular"/>
          <w:color w:val="auto"/>
        </w:rPr>
      </w:pPr>
      <w:r w:rsidRPr="008B2A49">
        <w:rPr>
          <w:rFonts w:ascii="FlandersArtSans-Regular" w:eastAsia="FlandersArtSans-Regular" w:hAnsi="FlandersArtSans-Regular" w:cs="FlandersArtSans-Regular"/>
          <w:color w:val="auto"/>
        </w:rPr>
        <w:t xml:space="preserve">Het is sowieso raadzaam om je eigen leden of deelnemers op de hoogte te brengen van een mogelijke besmetting en hen bij deze communicatie ook volgende folder te bezorgen met betrekking tot contactonderzoek:  </w:t>
      </w:r>
    </w:p>
    <w:p w14:paraId="028AFCC8" w14:textId="6E085FD4" w:rsidR="009F6051" w:rsidRPr="008B2A49" w:rsidRDefault="00300E27" w:rsidP="009F6051">
      <w:pPr>
        <w:pStyle w:val="Lijstalinea"/>
        <w:spacing w:after="160" w:line="259" w:lineRule="auto"/>
        <w:ind w:left="720"/>
        <w:jc w:val="both"/>
        <w:rPr>
          <w:rFonts w:ascii="FlandersArtSans-Regular" w:eastAsia="FlandersArtSans-Regular" w:hAnsi="FlandersArtSans-Regular" w:cs="FlandersArtSans-Regular"/>
          <w:color w:val="auto"/>
        </w:rPr>
      </w:pPr>
      <w:hyperlink r:id="rId47" w:history="1">
        <w:r w:rsidR="009F6051" w:rsidRPr="008B2A49">
          <w:rPr>
            <w:rStyle w:val="Hyperlink"/>
            <w:rFonts w:ascii="FlandersArtSans-Regular" w:eastAsia="FlandersArtSans-Regular" w:hAnsi="FlandersArtSans-Regular" w:cs="FlandersArtSans-Regular"/>
            <w:color w:val="auto"/>
          </w:rPr>
          <w:t>www.zorg-en-gezondheid.be/sites/default/files/atoms/files/Folder_contactonderzoek_NL.pdf</w:t>
        </w:r>
      </w:hyperlink>
      <w:r w:rsidR="0DA2F6D8" w:rsidRPr="008B2A49">
        <w:rPr>
          <w:rFonts w:ascii="FlandersArtSans-Regular" w:eastAsia="FlandersArtSans-Regular" w:hAnsi="FlandersArtSans-Regular" w:cs="FlandersArtSans-Regular"/>
          <w:color w:val="auto"/>
        </w:rPr>
        <w:t xml:space="preserve">. </w:t>
      </w:r>
    </w:p>
    <w:p w14:paraId="56042DD5" w14:textId="6A593904" w:rsidR="0DA2F6D8" w:rsidRPr="008B2A49" w:rsidRDefault="00176563" w:rsidP="009F6051">
      <w:pPr>
        <w:pStyle w:val="Lijstalinea"/>
        <w:spacing w:after="160" w:line="259" w:lineRule="auto"/>
        <w:ind w:left="720"/>
        <w:jc w:val="both"/>
        <w:rPr>
          <w:rFonts w:ascii="FlandersArtSans-Regular" w:eastAsiaTheme="minorEastAsia" w:hAnsi="FlandersArtSans-Regular"/>
          <w:color w:val="auto"/>
        </w:rPr>
      </w:pPr>
      <w:r w:rsidRPr="008B2A49">
        <w:rPr>
          <w:rFonts w:ascii="FlandersArtSans-Regular" w:eastAsia="FlandersArtSans-Regular" w:hAnsi="FlandersArtSans-Regular" w:cs="FlandersArtSans-Regular"/>
          <w:color w:val="auto"/>
        </w:rPr>
        <w:t>Zo</w:t>
      </w:r>
      <w:r w:rsidR="0DA2F6D8" w:rsidRPr="008B2A49">
        <w:rPr>
          <w:rFonts w:ascii="FlandersArtSans-Regular" w:eastAsia="FlandersArtSans-Regular" w:hAnsi="FlandersArtSans-Regular" w:cs="FlandersArtSans-Regular"/>
          <w:color w:val="auto"/>
        </w:rPr>
        <w:t xml:space="preserve"> is men ook beter voorbereid indien men wordt gecontacteerd in functie van contactonderzoek.</w:t>
      </w:r>
    </w:p>
    <w:p w14:paraId="20D5CF33" w14:textId="49061817" w:rsidR="0DA2F6D8" w:rsidRPr="008B2A49" w:rsidRDefault="0DA2F6D8" w:rsidP="00706F00">
      <w:pPr>
        <w:pStyle w:val="Lijstalinea"/>
        <w:numPr>
          <w:ilvl w:val="0"/>
          <w:numId w:val="18"/>
        </w:numPr>
        <w:spacing w:after="160" w:line="259" w:lineRule="auto"/>
        <w:jc w:val="both"/>
        <w:rPr>
          <w:rFonts w:ascii="FlandersArtSans-Regular" w:eastAsiaTheme="minorEastAsia" w:hAnsi="FlandersArtSans-Regular"/>
          <w:color w:val="auto"/>
        </w:rPr>
      </w:pPr>
      <w:r w:rsidRPr="008B2A49">
        <w:rPr>
          <w:rFonts w:ascii="FlandersArtSans-Regular" w:eastAsia="FlandersArtSans-Regular" w:hAnsi="FlandersArtSans-Regular" w:cs="FlandersArtSans-Regular"/>
          <w:color w:val="auto"/>
        </w:rPr>
        <w:t>Informeer de contactpersonen over de acties die je binnen de club hebt ondernomen.</w:t>
      </w:r>
    </w:p>
    <w:p w14:paraId="09D6F92F" w14:textId="77777777" w:rsidR="00491760" w:rsidRPr="008B2A49" w:rsidRDefault="00491760" w:rsidP="00491760">
      <w:pPr>
        <w:spacing w:after="160" w:line="259" w:lineRule="auto"/>
        <w:jc w:val="both"/>
        <w:rPr>
          <w:rFonts w:ascii="FlandersArtSans-Regular" w:eastAsiaTheme="minorEastAsia" w:hAnsi="FlandersArtSans-Regular"/>
          <w:color w:val="auto"/>
        </w:rPr>
      </w:pPr>
    </w:p>
    <w:p w14:paraId="2810D8F0" w14:textId="77777777" w:rsidR="009A62AA" w:rsidRPr="008B2A49" w:rsidRDefault="009A62AA" w:rsidP="009A62AA">
      <w:pPr>
        <w:spacing w:after="160" w:line="259" w:lineRule="auto"/>
        <w:jc w:val="both"/>
        <w:rPr>
          <w:rFonts w:ascii="FlandersArtSans-Regular" w:eastAsia="FlandersArtSans-Regular" w:hAnsi="FlandersArtSans-Regular" w:cs="FlandersArtSans-Regular"/>
          <w:color w:val="auto"/>
        </w:rPr>
      </w:pPr>
      <w:r w:rsidRPr="008B2A49">
        <w:rPr>
          <w:rFonts w:ascii="FlandersArtSans-Regular" w:eastAsia="FlandersArtSans-Regular" w:hAnsi="FlandersArtSans-Regular" w:cs="FlandersArtSans-Regular"/>
          <w:b/>
          <w:bCs/>
          <w:color w:val="auto"/>
        </w:rPr>
        <w:t>Vanaf wanneer moet ik als club een volledig team in quarantaine plaatsen?</w:t>
      </w:r>
    </w:p>
    <w:p w14:paraId="295F4415" w14:textId="07DE2FAF" w:rsidR="009A62AA" w:rsidRPr="008B2A49" w:rsidRDefault="009A62AA" w:rsidP="009A62AA">
      <w:pPr>
        <w:spacing w:after="160" w:line="259" w:lineRule="auto"/>
        <w:jc w:val="both"/>
        <w:rPr>
          <w:rFonts w:ascii="FlandersArtSans-Regular" w:eastAsia="FlandersArtSans-Regular" w:hAnsi="FlandersArtSans-Regular" w:cs="FlandersArtSans-Regular"/>
          <w:color w:val="auto"/>
        </w:rPr>
      </w:pPr>
      <w:r w:rsidRPr="008B2A49">
        <w:rPr>
          <w:rFonts w:ascii="FlandersArtSans-Regular" w:eastAsia="FlandersArtSans-Regular" w:hAnsi="FlandersArtSans-Regular" w:cs="FlandersArtSans-Regular"/>
          <w:color w:val="auto"/>
        </w:rPr>
        <w:t xml:space="preserve">Indien een club of sportorganisatie beschikt over een arts die aan de organisatie is gelinkt, </w:t>
      </w:r>
      <w:r w:rsidR="009F6051" w:rsidRPr="008B2A49">
        <w:rPr>
          <w:rFonts w:ascii="FlandersArtSans-Regular" w:eastAsia="FlandersArtSans-Regular" w:hAnsi="FlandersArtSans-Regular" w:cs="FlandersArtSans-Regular"/>
          <w:color w:val="auto"/>
        </w:rPr>
        <w:t xml:space="preserve">neem je </w:t>
      </w:r>
      <w:r w:rsidRPr="008B2A49">
        <w:rPr>
          <w:rFonts w:ascii="FlandersArtSans-Regular" w:eastAsia="FlandersArtSans-Regular" w:hAnsi="FlandersArtSans-Regular" w:cs="FlandersArtSans-Regular"/>
          <w:color w:val="auto"/>
        </w:rPr>
        <w:t xml:space="preserve">dergelijke beslissing steeds in overleg met deze arts. </w:t>
      </w:r>
    </w:p>
    <w:p w14:paraId="01F6C84E" w14:textId="763296F1" w:rsidR="4978F518" w:rsidRPr="008B2A49" w:rsidRDefault="009A62AA" w:rsidP="4978F518">
      <w:pPr>
        <w:spacing w:after="160" w:line="259" w:lineRule="auto"/>
        <w:jc w:val="both"/>
        <w:rPr>
          <w:rFonts w:ascii="FlandersArtSans-Regular" w:eastAsia="FlandersArtSans-Regular" w:hAnsi="FlandersArtSans-Regular" w:cs="FlandersArtSans-Regular"/>
          <w:color w:val="auto"/>
        </w:rPr>
      </w:pPr>
      <w:r w:rsidRPr="008B2A49">
        <w:rPr>
          <w:rFonts w:ascii="FlandersArtSans-Regular" w:eastAsia="FlandersArtSans-Regular" w:hAnsi="FlandersArtSans-Regular" w:cs="FlandersArtSans-Regular"/>
          <w:color w:val="auto"/>
        </w:rPr>
        <w:t xml:space="preserve">Er zijn over de verschillende sectoren </w:t>
      </w:r>
      <w:r w:rsidR="009F6051" w:rsidRPr="008B2A49">
        <w:rPr>
          <w:rFonts w:ascii="FlandersArtSans-Regular" w:eastAsia="FlandersArtSans-Regular" w:hAnsi="FlandersArtSans-Regular" w:cs="FlandersArtSans-Regular"/>
          <w:color w:val="auto"/>
        </w:rPr>
        <w:t xml:space="preserve">heen </w:t>
      </w:r>
      <w:r w:rsidRPr="008B2A49">
        <w:rPr>
          <w:rFonts w:ascii="FlandersArtSans-Regular" w:eastAsia="FlandersArtSans-Regular" w:hAnsi="FlandersArtSans-Regular" w:cs="FlandersArtSans-Regular"/>
          <w:color w:val="auto"/>
        </w:rPr>
        <w:t>geen duidelijke cijfers die aangeven vanaf welk aandeel van besmette personen een volledige groep in quarantaine moet. Indien de sportclub geen adviserend arts ter beschikking heeft, raden we aan om de activiteiten van een team tijdelijk te staken van zodra een derde van het team positief heeft getest of in quarantaine zit na een hoog risico contact.</w:t>
      </w:r>
    </w:p>
    <w:p w14:paraId="639874A8" w14:textId="77777777" w:rsidR="4978F518" w:rsidRPr="008B2A49" w:rsidRDefault="4978F518" w:rsidP="4978F518">
      <w:pPr>
        <w:spacing w:after="160" w:line="259" w:lineRule="auto"/>
        <w:jc w:val="both"/>
        <w:rPr>
          <w:rFonts w:ascii="FlandersArtSans-Regular" w:eastAsia="FlandersArtSans-Regular" w:hAnsi="FlandersArtSans-Regular" w:cs="FlandersArtSans-Regular"/>
          <w:b/>
          <w:bCs/>
          <w:color w:val="auto"/>
        </w:rPr>
      </w:pPr>
    </w:p>
    <w:p w14:paraId="07489CD3" w14:textId="5469380F" w:rsidR="0DA2F6D8" w:rsidRPr="008B2A49" w:rsidRDefault="0DA2F6D8" w:rsidP="01ED4A84">
      <w:pPr>
        <w:spacing w:after="160" w:line="259" w:lineRule="auto"/>
        <w:jc w:val="both"/>
        <w:rPr>
          <w:rFonts w:ascii="FlandersArtSans-Regular" w:eastAsia="FlandersArtSans-Regular" w:hAnsi="FlandersArtSans-Regular" w:cs="FlandersArtSans-Regular"/>
          <w:color w:val="auto"/>
        </w:rPr>
      </w:pPr>
      <w:r w:rsidRPr="008B2A49">
        <w:rPr>
          <w:rFonts w:ascii="FlandersArtSans-Regular" w:eastAsia="FlandersArtSans-Regular" w:hAnsi="FlandersArtSans-Regular" w:cs="FlandersArtSans-Regular"/>
          <w:b/>
          <w:bCs/>
          <w:color w:val="auto"/>
        </w:rPr>
        <w:t>Wat moet ik weten over contact tracing?</w:t>
      </w:r>
    </w:p>
    <w:p w14:paraId="42681842" w14:textId="203073EA" w:rsidR="0057124C" w:rsidRPr="008B2A49" w:rsidRDefault="0DA2F6D8" w:rsidP="00F96241">
      <w:pPr>
        <w:spacing w:after="160" w:line="259" w:lineRule="auto"/>
        <w:jc w:val="both"/>
        <w:rPr>
          <w:rFonts w:ascii="FlandersArtSans-Regular" w:eastAsia="FlandersArtSans-Regular" w:hAnsi="FlandersArtSans-Regular" w:cs="FlandersArtSans-Regular"/>
          <w:color w:val="auto"/>
        </w:rPr>
      </w:pPr>
      <w:r w:rsidRPr="008B2A49">
        <w:rPr>
          <w:rFonts w:ascii="FlandersArtSans-Regular" w:eastAsia="FlandersArtSans-Regular" w:hAnsi="FlandersArtSans-Regular" w:cs="FlandersArtSans-Regular"/>
          <w:color w:val="auto"/>
        </w:rPr>
        <w:t xml:space="preserve">Via de deze link vind je nuttige informatie over contact tracing of contactonderzoek: </w:t>
      </w:r>
      <w:hyperlink r:id="rId48" w:history="1">
        <w:r w:rsidRPr="008B2A49">
          <w:rPr>
            <w:rStyle w:val="Hyperlink"/>
            <w:rFonts w:ascii="FlandersArtSans-Regular" w:eastAsia="FlandersArtSans-Regular" w:hAnsi="FlandersArtSans-Regular" w:cs="FlandersArtSans-Regular"/>
            <w:color w:val="auto"/>
          </w:rPr>
          <w:t>https://www.zorg-en-gezondheid.be/contactonderzoek</w:t>
        </w:r>
      </w:hyperlink>
      <w:r w:rsidR="001412A6" w:rsidRPr="008B2A49">
        <w:rPr>
          <w:rFonts w:ascii="FlandersArtSans-Regular" w:hAnsi="FlandersArtSans-Regular"/>
          <w:color w:val="auto"/>
        </w:rPr>
        <w:t xml:space="preserve"> .</w:t>
      </w:r>
    </w:p>
    <w:p w14:paraId="2E94687C" w14:textId="77777777" w:rsidR="01ED4A84" w:rsidRPr="008B2A49" w:rsidRDefault="01ED4A84" w:rsidP="01ED4A84">
      <w:pPr>
        <w:spacing w:after="160" w:line="259" w:lineRule="auto"/>
        <w:jc w:val="both"/>
        <w:rPr>
          <w:rFonts w:ascii="FlandersArtSans-Regular" w:eastAsia="FlandersArtSans-Regular" w:hAnsi="FlandersArtSans-Regular" w:cs="FlandersArtSans-Regular"/>
          <w:b/>
          <w:color w:val="auto"/>
        </w:rPr>
      </w:pPr>
    </w:p>
    <w:p w14:paraId="417074D7" w14:textId="67E09A82" w:rsidR="0DA2F6D8" w:rsidRPr="008B2A49" w:rsidRDefault="0DA2F6D8" w:rsidP="00F96241">
      <w:pPr>
        <w:spacing w:after="160" w:line="259" w:lineRule="auto"/>
        <w:jc w:val="both"/>
        <w:rPr>
          <w:rFonts w:ascii="FlandersArtSans-Regular" w:eastAsia="FlandersArtSans-Regular" w:hAnsi="FlandersArtSans-Regular" w:cs="FlandersArtSans-Regular"/>
          <w:color w:val="auto"/>
        </w:rPr>
      </w:pPr>
      <w:r w:rsidRPr="008B2A49">
        <w:rPr>
          <w:rFonts w:ascii="FlandersArtSans-Regular" w:eastAsia="FlandersArtSans-Regular" w:hAnsi="FlandersArtSans-Regular" w:cs="FlandersArtSans-Regular"/>
          <w:b/>
          <w:bCs/>
          <w:color w:val="auto"/>
        </w:rPr>
        <w:t>Wat moet ik weten over quarantaine of zelfisolatie?</w:t>
      </w:r>
    </w:p>
    <w:p w14:paraId="69EA4606" w14:textId="5ED9CC0B" w:rsidR="4978F518" w:rsidRPr="008B2A49" w:rsidRDefault="009A62AA" w:rsidP="16666195">
      <w:pPr>
        <w:spacing w:after="160" w:line="259" w:lineRule="auto"/>
        <w:rPr>
          <w:rFonts w:ascii="FlandersArtSans-Regular" w:eastAsia="FlandersArtSans-Regular" w:hAnsi="FlandersArtSans-Regular" w:cs="FlandersArtSans-Regular"/>
          <w:b/>
          <w:bCs/>
          <w:color w:val="auto"/>
        </w:rPr>
      </w:pPr>
      <w:r w:rsidRPr="008B2A49">
        <w:rPr>
          <w:rFonts w:ascii="FlandersArtSans-Regular" w:eastAsia="FlandersArtSans-Regular" w:hAnsi="FlandersArtSans-Regular" w:cs="FlandersArtSans-Regular"/>
          <w:color w:val="auto"/>
        </w:rPr>
        <w:t>Op deze link vind je steeds de geldende regelgeving over quarantaine en zelfisolatie:</w:t>
      </w:r>
      <w:r w:rsidRPr="008B2A49">
        <w:rPr>
          <w:rFonts w:ascii="FlandersArtSans-Regular" w:eastAsia="FlandersArtSans-Regular" w:hAnsi="FlandersArtSans-Regular" w:cs="FlandersArtSans-Regular"/>
          <w:b/>
          <w:bCs/>
          <w:color w:val="auto"/>
        </w:rPr>
        <w:t xml:space="preserve"> </w:t>
      </w:r>
      <w:hyperlink r:id="rId49" w:history="1">
        <w:r w:rsidRPr="008B2A49">
          <w:rPr>
            <w:rStyle w:val="Hyperlink"/>
            <w:rFonts w:ascii="FlandersArtSans-Regular" w:eastAsia="FlandersArtSans-Regular" w:hAnsi="FlandersArtSans-Regular" w:cs="FlandersArtSans-Regular"/>
            <w:b/>
            <w:bCs/>
            <w:color w:val="auto"/>
          </w:rPr>
          <w:t>https://www.info-coronavirus.be/nl/quarantaine-isolatie/</w:t>
        </w:r>
      </w:hyperlink>
      <w:r w:rsidR="0CBF4E1A" w:rsidRPr="008B2A49">
        <w:rPr>
          <w:rFonts w:ascii="FlandersArtSans-Regular" w:eastAsia="FlandersArtSans-Regular" w:hAnsi="FlandersArtSans-Regular" w:cs="FlandersArtSans-Regular"/>
          <w:b/>
          <w:bCs/>
          <w:color w:val="auto"/>
        </w:rPr>
        <w:t xml:space="preserve"> </w:t>
      </w:r>
      <w:r w:rsidR="3C084A37" w:rsidRPr="008B2A49">
        <w:rPr>
          <w:rFonts w:ascii="FlandersArtSans-Regular" w:eastAsia="FlandersArtSans-Regular" w:hAnsi="FlandersArtSans-Regular" w:cs="FlandersArtSans-Regular"/>
          <w:b/>
          <w:bCs/>
          <w:color w:val="auto"/>
        </w:rPr>
        <w:t xml:space="preserve"> </w:t>
      </w:r>
    </w:p>
    <w:p w14:paraId="374A8658" w14:textId="6AA0FD71" w:rsidR="4978F518" w:rsidRPr="008B2A49" w:rsidRDefault="4978F518" w:rsidP="16666195">
      <w:pPr>
        <w:spacing w:after="160" w:line="259" w:lineRule="auto"/>
        <w:rPr>
          <w:rFonts w:ascii="FlandersArtSans-Regular" w:eastAsia="FlandersArtSans-Regular" w:hAnsi="FlandersArtSans-Regular" w:cs="FlandersArtSans-Regular"/>
          <w:b/>
          <w:bCs/>
          <w:color w:val="auto"/>
        </w:rPr>
      </w:pPr>
    </w:p>
    <w:p w14:paraId="09BD83E5" w14:textId="2A0151E4" w:rsidR="4978F518" w:rsidRPr="008B2A49" w:rsidRDefault="00F96241" w:rsidP="16666195">
      <w:pPr>
        <w:spacing w:after="160" w:line="259" w:lineRule="auto"/>
        <w:jc w:val="both"/>
        <w:rPr>
          <w:rFonts w:ascii="FlandersArtSans-Regular" w:eastAsia="FlandersArtSans-Regular" w:hAnsi="FlandersArtSans-Regular" w:cs="FlandersArtSans-Regular"/>
          <w:color w:val="auto"/>
        </w:rPr>
      </w:pPr>
      <w:r w:rsidRPr="008B2A49">
        <w:rPr>
          <w:rFonts w:ascii="FlandersArtSans-Regular" w:eastAsia="FlandersArtSans-Regular" w:hAnsi="FlandersArtSans-Regular" w:cs="FlandersArtSans-Regular"/>
          <w:color w:val="auto"/>
        </w:rPr>
        <w:t xml:space="preserve">Als je in quarantaine of isolatie bent, kan je NIET deelnemen aan sportactiviteiten. </w:t>
      </w:r>
    </w:p>
    <w:p w14:paraId="45A7B122" w14:textId="38000EEE" w:rsidR="00644078" w:rsidRPr="008B2A49" w:rsidRDefault="00644078" w:rsidP="009A62AA">
      <w:pPr>
        <w:spacing w:after="160" w:line="259" w:lineRule="auto"/>
        <w:jc w:val="both"/>
        <w:rPr>
          <w:rFonts w:ascii="FlandersArtSans-Regular" w:eastAsia="FlandersArtSans-Regular" w:hAnsi="FlandersArtSans-Regular" w:cs="FlandersArtSans-Regular"/>
          <w:color w:val="auto"/>
        </w:rPr>
      </w:pPr>
    </w:p>
    <w:p w14:paraId="7A8B19EC" w14:textId="31450C41" w:rsidR="00CA25D2" w:rsidRPr="008B2A49" w:rsidRDefault="0076701B" w:rsidP="00FD49F4">
      <w:pPr>
        <w:pStyle w:val="Kop3"/>
        <w:numPr>
          <w:ilvl w:val="2"/>
          <w:numId w:val="34"/>
        </w:numPr>
        <w:tabs>
          <w:tab w:val="clear" w:pos="3686"/>
        </w:tabs>
        <w:rPr>
          <w:color w:val="2F5496" w:themeColor="accent1" w:themeShade="BF"/>
        </w:rPr>
      </w:pPr>
      <w:bookmarkStart w:id="45" w:name="_Toc61030332"/>
      <w:bookmarkStart w:id="46" w:name="_Toc66183225"/>
      <w:r w:rsidRPr="008B2A49">
        <w:rPr>
          <w:color w:val="2F5496" w:themeColor="accent1" w:themeShade="BF"/>
        </w:rPr>
        <w:t>C</w:t>
      </w:r>
      <w:r w:rsidR="6799A641" w:rsidRPr="008B2A49">
        <w:rPr>
          <w:color w:val="2F5496" w:themeColor="accent1" w:themeShade="BF"/>
        </w:rPr>
        <w:t>ompliance en handhaving</w:t>
      </w:r>
      <w:bookmarkEnd w:id="45"/>
      <w:bookmarkEnd w:id="46"/>
    </w:p>
    <w:p w14:paraId="4441BF2F" w14:textId="4C5E683E" w:rsidR="002C6224" w:rsidRPr="008B2A49" w:rsidRDefault="0A929E1B" w:rsidP="002C6224">
      <w:pPr>
        <w:spacing w:line="257" w:lineRule="auto"/>
        <w:jc w:val="both"/>
        <w:rPr>
          <w:rFonts w:ascii="FlandersArtSans-Regular" w:eastAsia="FlandersArtSerif-Regular" w:hAnsi="FlandersArtSans-Regular" w:cs="FlandersArtSerif-Regular"/>
          <w:color w:val="auto"/>
        </w:rPr>
      </w:pPr>
      <w:bookmarkStart w:id="47" w:name="_Hlk61302735"/>
      <w:r w:rsidRPr="008B2A49">
        <w:rPr>
          <w:rFonts w:ascii="FlandersArtSans-Regular" w:eastAsiaTheme="minorEastAsia" w:hAnsi="FlandersArtSans-Regular"/>
          <w:color w:val="auto"/>
        </w:rPr>
        <w:t>De sportsector</w:t>
      </w:r>
      <w:r w:rsidR="1DBBAC84" w:rsidRPr="008B2A49">
        <w:rPr>
          <w:rFonts w:ascii="FlandersArtSans-Regular" w:eastAsiaTheme="minorEastAsia" w:hAnsi="FlandersArtSans-Regular"/>
          <w:color w:val="auto"/>
        </w:rPr>
        <w:t xml:space="preserve"> </w:t>
      </w:r>
      <w:r w:rsidR="72CD0E5E" w:rsidRPr="008B2A49">
        <w:rPr>
          <w:rFonts w:ascii="FlandersArtSans-Regular" w:eastAsiaTheme="minorEastAsia" w:hAnsi="FlandersArtSans-Regular"/>
          <w:color w:val="auto"/>
        </w:rPr>
        <w:t xml:space="preserve">is zich bewust van haar verantwoordelijkheid.  Er wordt ingezet op verschillende vlakken om een covid-veilige sport te organiseren. </w:t>
      </w:r>
      <w:r w:rsidR="00B23230" w:rsidRPr="008B2A49">
        <w:rPr>
          <w:rFonts w:ascii="FlandersArtSans-Regular" w:eastAsia="FlandersArtSerif-Regular" w:hAnsi="FlandersArtSans-Regular" w:cs="FlandersArtSerif-Regular"/>
          <w:color w:val="auto"/>
        </w:rPr>
        <w:t>We</w:t>
      </w:r>
      <w:r w:rsidR="002C6224" w:rsidRPr="008B2A49">
        <w:rPr>
          <w:rFonts w:ascii="FlandersArtSans-Regular" w:eastAsia="FlandersArtSerif-Regular" w:hAnsi="FlandersArtSans-Regular" w:cs="FlandersArtSerif-Regular"/>
          <w:color w:val="auto"/>
        </w:rPr>
        <w:t xml:space="preserve"> werken </w:t>
      </w:r>
      <w:r w:rsidR="008A6705" w:rsidRPr="008B2A49">
        <w:rPr>
          <w:rFonts w:ascii="FlandersArtSans-Regular" w:eastAsia="FlandersArtSerif-Regular" w:hAnsi="FlandersArtSans-Regular" w:cs="FlandersArtSerif-Regular"/>
          <w:color w:val="auto"/>
        </w:rPr>
        <w:t>proactief</w:t>
      </w:r>
      <w:r w:rsidR="002C6224" w:rsidRPr="008B2A49">
        <w:rPr>
          <w:rFonts w:ascii="FlandersArtSans-Regular" w:eastAsia="FlandersArtSerif-Regular" w:hAnsi="FlandersArtSans-Regular" w:cs="FlandersArtSerif-Regular"/>
          <w:color w:val="auto"/>
        </w:rPr>
        <w:t>, door een duidelijke communicatie</w:t>
      </w:r>
      <w:r w:rsidR="008B0D37" w:rsidRPr="008B2A49">
        <w:rPr>
          <w:rFonts w:ascii="FlandersArtSans-Regular" w:eastAsia="FlandersArtSerif-Regular" w:hAnsi="FlandersArtSans-Regular" w:cs="FlandersArtSerif-Regular"/>
          <w:color w:val="auto"/>
        </w:rPr>
        <w:t xml:space="preserve"> over de geldende maatregelen, </w:t>
      </w:r>
      <w:r w:rsidR="002C6224" w:rsidRPr="008B2A49">
        <w:rPr>
          <w:rFonts w:ascii="FlandersArtSans-Regular" w:eastAsia="FlandersArtSerif-Regular" w:hAnsi="FlandersArtSans-Regular" w:cs="FlandersArtSerif-Regular"/>
          <w:color w:val="auto"/>
        </w:rPr>
        <w:t xml:space="preserve"> maar ook sturend, door tijdens de activiteiten de zorg voor het naleven van de maatregelen op te nemen.  </w:t>
      </w:r>
    </w:p>
    <w:p w14:paraId="17670846" w14:textId="295050C2" w:rsidR="00B23230" w:rsidRPr="008B2A49" w:rsidRDefault="00B23230" w:rsidP="00B23230">
      <w:pPr>
        <w:spacing w:line="257" w:lineRule="auto"/>
        <w:jc w:val="both"/>
        <w:rPr>
          <w:rFonts w:ascii="FlandersArtSans-Regular" w:eastAsia="FlandersArtSerif-Regular" w:hAnsi="FlandersArtSans-Regular" w:cs="FlandersArtSerif-Regular"/>
          <w:color w:val="auto"/>
        </w:rPr>
      </w:pPr>
    </w:p>
    <w:p w14:paraId="20C3C7AA" w14:textId="4FD5923D" w:rsidR="00975C1D" w:rsidRPr="008B2A49" w:rsidRDefault="3CF0EB62" w:rsidP="0095288C">
      <w:pPr>
        <w:spacing w:line="257" w:lineRule="auto"/>
        <w:jc w:val="both"/>
        <w:rPr>
          <w:rFonts w:ascii="FlandersArtSans-Regular" w:eastAsia="FlandersArtSerif-Regular" w:hAnsi="FlandersArtSans-Regular" w:cs="FlandersArtSerif-Regular"/>
          <w:color w:val="auto"/>
        </w:rPr>
      </w:pPr>
      <w:r w:rsidRPr="008B2A49">
        <w:rPr>
          <w:rFonts w:ascii="FlandersArtSans-Regular" w:eastAsia="FlandersArtSerif-Regular" w:hAnsi="FlandersArtSans-Regular" w:cs="FlandersArtSerif-Regular"/>
          <w:color w:val="auto"/>
        </w:rPr>
        <w:t xml:space="preserve">Via Sport Vlaanderen en de koepelorganisaties worden federaties, verenigingen en lokale afdelingen geïnformeerd over de geldende maatregelen. Dat gebeurt met protocollen, gedragscodes, en ondersteunend communicatiemateriaal die te vinden zijn op de website van Sport Vlaanderen.   </w:t>
      </w:r>
      <w:hyperlink r:id="rId50" w:history="1">
        <w:r w:rsidRPr="008B2A49">
          <w:rPr>
            <w:rStyle w:val="Hyperlink"/>
            <w:rFonts w:ascii="FlandersArtSans-Regular" w:eastAsia="FlandersArtSans-Regular" w:hAnsi="FlandersArtSans-Regular" w:cs="FlandersArtSans-Regular"/>
            <w:color w:val="auto"/>
          </w:rPr>
          <w:t>https://www.sport.vlaanderen/sporten-in-tijden-van-corona/</w:t>
        </w:r>
      </w:hyperlink>
      <w:r w:rsidRPr="008B2A49">
        <w:rPr>
          <w:rFonts w:ascii="FlandersArtSans-Regular" w:eastAsia="FlandersArtSans-Regular" w:hAnsi="FlandersArtSans-Regular" w:cs="FlandersArtSans-Regular"/>
          <w:color w:val="auto"/>
        </w:rPr>
        <w:t>.</w:t>
      </w:r>
    </w:p>
    <w:p w14:paraId="12CAC48E" w14:textId="77A66461" w:rsidR="00975C1D" w:rsidRPr="008B2A49" w:rsidRDefault="3CF0EB62" w:rsidP="0095288C">
      <w:pPr>
        <w:spacing w:line="257" w:lineRule="auto"/>
        <w:jc w:val="both"/>
        <w:rPr>
          <w:rFonts w:ascii="FlandersArtSans-Regular" w:eastAsia="FlandersArtSerif-Regular" w:hAnsi="FlandersArtSans-Regular" w:cs="FlandersArtSerif-Regular"/>
          <w:color w:val="auto"/>
        </w:rPr>
      </w:pPr>
      <w:r w:rsidRPr="008B2A49">
        <w:rPr>
          <w:rFonts w:ascii="FlandersArtSans-Regular" w:eastAsia="FlandersArtSerif-Regular" w:hAnsi="FlandersArtSans-Regular" w:cs="FlandersArtSerif-Regular"/>
          <w:color w:val="auto"/>
        </w:rPr>
        <w:t xml:space="preserve"> </w:t>
      </w:r>
    </w:p>
    <w:p w14:paraId="1B46BA99" w14:textId="006C5CF1" w:rsidR="00975C1D" w:rsidRPr="008B2A49" w:rsidRDefault="3CF0EB62" w:rsidP="00FD49F4">
      <w:pPr>
        <w:pStyle w:val="Lijstalinea"/>
        <w:numPr>
          <w:ilvl w:val="0"/>
          <w:numId w:val="30"/>
        </w:numPr>
        <w:spacing w:line="257" w:lineRule="auto"/>
        <w:jc w:val="both"/>
        <w:rPr>
          <w:rFonts w:ascii="FlandersArtSans-Regular" w:eastAsiaTheme="minorEastAsia" w:hAnsi="FlandersArtSans-Regular"/>
          <w:b/>
          <w:bCs/>
          <w:color w:val="auto"/>
        </w:rPr>
      </w:pPr>
      <w:r w:rsidRPr="008B2A49">
        <w:rPr>
          <w:rFonts w:ascii="FlandersArtSans-Regular" w:eastAsia="FlandersArtSerif-Regular" w:hAnsi="FlandersArtSans-Regular" w:cs="FlandersArtSerif-Regular"/>
          <w:b/>
          <w:bCs/>
          <w:color w:val="auto"/>
        </w:rPr>
        <w:t xml:space="preserve">Eerste Lijn </w:t>
      </w:r>
      <w:r w:rsidR="00CF4447" w:rsidRPr="008B2A49">
        <w:rPr>
          <w:rFonts w:ascii="FlandersArtSans-Regular" w:eastAsia="FlandersArtSerif-Regular" w:hAnsi="FlandersArtSans-Regular" w:cs="FlandersArtSerif-Regular"/>
          <w:b/>
          <w:bCs/>
          <w:color w:val="auto"/>
        </w:rPr>
        <w:t>- Covid-coördinator / organisator</w:t>
      </w:r>
    </w:p>
    <w:p w14:paraId="698C4CA8" w14:textId="06EB4304" w:rsidR="00975C1D" w:rsidRPr="008B2A49" w:rsidRDefault="3CF0EB62" w:rsidP="00FD49F4">
      <w:pPr>
        <w:pStyle w:val="Lijstalinea"/>
        <w:numPr>
          <w:ilvl w:val="1"/>
          <w:numId w:val="30"/>
        </w:numPr>
        <w:spacing w:line="257" w:lineRule="auto"/>
        <w:jc w:val="both"/>
        <w:rPr>
          <w:rFonts w:ascii="FlandersArtSans-Regular" w:eastAsia="FlandersArtSerif-Regular" w:hAnsi="FlandersArtSans-Regular" w:cs="FlandersArtSerif-Regular"/>
          <w:color w:val="auto"/>
        </w:rPr>
      </w:pPr>
      <w:r w:rsidRPr="008B2A49">
        <w:rPr>
          <w:rFonts w:ascii="FlandersArtSans-Regular" w:eastAsia="FlandersArtSerif-Regular" w:hAnsi="FlandersArtSans-Regular" w:cs="FlandersArtSerif-Regular"/>
          <w:color w:val="auto"/>
        </w:rPr>
        <w:t xml:space="preserve">De belangrijkste tool bij de handhaving van de regels is een goede doorgedreven communicatiecampagne.  </w:t>
      </w:r>
    </w:p>
    <w:p w14:paraId="03650CD2" w14:textId="500B19C8" w:rsidR="00975C1D" w:rsidRPr="008B2A49" w:rsidRDefault="3CF0EB62" w:rsidP="00FD49F4">
      <w:pPr>
        <w:pStyle w:val="Lijstalinea"/>
        <w:numPr>
          <w:ilvl w:val="1"/>
          <w:numId w:val="30"/>
        </w:numPr>
        <w:spacing w:line="257" w:lineRule="auto"/>
        <w:jc w:val="both"/>
        <w:rPr>
          <w:rFonts w:ascii="FlandersArtSans-Regular" w:eastAsiaTheme="minorEastAsia" w:hAnsi="FlandersArtSans-Regular"/>
          <w:color w:val="auto"/>
        </w:rPr>
      </w:pPr>
      <w:r w:rsidRPr="008B2A49">
        <w:rPr>
          <w:rFonts w:ascii="FlandersArtSans-Regular" w:eastAsia="FlandersArtSerif-Regular" w:hAnsi="FlandersArtSans-Regular" w:cs="FlandersArtSerif-Regular"/>
          <w:color w:val="auto"/>
        </w:rPr>
        <w:t>Stel een COVID-coördinator aan die toeziet op de sensibilisering over de maatregelen en naleving van de maatregelen binnen de organisatie en het eigen aanbod</w:t>
      </w:r>
    </w:p>
    <w:p w14:paraId="3ED73C09" w14:textId="14579FA0" w:rsidR="00525A46" w:rsidRPr="008B2A49" w:rsidRDefault="00525A46" w:rsidP="00FD49F4">
      <w:pPr>
        <w:pStyle w:val="Lijstalinea"/>
        <w:numPr>
          <w:ilvl w:val="1"/>
          <w:numId w:val="30"/>
        </w:numPr>
        <w:spacing w:line="257" w:lineRule="auto"/>
        <w:jc w:val="both"/>
        <w:rPr>
          <w:rFonts w:ascii="FlandersArtSans-Regular" w:eastAsiaTheme="minorEastAsia" w:hAnsi="FlandersArtSans-Regular"/>
          <w:color w:val="auto"/>
        </w:rPr>
      </w:pPr>
      <w:r w:rsidRPr="008B2A49">
        <w:rPr>
          <w:rFonts w:ascii="FlandersArtSans-Regular" w:eastAsia="FlandersArtSerif-Regular" w:hAnsi="FlandersArtSans-Regular" w:cs="FlandersArtSerif-Regular"/>
          <w:color w:val="auto"/>
        </w:rPr>
        <w:t xml:space="preserve">Informeer de trainers / begeleiders </w:t>
      </w:r>
      <w:r w:rsidR="00A75E2A" w:rsidRPr="008B2A49">
        <w:rPr>
          <w:rFonts w:ascii="FlandersArtSans-Regular" w:eastAsia="FlandersArtSerif-Regular" w:hAnsi="FlandersArtSans-Regular" w:cs="FlandersArtSerif-Regular"/>
          <w:color w:val="auto"/>
        </w:rPr>
        <w:t xml:space="preserve">over de maatregelen en stel ze mee verantwoordelijk voor de naleving bij hun sporters. </w:t>
      </w:r>
    </w:p>
    <w:p w14:paraId="44B4817C" w14:textId="401DDFD8" w:rsidR="00975C1D" w:rsidRPr="008B2A49" w:rsidRDefault="3CF0EB62" w:rsidP="00FD49F4">
      <w:pPr>
        <w:pStyle w:val="Lijstalinea"/>
        <w:numPr>
          <w:ilvl w:val="1"/>
          <w:numId w:val="30"/>
        </w:numPr>
        <w:spacing w:line="257" w:lineRule="auto"/>
        <w:jc w:val="both"/>
        <w:rPr>
          <w:rFonts w:ascii="FlandersArtSans-Regular" w:eastAsiaTheme="minorEastAsia" w:hAnsi="FlandersArtSans-Regular"/>
          <w:color w:val="auto"/>
        </w:rPr>
      </w:pPr>
      <w:r w:rsidRPr="008B2A49">
        <w:rPr>
          <w:rFonts w:ascii="FlandersArtSans-Regular" w:eastAsia="FlandersArtSerif-Regular" w:hAnsi="FlandersArtSans-Regular" w:cs="FlandersArtSerif-Regular"/>
          <w:color w:val="auto"/>
        </w:rPr>
        <w:t>Weiger sporters die de richtlijnen niet naleven de toegang tot de eigen infrastructuur of het eigen aanbod</w:t>
      </w:r>
    </w:p>
    <w:p w14:paraId="1D5A00A5" w14:textId="1DA6AC1A" w:rsidR="16666195" w:rsidRPr="008B2A49" w:rsidRDefault="21125F00" w:rsidP="00FD49F4">
      <w:pPr>
        <w:pStyle w:val="Lijstalinea"/>
        <w:numPr>
          <w:ilvl w:val="1"/>
          <w:numId w:val="30"/>
        </w:numPr>
        <w:spacing w:line="257" w:lineRule="auto"/>
        <w:jc w:val="both"/>
        <w:rPr>
          <w:rFonts w:ascii="FlandersArtSans-Regular" w:eastAsiaTheme="minorEastAsia" w:hAnsi="FlandersArtSans-Regular"/>
          <w:color w:val="auto"/>
        </w:rPr>
      </w:pPr>
      <w:r w:rsidRPr="008B2A49">
        <w:rPr>
          <w:rFonts w:ascii="FlandersArtSans-Regular" w:eastAsia="FlandersArtSerif-Regular" w:hAnsi="FlandersArtSans-Regular" w:cs="FlandersArtSerif-Regular"/>
          <w:color w:val="auto"/>
        </w:rPr>
        <w:t>Meld inbreuken op de richtlijnen aan de eigen koepelorganisatie</w:t>
      </w:r>
      <w:r w:rsidR="00C72978" w:rsidRPr="008B2A49">
        <w:rPr>
          <w:rFonts w:ascii="FlandersArtSans-Regular" w:eastAsia="FlandersArtSerif-Regular" w:hAnsi="FlandersArtSans-Regular" w:cs="FlandersArtSerif-Regular"/>
          <w:color w:val="auto"/>
        </w:rPr>
        <w:t xml:space="preserve"> of</w:t>
      </w:r>
      <w:r w:rsidRPr="008B2A49">
        <w:rPr>
          <w:rFonts w:ascii="FlandersArtSans-Regular" w:eastAsia="FlandersArtSerif-Regular" w:hAnsi="FlandersArtSans-Regular" w:cs="FlandersArtSerif-Regular"/>
          <w:color w:val="auto"/>
        </w:rPr>
        <w:t xml:space="preserve"> lokaal bestuur</w:t>
      </w:r>
      <w:r w:rsidR="00C72978" w:rsidRPr="008B2A49">
        <w:rPr>
          <w:rFonts w:ascii="FlandersArtSans-Regular" w:eastAsia="FlandersArtSerif-Regular" w:hAnsi="FlandersArtSans-Regular" w:cs="FlandersArtSerif-Regular"/>
          <w:color w:val="auto"/>
        </w:rPr>
        <w:t>.</w:t>
      </w:r>
    </w:p>
    <w:p w14:paraId="6DCA7916" w14:textId="646B805D" w:rsidR="00975C1D" w:rsidRPr="008B2A49" w:rsidRDefault="3CF0EB62" w:rsidP="0095288C">
      <w:pPr>
        <w:spacing w:line="257" w:lineRule="auto"/>
        <w:jc w:val="both"/>
        <w:rPr>
          <w:rFonts w:ascii="FlandersArtSans-Regular" w:eastAsia="FlandersArtSerif-Regular" w:hAnsi="FlandersArtSans-Regular" w:cs="FlandersArtSerif-Regular"/>
          <w:color w:val="auto"/>
        </w:rPr>
      </w:pPr>
      <w:r w:rsidRPr="008B2A49">
        <w:rPr>
          <w:rFonts w:ascii="FlandersArtSans-Regular" w:eastAsia="FlandersArtSerif-Regular" w:hAnsi="FlandersArtSans-Regular" w:cs="FlandersArtSerif-Regular"/>
          <w:color w:val="auto"/>
        </w:rPr>
        <w:lastRenderedPageBreak/>
        <w:t xml:space="preserve"> </w:t>
      </w:r>
    </w:p>
    <w:p w14:paraId="7159EBF8" w14:textId="3977DFCF" w:rsidR="00975C1D" w:rsidRPr="008B2A49" w:rsidRDefault="3CF0EB62" w:rsidP="00FD49F4">
      <w:pPr>
        <w:pStyle w:val="Lijstalinea"/>
        <w:numPr>
          <w:ilvl w:val="0"/>
          <w:numId w:val="29"/>
        </w:numPr>
        <w:spacing w:line="257" w:lineRule="auto"/>
        <w:jc w:val="both"/>
        <w:rPr>
          <w:rFonts w:ascii="FlandersArtSans-Regular" w:eastAsiaTheme="minorEastAsia" w:hAnsi="FlandersArtSans-Regular"/>
          <w:b/>
          <w:bCs/>
          <w:color w:val="auto"/>
        </w:rPr>
      </w:pPr>
      <w:r w:rsidRPr="008B2A49">
        <w:rPr>
          <w:rFonts w:ascii="FlandersArtSans-Regular" w:eastAsia="FlandersArtSerif-Regular" w:hAnsi="FlandersArtSans-Regular" w:cs="FlandersArtSerif-Regular"/>
          <w:b/>
          <w:bCs/>
          <w:color w:val="auto"/>
        </w:rPr>
        <w:t>Tweede lijn</w:t>
      </w:r>
      <w:r w:rsidR="00292B26" w:rsidRPr="008B2A49">
        <w:rPr>
          <w:rFonts w:ascii="FlandersArtSans-Regular" w:eastAsia="FlandersArtSerif-Regular" w:hAnsi="FlandersArtSans-Regular" w:cs="FlandersArtSerif-Regular"/>
          <w:b/>
          <w:bCs/>
          <w:color w:val="auto"/>
        </w:rPr>
        <w:t xml:space="preserve"> – Federaties / Koepelorganisaties / Lokale besturen</w:t>
      </w:r>
    </w:p>
    <w:p w14:paraId="15EE87AF" w14:textId="77777777" w:rsidR="00956DCA" w:rsidRPr="008B2A49" w:rsidRDefault="000C7370" w:rsidP="00FD49F4">
      <w:pPr>
        <w:pStyle w:val="Lijstalinea"/>
        <w:numPr>
          <w:ilvl w:val="1"/>
          <w:numId w:val="30"/>
        </w:numPr>
        <w:spacing w:line="257" w:lineRule="auto"/>
        <w:jc w:val="both"/>
        <w:rPr>
          <w:rFonts w:ascii="FlandersArtSans-Regular" w:eastAsiaTheme="minorEastAsia" w:hAnsi="FlandersArtSans-Regular"/>
          <w:color w:val="auto"/>
          <w:u w:val="single"/>
        </w:rPr>
      </w:pPr>
      <w:r w:rsidRPr="008B2A49">
        <w:rPr>
          <w:rFonts w:ascii="FlandersArtSans-Regular" w:eastAsia="FlandersArtSerif-Regular" w:hAnsi="FlandersArtSans-Regular" w:cs="FlandersArtSerif-Regular"/>
          <w:color w:val="auto"/>
        </w:rPr>
        <w:t xml:space="preserve">Specifieke informatie over de lokale situatie of informatie eigen aan de sportactiviteit wordt verstrekt door de koepelorganisaties / federaties / lokale besturen.  </w:t>
      </w:r>
    </w:p>
    <w:p w14:paraId="78B4D5C3" w14:textId="77777777" w:rsidR="000C7370" w:rsidRPr="008B2A49" w:rsidRDefault="00956DCA" w:rsidP="00FD49F4">
      <w:pPr>
        <w:pStyle w:val="Lijstalinea"/>
        <w:numPr>
          <w:ilvl w:val="1"/>
          <w:numId w:val="30"/>
        </w:numPr>
        <w:spacing w:line="257" w:lineRule="auto"/>
        <w:jc w:val="both"/>
        <w:rPr>
          <w:rFonts w:ascii="FlandersArtSans-Regular" w:eastAsiaTheme="minorEastAsia" w:hAnsi="FlandersArtSans-Regular"/>
          <w:color w:val="auto"/>
          <w:u w:val="single"/>
        </w:rPr>
      </w:pPr>
      <w:r w:rsidRPr="008B2A49">
        <w:rPr>
          <w:rFonts w:ascii="FlandersArtSans-Regular" w:eastAsia="FlandersArtSerif-Regular" w:hAnsi="FlandersArtSans-Regular" w:cs="FlandersArtSerif-Regular"/>
          <w:color w:val="auto"/>
        </w:rPr>
        <w:t xml:space="preserve">Meld inbreuken op de richtlijnen aan de eigen </w:t>
      </w:r>
      <w:r w:rsidR="00AB4FDD" w:rsidRPr="008B2A49">
        <w:rPr>
          <w:rFonts w:ascii="FlandersArtSans-Regular" w:eastAsia="FlandersArtSerif-Regular" w:hAnsi="FlandersArtSans-Regular" w:cs="FlandersArtSerif-Regular"/>
          <w:color w:val="auto"/>
        </w:rPr>
        <w:t>koepelorganisatie/lokaal bestuur</w:t>
      </w:r>
      <w:r w:rsidR="3CF0EB62" w:rsidRPr="008B2A49">
        <w:rPr>
          <w:rFonts w:ascii="FlandersArtSans-Regular" w:eastAsia="FlandersArtSerif-Regular" w:hAnsi="FlandersArtSans-Regular" w:cs="FlandersArtSerif-Regular"/>
          <w:color w:val="auto"/>
        </w:rPr>
        <w:t xml:space="preserve"> </w:t>
      </w:r>
    </w:p>
    <w:p w14:paraId="29204727" w14:textId="3FF6C372" w:rsidR="00975C1D" w:rsidRPr="008B2A49" w:rsidRDefault="3CF0EB62" w:rsidP="00B61119">
      <w:pPr>
        <w:pStyle w:val="Lijstalinea"/>
        <w:spacing w:line="257" w:lineRule="auto"/>
        <w:ind w:left="1440"/>
        <w:jc w:val="both"/>
        <w:rPr>
          <w:rFonts w:ascii="FlandersArtSans-Regular" w:eastAsiaTheme="minorEastAsia" w:hAnsi="FlandersArtSans-Regular"/>
          <w:color w:val="auto"/>
          <w:u w:val="single"/>
        </w:rPr>
      </w:pPr>
      <w:r w:rsidRPr="008B2A49">
        <w:rPr>
          <w:rFonts w:ascii="FlandersArtSans-Regular" w:eastAsia="Calibri" w:hAnsi="FlandersArtSans-Regular" w:cs="Calibri"/>
          <w:color w:val="auto"/>
          <w:u w:val="single"/>
        </w:rPr>
        <w:t xml:space="preserve"> </w:t>
      </w:r>
      <w:r w:rsidRPr="008B2A49">
        <w:rPr>
          <w:rFonts w:ascii="FlandersArtSans-Regular" w:hAnsi="FlandersArtSans-Regular"/>
          <w:color w:val="auto"/>
        </w:rPr>
        <w:t xml:space="preserve"> </w:t>
      </w:r>
    </w:p>
    <w:p w14:paraId="305AA3CC" w14:textId="3C50B0E8" w:rsidR="00975C1D" w:rsidRPr="008B2A49" w:rsidRDefault="3CF0EB62" w:rsidP="00FD49F4">
      <w:pPr>
        <w:pStyle w:val="Lijstalinea"/>
        <w:numPr>
          <w:ilvl w:val="0"/>
          <w:numId w:val="30"/>
        </w:numPr>
        <w:spacing w:line="257" w:lineRule="auto"/>
        <w:jc w:val="both"/>
        <w:rPr>
          <w:rFonts w:ascii="FlandersArtSans-Regular" w:eastAsiaTheme="minorEastAsia" w:hAnsi="FlandersArtSans-Regular"/>
          <w:b/>
          <w:bCs/>
          <w:color w:val="auto"/>
        </w:rPr>
      </w:pPr>
      <w:r w:rsidRPr="008B2A49">
        <w:rPr>
          <w:rFonts w:ascii="FlandersArtSans-Regular" w:eastAsia="FlandersArtSerif-Regular" w:hAnsi="FlandersArtSans-Regular" w:cs="FlandersArtSerif-Regular"/>
          <w:b/>
          <w:bCs/>
          <w:color w:val="auto"/>
        </w:rPr>
        <w:t xml:space="preserve">Derde lijn  </w:t>
      </w:r>
      <w:r w:rsidR="00292B26" w:rsidRPr="008B2A49">
        <w:rPr>
          <w:rFonts w:ascii="FlandersArtSans-Regular" w:eastAsia="FlandersArtSerif-Regular" w:hAnsi="FlandersArtSans-Regular" w:cs="FlandersArtSerif-Regular"/>
          <w:b/>
          <w:bCs/>
          <w:color w:val="auto"/>
        </w:rPr>
        <w:t>- Vlaamse overheid</w:t>
      </w:r>
    </w:p>
    <w:p w14:paraId="1D904B96" w14:textId="21F3AE20" w:rsidR="004A4B8D" w:rsidRPr="008B2A49" w:rsidRDefault="3CF0EB62" w:rsidP="00FD49F4">
      <w:pPr>
        <w:pStyle w:val="Lijstalinea"/>
        <w:numPr>
          <w:ilvl w:val="1"/>
          <w:numId w:val="30"/>
        </w:numPr>
        <w:spacing w:line="257" w:lineRule="auto"/>
        <w:jc w:val="both"/>
        <w:rPr>
          <w:rFonts w:ascii="FlandersArtSans-Regular" w:eastAsia="FlandersArtSerif-Regular" w:hAnsi="FlandersArtSans-Regular" w:cs="FlandersArtSerif-Regular"/>
          <w:color w:val="auto"/>
        </w:rPr>
      </w:pPr>
      <w:r w:rsidRPr="008B2A49">
        <w:rPr>
          <w:rFonts w:ascii="FlandersArtSans-Regular" w:eastAsia="FlandersArtSerif-Regular" w:hAnsi="FlandersArtSans-Regular" w:cs="FlandersArtSerif-Regular"/>
          <w:color w:val="auto"/>
        </w:rPr>
        <w:t xml:space="preserve">Centrale infoverstrekking </w:t>
      </w:r>
      <w:r w:rsidR="004A4B8D" w:rsidRPr="008B2A49">
        <w:rPr>
          <w:rFonts w:ascii="FlandersArtSans-Regular" w:eastAsia="FlandersArtSerif-Regular" w:hAnsi="FlandersArtSans-Regular" w:cs="FlandersArtSerif-Regular"/>
          <w:color w:val="auto"/>
        </w:rPr>
        <w:t xml:space="preserve">via Sport Vlaanderen over protocollen, </w:t>
      </w:r>
      <w:r w:rsidRPr="008B2A49">
        <w:rPr>
          <w:rFonts w:ascii="FlandersArtSans-Regular" w:eastAsia="FlandersArtSerif-Regular" w:hAnsi="FlandersArtSans-Regular" w:cs="FlandersArtSerif-Regular"/>
          <w:color w:val="auto"/>
        </w:rPr>
        <w:t>gedragscodes</w:t>
      </w:r>
      <w:r w:rsidR="004A4B8D" w:rsidRPr="008B2A49">
        <w:rPr>
          <w:rFonts w:ascii="FlandersArtSans-Regular" w:eastAsia="FlandersArtSerif-Regular" w:hAnsi="FlandersArtSans-Regular" w:cs="FlandersArtSerif-Regular"/>
          <w:color w:val="auto"/>
        </w:rPr>
        <w:t>, FAQ</w:t>
      </w:r>
    </w:p>
    <w:p w14:paraId="6361B4B2" w14:textId="21CFDF92" w:rsidR="00975C1D" w:rsidRPr="008B2A49" w:rsidRDefault="004A4B8D" w:rsidP="00FD49F4">
      <w:pPr>
        <w:pStyle w:val="Lijstalinea"/>
        <w:numPr>
          <w:ilvl w:val="1"/>
          <w:numId w:val="30"/>
        </w:numPr>
        <w:spacing w:line="257" w:lineRule="auto"/>
        <w:jc w:val="both"/>
        <w:rPr>
          <w:rFonts w:ascii="FlandersArtSans-Regular" w:eastAsia="FlandersArtSerif-Regular" w:hAnsi="FlandersArtSans-Regular" w:cs="FlandersArtSerif-Regular"/>
          <w:color w:val="auto"/>
        </w:rPr>
      </w:pPr>
      <w:r w:rsidRPr="008B2A49">
        <w:rPr>
          <w:rFonts w:ascii="FlandersArtSans-Regular" w:eastAsia="FlandersArtSerif-Regular" w:hAnsi="FlandersArtSans-Regular" w:cs="FlandersArtSerif-Regular"/>
          <w:color w:val="auto"/>
        </w:rPr>
        <w:t xml:space="preserve">Algemene sensibilisering via het </w:t>
      </w:r>
      <w:r w:rsidR="3CF0EB62" w:rsidRPr="008B2A49">
        <w:rPr>
          <w:rFonts w:ascii="FlandersArtSans-Regular" w:eastAsia="FlandersArtSerif-Regular" w:hAnsi="FlandersArtSans-Regular" w:cs="FlandersArtSerif-Regular"/>
          <w:color w:val="auto"/>
        </w:rPr>
        <w:t>veilig sportenplatform</w:t>
      </w:r>
      <w:r w:rsidR="003E4888" w:rsidRPr="008B2A49">
        <w:rPr>
          <w:rFonts w:ascii="FlandersArtSans-Regular" w:eastAsia="FlandersArtSerif-Regular" w:hAnsi="FlandersArtSans-Regular" w:cs="FlandersArtSerif-Regular"/>
          <w:color w:val="auto"/>
        </w:rPr>
        <w:t xml:space="preserve"> ism Sporza</w:t>
      </w:r>
      <w:r w:rsidR="3CF0EB62" w:rsidRPr="008B2A49">
        <w:rPr>
          <w:rFonts w:ascii="FlandersArtSans-Regular" w:eastAsia="FlandersArtSerif-Regular" w:hAnsi="FlandersArtSans-Regular" w:cs="FlandersArtSerif-Regular"/>
          <w:color w:val="auto"/>
        </w:rPr>
        <w:t>.</w:t>
      </w:r>
    </w:p>
    <w:p w14:paraId="3B850055" w14:textId="66161357" w:rsidR="4BBA7F04" w:rsidRPr="008B2A49" w:rsidRDefault="4BBA7F04" w:rsidP="00FD49F4">
      <w:pPr>
        <w:pStyle w:val="Lijstalinea"/>
        <w:numPr>
          <w:ilvl w:val="1"/>
          <w:numId w:val="30"/>
        </w:numPr>
        <w:spacing w:line="257" w:lineRule="auto"/>
        <w:jc w:val="both"/>
        <w:rPr>
          <w:rFonts w:ascii="FlandersArtSans-Regular" w:eastAsiaTheme="minorEastAsia" w:hAnsi="FlandersArtSans-Regular"/>
          <w:color w:val="auto"/>
        </w:rPr>
      </w:pPr>
      <w:r w:rsidRPr="008B2A49">
        <w:rPr>
          <w:rFonts w:ascii="FlandersArtSans-Regular" w:eastAsia="FlandersArtSerif-Regular" w:hAnsi="FlandersArtSans-Regular" w:cs="FlandersArtSerif-Regular"/>
          <w:color w:val="auto"/>
        </w:rPr>
        <w:t xml:space="preserve">Sport Vlaanderen krijgt als Vlaamse administratie bevoegd voor het sportbeleid heel wat vragen en klachten binnen van burgers en organisaties over mogelijke inbreuken op de coronamaatregelen. </w:t>
      </w:r>
    </w:p>
    <w:p w14:paraId="3078AAEB" w14:textId="77777777" w:rsidR="4BBA7F04" w:rsidRPr="008B2A49" w:rsidRDefault="4BBA7F04" w:rsidP="00FD49F4">
      <w:pPr>
        <w:pStyle w:val="Lijstalinea"/>
        <w:numPr>
          <w:ilvl w:val="1"/>
          <w:numId w:val="30"/>
        </w:numPr>
        <w:spacing w:line="257" w:lineRule="auto"/>
        <w:jc w:val="both"/>
        <w:rPr>
          <w:rFonts w:ascii="FlandersArtSans-Regular" w:eastAsiaTheme="minorEastAsia" w:hAnsi="FlandersArtSans-Regular"/>
          <w:color w:val="auto"/>
        </w:rPr>
      </w:pPr>
      <w:r w:rsidRPr="008B2A49">
        <w:rPr>
          <w:rFonts w:ascii="FlandersArtSans-Regular" w:eastAsia="FlandersArtSerif-Regular" w:hAnsi="FlandersArtSans-Regular" w:cs="FlandersArtSerif-Regular"/>
          <w:color w:val="auto"/>
        </w:rPr>
        <w:t>Deze worden steeds onderzocht en indien nodig neemt Sport Vlaanderen hierover contact op met het betrokken lokaal bestuur en wordt onderling besproken of en hoe hiertegen kan opgetreden worden.</w:t>
      </w:r>
    </w:p>
    <w:p w14:paraId="57A4A033" w14:textId="77777777" w:rsidR="16666195" w:rsidRPr="008B2A49" w:rsidRDefault="16666195" w:rsidP="00B61119">
      <w:pPr>
        <w:spacing w:line="257" w:lineRule="auto"/>
        <w:jc w:val="both"/>
        <w:rPr>
          <w:rFonts w:ascii="FlandersArtSans-Regular" w:eastAsia="FlandersArtSerif-Regular" w:hAnsi="FlandersArtSans-Regular" w:cs="FlandersArtSerif-Regular"/>
          <w:color w:val="auto"/>
        </w:rPr>
      </w:pPr>
    </w:p>
    <w:p w14:paraId="1959E582" w14:textId="083440BF" w:rsidR="00CA2490" w:rsidRPr="008B2A49" w:rsidRDefault="3CF0EB62" w:rsidP="00B61119">
      <w:pPr>
        <w:spacing w:line="257" w:lineRule="auto"/>
        <w:jc w:val="both"/>
        <w:rPr>
          <w:rFonts w:ascii="FlandersArtSans-Regular" w:eastAsiaTheme="minorEastAsia" w:hAnsi="FlandersArtSans-Regular"/>
          <w:color w:val="auto"/>
        </w:rPr>
      </w:pPr>
      <w:r w:rsidRPr="008B2A49">
        <w:rPr>
          <w:rFonts w:ascii="FlandersArtSans-Regular" w:eastAsia="FlandersArtSerif-Regular" w:hAnsi="FlandersArtSans-Regular" w:cs="FlandersArtSerif-Regular"/>
          <w:color w:val="auto"/>
        </w:rPr>
        <w:t xml:space="preserve">Moeilijkheden die in het kader van de handhaving worden vastgesteld moeten meegenomen worden in de continue verbetering van bestaande protocollen. </w:t>
      </w:r>
    </w:p>
    <w:bookmarkEnd w:id="47"/>
    <w:p w14:paraId="65742FEC" w14:textId="1CDA34F5" w:rsidR="006B46F4" w:rsidRPr="008B2A49" w:rsidRDefault="006B46F4" w:rsidP="002351AA">
      <w:pPr>
        <w:spacing w:line="257" w:lineRule="auto"/>
        <w:jc w:val="both"/>
        <w:rPr>
          <w:rFonts w:ascii="FlandersArtSans-Regular" w:hAnsi="FlandersArtSans-Regular"/>
          <w:color w:val="auto"/>
        </w:rPr>
      </w:pPr>
    </w:p>
    <w:p w14:paraId="156E54B2" w14:textId="28A534B2" w:rsidR="00C166FE" w:rsidRPr="008B2A49" w:rsidRDefault="00CA7864" w:rsidP="00FD49F4">
      <w:pPr>
        <w:pStyle w:val="Kop2"/>
        <w:numPr>
          <w:ilvl w:val="1"/>
          <w:numId w:val="34"/>
        </w:numPr>
        <w:rPr>
          <w:color w:val="2F5496" w:themeColor="accent1" w:themeShade="BF"/>
        </w:rPr>
      </w:pPr>
      <w:bookmarkStart w:id="48" w:name="_Toc61030333"/>
      <w:r w:rsidRPr="008B2A49">
        <w:rPr>
          <w:color w:val="2F5496" w:themeColor="accent1" w:themeShade="BF"/>
        </w:rPr>
        <w:t xml:space="preserve"> </w:t>
      </w:r>
      <w:bookmarkStart w:id="49" w:name="_Toc66183226"/>
      <w:r w:rsidR="006D5AD9" w:rsidRPr="008B2A49">
        <w:rPr>
          <w:color w:val="2F5496" w:themeColor="accent1" w:themeShade="BF"/>
        </w:rPr>
        <w:t>Voorwaarden en maatregelen</w:t>
      </w:r>
      <w:bookmarkEnd w:id="48"/>
      <w:bookmarkEnd w:id="49"/>
    </w:p>
    <w:p w14:paraId="129AABDC" w14:textId="09D97D38" w:rsidR="00E9283C" w:rsidRPr="008B2A49" w:rsidRDefault="05841F0B" w:rsidP="00802FB9">
      <w:pPr>
        <w:spacing w:line="257" w:lineRule="auto"/>
        <w:jc w:val="both"/>
        <w:rPr>
          <w:rFonts w:ascii="FlandersArtSans-Regular" w:eastAsia="FlandersArtSerif-Regular" w:hAnsi="FlandersArtSans-Regular" w:cs="FlandersArtSerif-Regular"/>
          <w:color w:val="auto"/>
        </w:rPr>
      </w:pPr>
      <w:r w:rsidRPr="008B2A49">
        <w:rPr>
          <w:rFonts w:ascii="FlandersArtSans-Regular" w:eastAsia="FlandersArtSerif-Regular" w:hAnsi="FlandersArtSans-Regular" w:cs="FlandersArtSerif-Regular"/>
          <w:color w:val="auto"/>
        </w:rPr>
        <w:t xml:space="preserve">Bij elke fase (niveau van maatregelen) gelden </w:t>
      </w:r>
      <w:r w:rsidR="00BA757C" w:rsidRPr="008B2A49">
        <w:rPr>
          <w:rFonts w:ascii="FlandersArtSans-Regular" w:eastAsia="FlandersArtSerif-Regular" w:hAnsi="FlandersArtSans-Regular" w:cs="FlandersArtSerif-Regular"/>
          <w:color w:val="auto"/>
        </w:rPr>
        <w:t xml:space="preserve">andere </w:t>
      </w:r>
      <w:r w:rsidRPr="008B2A49">
        <w:rPr>
          <w:rFonts w:ascii="FlandersArtSans-Regular" w:eastAsia="FlandersArtSerif-Regular" w:hAnsi="FlandersArtSans-Regular" w:cs="FlandersArtSerif-Regular"/>
          <w:color w:val="auto"/>
        </w:rPr>
        <w:t xml:space="preserve">maatregelen.  </w:t>
      </w:r>
      <w:r w:rsidR="000C311D" w:rsidRPr="008B2A49">
        <w:rPr>
          <w:rFonts w:ascii="FlandersArtSans-Regular" w:eastAsia="FlandersArtSerif-Regular" w:hAnsi="FlandersArtSans-Regular" w:cs="FlandersArtSerif-Regular"/>
          <w:color w:val="auto"/>
        </w:rPr>
        <w:t>Het kader wordt gevormd door een</w:t>
      </w:r>
      <w:r w:rsidRPr="008B2A49">
        <w:rPr>
          <w:rFonts w:ascii="FlandersArtSans-Regular" w:eastAsia="FlandersArtSerif-Regular" w:hAnsi="FlandersArtSans-Regular" w:cs="FlandersArtSerif-Regular"/>
          <w:color w:val="auto"/>
        </w:rPr>
        <w:t xml:space="preserve"> aantal </w:t>
      </w:r>
      <w:r w:rsidR="309F37C7" w:rsidRPr="008B2A49">
        <w:rPr>
          <w:rFonts w:ascii="FlandersArtSans-Regular" w:eastAsia="FlandersArtSerif-Regular" w:hAnsi="FlandersArtSans-Regular" w:cs="FlandersArtSerif-Regular"/>
          <w:color w:val="auto"/>
        </w:rPr>
        <w:t>categorieën</w:t>
      </w:r>
      <w:r w:rsidRPr="008B2A49">
        <w:rPr>
          <w:rFonts w:ascii="FlandersArtSans-Regular" w:eastAsia="FlandersArtSerif-Regular" w:hAnsi="FlandersArtSans-Regular" w:cs="FlandersArtSerif-Regular"/>
          <w:color w:val="auto"/>
        </w:rPr>
        <w:t xml:space="preserve"> van ba</w:t>
      </w:r>
      <w:r w:rsidR="0A755144" w:rsidRPr="008B2A49">
        <w:rPr>
          <w:rFonts w:ascii="FlandersArtSans-Regular" w:eastAsia="FlandersArtSerif-Regular" w:hAnsi="FlandersArtSans-Regular" w:cs="FlandersArtSerif-Regular"/>
          <w:color w:val="auto"/>
        </w:rPr>
        <w:t>sisvoorwaarden en maatregelen</w:t>
      </w:r>
      <w:r w:rsidR="000C311D" w:rsidRPr="008B2A49">
        <w:rPr>
          <w:rFonts w:ascii="FlandersArtSans-Regular" w:eastAsia="FlandersArtSerif-Regular" w:hAnsi="FlandersArtSans-Regular" w:cs="FlandersArtSerif-Regular"/>
          <w:color w:val="auto"/>
        </w:rPr>
        <w:t>:</w:t>
      </w:r>
    </w:p>
    <w:p w14:paraId="40862C94" w14:textId="77777777" w:rsidR="00802FB9" w:rsidRPr="008B2A49" w:rsidRDefault="00802FB9" w:rsidP="001A2194">
      <w:pPr>
        <w:spacing w:line="257" w:lineRule="auto"/>
        <w:jc w:val="both"/>
        <w:rPr>
          <w:rFonts w:ascii="FlandersArtSans-Regular" w:eastAsia="FlandersArtSerif-Regular" w:hAnsi="FlandersArtSans-Regular" w:cs="FlandersArtSerif-Regular"/>
          <w:color w:val="auto"/>
        </w:rPr>
      </w:pPr>
    </w:p>
    <w:p w14:paraId="2EBE7DC1" w14:textId="14311722" w:rsidR="00E9283C" w:rsidRPr="008B2A49" w:rsidRDefault="05841F0B" w:rsidP="00C00266">
      <w:pPr>
        <w:pStyle w:val="Lijstalinea"/>
        <w:numPr>
          <w:ilvl w:val="0"/>
          <w:numId w:val="1"/>
        </w:numPr>
        <w:tabs>
          <w:tab w:val="clear" w:pos="3686"/>
        </w:tabs>
        <w:spacing w:line="257" w:lineRule="auto"/>
        <w:ind w:left="714" w:hanging="357"/>
        <w:contextualSpacing w:val="0"/>
        <w:jc w:val="both"/>
        <w:rPr>
          <w:rFonts w:ascii="FlandersArtSans-Regular" w:hAnsi="FlandersArtSans-Regular"/>
          <w:b/>
          <w:bCs/>
          <w:color w:val="auto"/>
        </w:rPr>
      </w:pPr>
      <w:r w:rsidRPr="008B2A49">
        <w:rPr>
          <w:rFonts w:ascii="FlandersArtSans-Regular" w:eastAsia="FlandersArtSerif-Regular" w:hAnsi="FlandersArtSans-Regular" w:cs="FlandersArtSerif-Regular"/>
          <w:b/>
          <w:bCs/>
          <w:color w:val="auto"/>
        </w:rPr>
        <w:t>Deelnamevoorwaarden</w:t>
      </w:r>
    </w:p>
    <w:p w14:paraId="0A1703A5" w14:textId="4EF2BBB4" w:rsidR="00E9283C" w:rsidRPr="008B2A49" w:rsidRDefault="73F03CE2" w:rsidP="00C00266">
      <w:pPr>
        <w:pStyle w:val="Lijstalinea"/>
        <w:numPr>
          <w:ilvl w:val="0"/>
          <w:numId w:val="1"/>
        </w:numPr>
        <w:tabs>
          <w:tab w:val="clear" w:pos="3686"/>
        </w:tabs>
        <w:spacing w:line="257" w:lineRule="auto"/>
        <w:ind w:left="714" w:hanging="357"/>
        <w:contextualSpacing w:val="0"/>
        <w:jc w:val="both"/>
        <w:rPr>
          <w:rFonts w:ascii="FlandersArtSans-Regular" w:eastAsiaTheme="minorEastAsia" w:hAnsi="FlandersArtSans-Regular"/>
          <w:b/>
          <w:bCs/>
          <w:color w:val="auto"/>
        </w:rPr>
      </w:pPr>
      <w:r w:rsidRPr="008B2A49">
        <w:rPr>
          <w:rFonts w:ascii="FlandersArtSans-Regular" w:eastAsia="FlandersArtSerif-Regular" w:hAnsi="FlandersArtSans-Regular" w:cs="FlandersArtSerif-Regular"/>
          <w:b/>
          <w:bCs/>
          <w:color w:val="auto"/>
        </w:rPr>
        <w:t>Aard van de activiteiten</w:t>
      </w:r>
    </w:p>
    <w:p w14:paraId="310B28BC" w14:textId="167375DD" w:rsidR="00C00266" w:rsidRPr="008B2A49" w:rsidRDefault="005F5DAB" w:rsidP="00C00266">
      <w:pPr>
        <w:pStyle w:val="Lijstalinea"/>
        <w:numPr>
          <w:ilvl w:val="0"/>
          <w:numId w:val="1"/>
        </w:numPr>
        <w:tabs>
          <w:tab w:val="clear" w:pos="3686"/>
        </w:tabs>
        <w:spacing w:line="257" w:lineRule="auto"/>
        <w:ind w:left="714" w:hanging="357"/>
        <w:contextualSpacing w:val="0"/>
        <w:jc w:val="both"/>
        <w:rPr>
          <w:rFonts w:ascii="FlandersArtSans-Regular" w:eastAsia="FlandersArtSerif-Regular" w:hAnsi="FlandersArtSans-Regular" w:cs="FlandersArtSerif-Regular"/>
          <w:b/>
          <w:bCs/>
          <w:color w:val="auto"/>
        </w:rPr>
      </w:pPr>
      <w:r w:rsidRPr="008B2A49">
        <w:rPr>
          <w:rFonts w:ascii="FlandersArtSans-Regular" w:eastAsia="FlandersArtSerif-Regular" w:hAnsi="FlandersArtSans-Regular" w:cs="FlandersArtSerif-Regular"/>
          <w:b/>
          <w:bCs/>
          <w:color w:val="auto"/>
        </w:rPr>
        <w:t xml:space="preserve">Ventilatie (zie </w:t>
      </w:r>
      <w:r w:rsidR="00CC2700" w:rsidRPr="008B2A49">
        <w:rPr>
          <w:rFonts w:ascii="FlandersArtSans-Regular" w:eastAsia="FlandersArtSerif-Regular" w:hAnsi="FlandersArtSans-Regular" w:cs="FlandersArtSerif-Regular"/>
          <w:b/>
          <w:bCs/>
          <w:color w:val="auto"/>
        </w:rPr>
        <w:t>hierboven)</w:t>
      </w:r>
    </w:p>
    <w:p w14:paraId="667D61F8" w14:textId="77777777" w:rsidR="00C00266" w:rsidRPr="008B2A49" w:rsidRDefault="00C00266">
      <w:pPr>
        <w:tabs>
          <w:tab w:val="clear" w:pos="3686"/>
        </w:tabs>
        <w:spacing w:after="200" w:line="276" w:lineRule="auto"/>
        <w:contextualSpacing w:val="0"/>
        <w:rPr>
          <w:rFonts w:ascii="FlandersArtSans-Regular" w:eastAsia="FlandersArtSerif-Regular" w:hAnsi="FlandersArtSans-Regular" w:cs="FlandersArtSerif-Regular"/>
          <w:b/>
          <w:bCs/>
          <w:color w:val="auto"/>
        </w:rPr>
      </w:pPr>
      <w:r w:rsidRPr="008B2A49">
        <w:rPr>
          <w:rFonts w:ascii="FlandersArtSans-Regular" w:eastAsia="FlandersArtSerif-Regular" w:hAnsi="FlandersArtSans-Regular" w:cs="FlandersArtSerif-Regular"/>
          <w:b/>
          <w:bCs/>
          <w:color w:val="auto"/>
        </w:rPr>
        <w:br w:type="page"/>
      </w:r>
    </w:p>
    <w:p w14:paraId="07B021EB" w14:textId="2C0A66CB" w:rsidR="53121ED9" w:rsidRPr="008B2A49" w:rsidRDefault="53121ED9" w:rsidP="00FD49F4">
      <w:pPr>
        <w:pStyle w:val="Kop3"/>
        <w:numPr>
          <w:ilvl w:val="2"/>
          <w:numId w:val="34"/>
        </w:numPr>
        <w:tabs>
          <w:tab w:val="clear" w:pos="3686"/>
        </w:tabs>
        <w:rPr>
          <w:color w:val="2F5496" w:themeColor="accent1" w:themeShade="BF"/>
        </w:rPr>
      </w:pPr>
      <w:bookmarkStart w:id="50" w:name="_Toc61030334"/>
      <w:bookmarkStart w:id="51" w:name="_Toc66183227"/>
      <w:r w:rsidRPr="008B2A49">
        <w:rPr>
          <w:color w:val="2F5496" w:themeColor="accent1" w:themeShade="BF"/>
        </w:rPr>
        <w:lastRenderedPageBreak/>
        <w:t>Deelnamevoorwaarden</w:t>
      </w:r>
      <w:bookmarkEnd w:id="50"/>
      <w:bookmarkEnd w:id="51"/>
    </w:p>
    <w:p w14:paraId="17CDDFBF" w14:textId="54BEA3E4" w:rsidR="007631A9" w:rsidRPr="008B2A49" w:rsidRDefault="007631A9" w:rsidP="007631A9">
      <w:pPr>
        <w:pBdr>
          <w:top w:val="single" w:sz="4" w:space="1" w:color="auto"/>
          <w:left w:val="single" w:sz="4" w:space="4" w:color="auto"/>
          <w:bottom w:val="single" w:sz="4" w:space="1" w:color="auto"/>
          <w:right w:val="single" w:sz="4" w:space="4" w:color="auto"/>
        </w:pBdr>
        <w:tabs>
          <w:tab w:val="clear" w:pos="3686"/>
        </w:tabs>
        <w:jc w:val="both"/>
        <w:rPr>
          <w:rFonts w:ascii="FlandersArtSans-Regular" w:hAnsi="FlandersArtSans-Regular"/>
          <w:color w:val="auto"/>
        </w:rPr>
      </w:pPr>
      <w:r w:rsidRPr="008B2A49">
        <w:rPr>
          <w:rFonts w:ascii="FlandersArtSans-Regular" w:hAnsi="FlandersArtSans-Regular"/>
          <w:color w:val="auto"/>
        </w:rPr>
        <w:t>Inschrijving / registratieplicht</w:t>
      </w:r>
    </w:p>
    <w:p w14:paraId="1649C932" w14:textId="77777777" w:rsidR="00115DED" w:rsidRPr="008B2A49" w:rsidRDefault="00115DED" w:rsidP="02D680CE">
      <w:pPr>
        <w:tabs>
          <w:tab w:val="clear" w:pos="3686"/>
        </w:tabs>
        <w:jc w:val="both"/>
        <w:rPr>
          <w:rFonts w:ascii="FlandersArtSans-Regular" w:hAnsi="FlandersArtSans-Regular"/>
          <w:color w:val="auto"/>
        </w:rPr>
      </w:pPr>
    </w:p>
    <w:p w14:paraId="20D228F2" w14:textId="35435F9B" w:rsidR="6CAC92E3" w:rsidRPr="008B2A49" w:rsidRDefault="6CAC92E3" w:rsidP="00C00266">
      <w:pPr>
        <w:tabs>
          <w:tab w:val="clear" w:pos="3686"/>
        </w:tabs>
        <w:spacing w:after="120"/>
        <w:contextualSpacing w:val="0"/>
        <w:jc w:val="both"/>
        <w:rPr>
          <w:rFonts w:ascii="FlandersArtSans-Regular" w:hAnsi="FlandersArtSans-Regular"/>
          <w:color w:val="auto"/>
        </w:rPr>
      </w:pPr>
      <w:r w:rsidRPr="008B2A49">
        <w:rPr>
          <w:rFonts w:ascii="FlandersArtSans-Regular" w:hAnsi="FlandersArtSans-Regular"/>
          <w:color w:val="auto"/>
        </w:rPr>
        <w:t xml:space="preserve">Het is </w:t>
      </w:r>
      <w:r w:rsidRPr="008B2A49">
        <w:rPr>
          <w:rFonts w:ascii="FlandersArtSans-Regular" w:hAnsi="FlandersArtSans-Regular"/>
          <w:b/>
          <w:color w:val="auto"/>
        </w:rPr>
        <w:t>verplicht de deelnemers aan activiteiten vooraf te laten inschrijven</w:t>
      </w:r>
      <w:r w:rsidRPr="008B2A49">
        <w:rPr>
          <w:rFonts w:ascii="FlandersArtSans-Regular" w:hAnsi="FlandersArtSans-Regular"/>
          <w:color w:val="auto"/>
        </w:rPr>
        <w:t>. Zo houd je het aantal deelnemers beheersbaar, en verzamel je de nodige gegevens van de deelnemers.</w:t>
      </w:r>
      <w:r w:rsidR="008005BF" w:rsidRPr="008B2A49">
        <w:rPr>
          <w:rFonts w:ascii="FlandersArtSans-Regular" w:hAnsi="FlandersArtSans-Regular"/>
          <w:color w:val="auto"/>
        </w:rPr>
        <w:t xml:space="preserve"> </w:t>
      </w:r>
      <w:r w:rsidR="00EA3276" w:rsidRPr="008B2A49">
        <w:rPr>
          <w:rFonts w:ascii="FlandersArtSans-Regular" w:hAnsi="FlandersArtSans-Regular"/>
          <w:color w:val="auto"/>
        </w:rPr>
        <w:t>Wanneer het gaat om vaste leden die steeds in dezelfde ploeg trainen</w:t>
      </w:r>
      <w:r w:rsidR="008D399A" w:rsidRPr="008B2A49">
        <w:rPr>
          <w:rFonts w:ascii="FlandersArtSans-Regular" w:hAnsi="FlandersArtSans-Regular"/>
          <w:color w:val="auto"/>
        </w:rPr>
        <w:t>, is dit echter niet noodzakelijk.</w:t>
      </w:r>
    </w:p>
    <w:p w14:paraId="5A3DCB76" w14:textId="371FC519" w:rsidR="6CAC92E3" w:rsidRPr="008B2A49" w:rsidRDefault="6CAC92E3" w:rsidP="00C00266">
      <w:pPr>
        <w:tabs>
          <w:tab w:val="clear" w:pos="3686"/>
        </w:tabs>
        <w:spacing w:after="120"/>
        <w:contextualSpacing w:val="0"/>
        <w:jc w:val="both"/>
        <w:rPr>
          <w:rFonts w:ascii="FlandersArtSans-Regular" w:hAnsi="FlandersArtSans-Regular"/>
          <w:color w:val="auto"/>
        </w:rPr>
      </w:pPr>
      <w:r w:rsidRPr="008B2A49">
        <w:rPr>
          <w:rFonts w:ascii="FlandersArtSans-Regular" w:hAnsi="FlandersArtSans-Regular"/>
          <w:color w:val="auto"/>
        </w:rPr>
        <w:t>Met het oog op mogelijk later contactonderzoek is de organisator verplicht om minstens 14 dagen de contactgegevens (minstens naam, telefoonnummer en/of emailadres) van alle deelnemers (inclusief begeleiders en eventuele externe actoren) te bewaren. Doe dat per activiteit en conform de principes van de GDPR.</w:t>
      </w:r>
    </w:p>
    <w:p w14:paraId="7DC93095" w14:textId="006652B1" w:rsidR="6CAC92E3" w:rsidRPr="008B2A49" w:rsidRDefault="6CAC92E3" w:rsidP="00C00266">
      <w:pPr>
        <w:tabs>
          <w:tab w:val="clear" w:pos="3686"/>
        </w:tabs>
        <w:spacing w:after="120" w:line="240" w:lineRule="auto"/>
        <w:contextualSpacing w:val="0"/>
        <w:jc w:val="both"/>
        <w:rPr>
          <w:rFonts w:ascii="FlandersArtSans-Regular" w:eastAsia="Times New Roman" w:hAnsi="FlandersArtSans-Regular" w:cs="Segoe UI"/>
          <w:color w:val="auto"/>
          <w:sz w:val="18"/>
          <w:szCs w:val="18"/>
          <w:lang w:eastAsia="nl-BE"/>
        </w:rPr>
      </w:pPr>
      <w:r w:rsidRPr="008B2A49">
        <w:rPr>
          <w:rFonts w:ascii="FlandersArtSans-Regular" w:eastAsia="Times New Roman" w:hAnsi="FlandersArtSans-Regular" w:cs="Segoe UI"/>
          <w:color w:val="auto"/>
          <w:lang w:eastAsia="nl-BE"/>
        </w:rPr>
        <w:t>Bij sportlessen</w:t>
      </w:r>
      <w:r w:rsidRPr="008B2A49">
        <w:rPr>
          <w:rFonts w:ascii="Cambria" w:eastAsia="Times New Roman" w:hAnsi="Cambria" w:cs="Cambria"/>
          <w:color w:val="auto"/>
          <w:lang w:eastAsia="nl-BE"/>
        </w:rPr>
        <w:t> </w:t>
      </w:r>
      <w:r w:rsidRPr="008B2A49">
        <w:rPr>
          <w:rFonts w:ascii="FlandersArtSans-Regular" w:eastAsia="Times New Roman" w:hAnsi="FlandersArtSans-Regular" w:cs="Segoe UI"/>
          <w:color w:val="auto"/>
          <w:lang w:eastAsia="nl-BE"/>
        </w:rPr>
        <w:t xml:space="preserve">geldt een </w:t>
      </w:r>
      <w:r w:rsidRPr="008B2A49">
        <w:rPr>
          <w:rFonts w:ascii="FlandersArtSans-Regular" w:eastAsia="Times New Roman" w:hAnsi="FlandersArtSans-Regular" w:cs="Segoe UI"/>
          <w:b/>
          <w:color w:val="auto"/>
          <w:lang w:eastAsia="nl-BE"/>
        </w:rPr>
        <w:t>registratieplicht</w:t>
      </w:r>
      <w:r w:rsidRPr="008B2A49">
        <w:rPr>
          <w:rFonts w:ascii="FlandersArtSans-Regular" w:eastAsia="Times New Roman" w:hAnsi="FlandersArtSans-Regular" w:cs="Segoe UI"/>
          <w:color w:val="auto"/>
          <w:lang w:eastAsia="nl-BE"/>
        </w:rPr>
        <w:t>.</w:t>
      </w:r>
      <w:r w:rsidR="001A6697" w:rsidRPr="008B2A49">
        <w:rPr>
          <w:rFonts w:ascii="FlandersArtSans-Regular" w:eastAsia="Times New Roman" w:hAnsi="FlandersArtSans-Regular" w:cs="Cambria"/>
          <w:color w:val="auto"/>
          <w:lang w:eastAsia="nl-BE"/>
        </w:rPr>
        <w:t xml:space="preserve"> </w:t>
      </w:r>
      <w:r w:rsidRPr="008B2A49">
        <w:rPr>
          <w:rFonts w:ascii="FlandersArtSans-Regular" w:eastAsia="Times New Roman" w:hAnsi="FlandersArtSans-Regular" w:cs="Segoe UI"/>
          <w:color w:val="auto"/>
          <w:lang w:eastAsia="nl-BE"/>
        </w:rPr>
        <w:t>Elke sporter</w:t>
      </w:r>
      <w:r w:rsidR="00F52DC1" w:rsidRPr="008B2A49">
        <w:rPr>
          <w:rFonts w:ascii="FlandersArtSans-Regular" w:eastAsia="Times New Roman" w:hAnsi="FlandersArtSans-Regular" w:cs="Segoe UI"/>
          <w:color w:val="auto"/>
          <w:lang w:eastAsia="nl-BE"/>
        </w:rPr>
        <w:t>, trainer, medewerker/vrijwilliger</w:t>
      </w:r>
      <w:r w:rsidRPr="008B2A49">
        <w:rPr>
          <w:rFonts w:ascii="FlandersArtSans-Regular" w:eastAsia="Times New Roman" w:hAnsi="FlandersArtSans-Regular" w:cs="Segoe UI"/>
          <w:color w:val="auto"/>
          <w:lang w:eastAsia="nl-BE"/>
        </w:rPr>
        <w:t xml:space="preserve"> moet</w:t>
      </w:r>
      <w:r w:rsidR="001A6697" w:rsidRPr="008B2A49">
        <w:rPr>
          <w:rFonts w:ascii="FlandersArtSans-Regular" w:eastAsia="Times New Roman" w:hAnsi="FlandersArtSans-Regular" w:cs="Cambria"/>
          <w:color w:val="auto"/>
          <w:lang w:eastAsia="nl-BE"/>
        </w:rPr>
        <w:t xml:space="preserve"> </w:t>
      </w:r>
      <w:r w:rsidRPr="008B2A49">
        <w:rPr>
          <w:rFonts w:ascii="FlandersArtSans-Regular" w:eastAsia="Times New Roman" w:hAnsi="FlandersArtSans-Regular" w:cs="Segoe UI"/>
          <w:color w:val="auto"/>
          <w:lang w:eastAsia="nl-BE"/>
        </w:rPr>
        <w:t>verplicht naam en telefoonnummer of e-mailadres opgeven in functie van contactonderzoek.</w:t>
      </w:r>
      <w:r w:rsidR="00C47D9B" w:rsidRPr="008B2A49">
        <w:rPr>
          <w:rFonts w:ascii="FlandersArtSans-Regular" w:eastAsia="Times New Roman" w:hAnsi="FlandersArtSans-Regular" w:cs="Cambria"/>
          <w:color w:val="auto"/>
          <w:lang w:eastAsia="nl-BE"/>
        </w:rPr>
        <w:t xml:space="preserve"> </w:t>
      </w:r>
      <w:r w:rsidRPr="008B2A49">
        <w:rPr>
          <w:rFonts w:ascii="FlandersArtSans-Regular" w:eastAsia="Times New Roman" w:hAnsi="FlandersArtSans-Regular" w:cs="Segoe UI"/>
          <w:color w:val="auto"/>
          <w:lang w:eastAsia="nl-BE"/>
        </w:rPr>
        <w:t>Professionals/medewerkers bij sportwedstrijden</w:t>
      </w:r>
      <w:r w:rsidR="00C47D9B" w:rsidRPr="008B2A49">
        <w:rPr>
          <w:rFonts w:ascii="FlandersArtSans-Regular" w:eastAsia="Times New Roman" w:hAnsi="FlandersArtSans-Regular" w:cs="Cambria"/>
          <w:color w:val="auto"/>
          <w:lang w:eastAsia="nl-BE"/>
        </w:rPr>
        <w:t xml:space="preserve"> </w:t>
      </w:r>
      <w:r w:rsidR="00F82239" w:rsidRPr="008B2A49">
        <w:rPr>
          <w:rFonts w:ascii="FlandersArtSans-Regular" w:eastAsia="Times New Roman" w:hAnsi="FlandersArtSans-Regular" w:cs="Cambria"/>
          <w:color w:val="auto"/>
          <w:lang w:eastAsia="nl-BE"/>
        </w:rPr>
        <w:t xml:space="preserve">en -evenementen </w:t>
      </w:r>
      <w:r w:rsidRPr="008B2A49">
        <w:rPr>
          <w:rFonts w:ascii="FlandersArtSans-Regular" w:eastAsia="Times New Roman" w:hAnsi="FlandersArtSans-Regular" w:cs="Segoe UI"/>
          <w:color w:val="auto"/>
          <w:lang w:eastAsia="nl-BE"/>
        </w:rPr>
        <w:t>en publiek bij sportwedstrijden</w:t>
      </w:r>
      <w:r w:rsidR="00C47D9B" w:rsidRPr="008B2A49">
        <w:rPr>
          <w:rFonts w:ascii="FlandersArtSans-Regular" w:eastAsia="Times New Roman" w:hAnsi="FlandersArtSans-Regular" w:cs="Cambria"/>
          <w:color w:val="auto"/>
          <w:lang w:eastAsia="nl-BE"/>
        </w:rPr>
        <w:t xml:space="preserve"> </w:t>
      </w:r>
      <w:r w:rsidRPr="008B2A49">
        <w:rPr>
          <w:rFonts w:ascii="FlandersArtSans-Regular" w:eastAsia="Times New Roman" w:hAnsi="FlandersArtSans-Regular" w:cs="Segoe UI"/>
          <w:color w:val="auto"/>
          <w:lang w:eastAsia="nl-BE"/>
        </w:rPr>
        <w:t>moeten zich</w:t>
      </w:r>
      <w:r w:rsidR="00C47D9B" w:rsidRPr="008B2A49">
        <w:rPr>
          <w:rFonts w:ascii="FlandersArtSans-Regular" w:eastAsia="Times New Roman" w:hAnsi="FlandersArtSans-Regular" w:cs="Cambria"/>
          <w:color w:val="auto"/>
          <w:lang w:eastAsia="nl-BE"/>
        </w:rPr>
        <w:t xml:space="preserve"> </w:t>
      </w:r>
      <w:r w:rsidRPr="008B2A49">
        <w:rPr>
          <w:rFonts w:ascii="FlandersArtSans-Regular" w:eastAsia="Times New Roman" w:hAnsi="FlandersArtSans-Regular" w:cs="Segoe UI"/>
          <w:color w:val="auto"/>
          <w:lang w:eastAsia="nl-BE"/>
        </w:rPr>
        <w:t>verplicht registreren</w:t>
      </w:r>
      <w:r w:rsidR="00C47D9B" w:rsidRPr="008B2A49">
        <w:rPr>
          <w:rFonts w:ascii="FlandersArtSans-Regular" w:eastAsia="Times New Roman" w:hAnsi="FlandersArtSans-Regular" w:cs="Cambria"/>
          <w:color w:val="auto"/>
          <w:lang w:eastAsia="nl-BE"/>
        </w:rPr>
        <w:t xml:space="preserve"> </w:t>
      </w:r>
      <w:r w:rsidRPr="008B2A49">
        <w:rPr>
          <w:rFonts w:ascii="FlandersArtSans-Regular" w:eastAsia="Times New Roman" w:hAnsi="FlandersArtSans-Regular" w:cs="Segoe UI"/>
          <w:color w:val="auto"/>
          <w:lang w:eastAsia="nl-BE"/>
        </w:rPr>
        <w:t>bij aankomst bij een</w:t>
      </w:r>
      <w:r w:rsidR="001A6697" w:rsidRPr="008B2A49">
        <w:rPr>
          <w:rFonts w:ascii="FlandersArtSans-Regular" w:eastAsia="Times New Roman" w:hAnsi="FlandersArtSans-Regular" w:cs="Segoe UI"/>
          <w:color w:val="auto"/>
          <w:lang w:eastAsia="nl-BE"/>
        </w:rPr>
        <w:t xml:space="preserve"> </w:t>
      </w:r>
      <w:r w:rsidRPr="008B2A49">
        <w:rPr>
          <w:rFonts w:ascii="FlandersArtSans-Regular" w:eastAsia="Times New Roman" w:hAnsi="FlandersArtSans-Regular" w:cs="Segoe UI"/>
          <w:color w:val="auto"/>
          <w:lang w:eastAsia="nl-BE"/>
        </w:rPr>
        <w:t>sportwedstrijd.</w:t>
      </w:r>
      <w:r w:rsidR="00F5174D" w:rsidRPr="008B2A49">
        <w:rPr>
          <w:rFonts w:ascii="FlandersArtSans-Regular" w:eastAsia="Times New Roman" w:hAnsi="FlandersArtSans-Regular" w:cs="Segoe UI"/>
          <w:color w:val="auto"/>
          <w:lang w:eastAsia="nl-BE"/>
        </w:rPr>
        <w:t xml:space="preserve"> </w:t>
      </w:r>
      <w:r w:rsidRPr="008B2A49">
        <w:rPr>
          <w:rFonts w:ascii="FlandersArtSans-Regular" w:eastAsia="Times New Roman" w:hAnsi="FlandersArtSans-Regular" w:cs="Segoe UI"/>
          <w:color w:val="auto"/>
          <w:lang w:eastAsia="nl-BE"/>
        </w:rPr>
        <w:t>Bezoekers of deelnemers die weigeren</w:t>
      </w:r>
      <w:r w:rsidR="00C47D9B" w:rsidRPr="008B2A49">
        <w:rPr>
          <w:rFonts w:ascii="FlandersArtSans-Regular" w:eastAsia="Times New Roman" w:hAnsi="FlandersArtSans-Regular" w:cs="Cambria"/>
          <w:color w:val="auto"/>
          <w:lang w:eastAsia="nl-BE"/>
        </w:rPr>
        <w:t xml:space="preserve"> </w:t>
      </w:r>
      <w:r w:rsidRPr="008B2A49">
        <w:rPr>
          <w:rFonts w:ascii="FlandersArtSans-Regular" w:eastAsia="Times New Roman" w:hAnsi="FlandersArtSans-Regular" w:cs="Segoe UI"/>
          <w:color w:val="auto"/>
          <w:lang w:eastAsia="nl-BE"/>
        </w:rPr>
        <w:t>om zich te registreren, krijgen geen toegang. Registratie van deelnemers aan reguliere competitiewedstrijden is niet verplicht,</w:t>
      </w:r>
      <w:r w:rsidR="001A6697" w:rsidRPr="008B2A49">
        <w:rPr>
          <w:rFonts w:ascii="FlandersArtSans-Regular" w:eastAsia="Times New Roman" w:hAnsi="FlandersArtSans-Regular" w:cs="Cambria"/>
          <w:color w:val="auto"/>
          <w:lang w:eastAsia="nl-BE"/>
        </w:rPr>
        <w:t xml:space="preserve"> </w:t>
      </w:r>
      <w:r w:rsidRPr="008B2A49">
        <w:rPr>
          <w:rFonts w:ascii="FlandersArtSans-Regular" w:eastAsia="Times New Roman" w:hAnsi="FlandersArtSans-Regular" w:cs="Segoe UI"/>
          <w:color w:val="auto"/>
          <w:lang w:eastAsia="nl-BE"/>
        </w:rPr>
        <w:t>op voorwaarde dat</w:t>
      </w:r>
      <w:r w:rsidR="001A6697" w:rsidRPr="008B2A49">
        <w:rPr>
          <w:rFonts w:ascii="FlandersArtSans-Regular" w:eastAsia="Times New Roman" w:hAnsi="FlandersArtSans-Regular" w:cs="Cambria"/>
          <w:color w:val="auto"/>
          <w:lang w:eastAsia="nl-BE"/>
        </w:rPr>
        <w:t xml:space="preserve"> </w:t>
      </w:r>
      <w:r w:rsidRPr="008B2A49">
        <w:rPr>
          <w:rFonts w:ascii="FlandersArtSans-Regular" w:eastAsia="Times New Roman" w:hAnsi="FlandersArtSans-Regular" w:cs="Segoe UI"/>
          <w:color w:val="auto"/>
          <w:lang w:eastAsia="nl-BE"/>
        </w:rPr>
        <w:t>de deelnemers sowieso gekend zijn bij de club en de sportfederatie</w:t>
      </w:r>
      <w:r w:rsidR="001A6697" w:rsidRPr="008B2A49">
        <w:rPr>
          <w:rFonts w:ascii="FlandersArtSans-Regular" w:eastAsia="Times New Roman" w:hAnsi="FlandersArtSans-Regular" w:cs="Cambria"/>
          <w:color w:val="auto"/>
          <w:lang w:eastAsia="nl-BE"/>
        </w:rPr>
        <w:t xml:space="preserve"> </w:t>
      </w:r>
      <w:r w:rsidRPr="008B2A49">
        <w:rPr>
          <w:rFonts w:ascii="FlandersArtSans-Regular" w:eastAsia="Times New Roman" w:hAnsi="FlandersArtSans-Regular" w:cs="Segoe UI"/>
          <w:color w:val="auto"/>
          <w:lang w:eastAsia="nl-BE"/>
        </w:rPr>
        <w:t>via een wedstrijdblad. Voor publiek zijn</w:t>
      </w:r>
      <w:r w:rsidR="001A6697" w:rsidRPr="008B2A49">
        <w:rPr>
          <w:rFonts w:ascii="FlandersArtSans-Regular" w:eastAsia="Times New Roman" w:hAnsi="FlandersArtSans-Regular" w:cs="Cambria"/>
          <w:color w:val="auto"/>
          <w:lang w:eastAsia="nl-BE"/>
        </w:rPr>
        <w:t xml:space="preserve"> </w:t>
      </w:r>
      <w:r w:rsidRPr="008B2A49">
        <w:rPr>
          <w:rFonts w:ascii="FlandersArtSans-Regular" w:eastAsia="Times New Roman" w:hAnsi="FlandersArtSans-Regular" w:cs="Segoe UI"/>
          <w:color w:val="auto"/>
          <w:lang w:eastAsia="nl-BE"/>
        </w:rPr>
        <w:t>daginschrijvingen</w:t>
      </w:r>
      <w:r w:rsidR="001A6697" w:rsidRPr="008B2A49">
        <w:rPr>
          <w:rFonts w:ascii="FlandersArtSans-Regular" w:eastAsia="Times New Roman" w:hAnsi="FlandersArtSans-Regular" w:cs="Cambria"/>
          <w:color w:val="auto"/>
          <w:lang w:eastAsia="nl-BE"/>
        </w:rPr>
        <w:t xml:space="preserve"> </w:t>
      </w:r>
      <w:r w:rsidRPr="008B2A49">
        <w:rPr>
          <w:rFonts w:ascii="FlandersArtSans-Regular" w:eastAsia="Times New Roman" w:hAnsi="FlandersArtSans-Regular" w:cs="Segoe UI"/>
          <w:color w:val="auto"/>
          <w:lang w:eastAsia="nl-BE"/>
        </w:rPr>
        <w:t>(verkoop op de dag zelf)</w:t>
      </w:r>
      <w:r w:rsidR="001A6697" w:rsidRPr="008B2A49">
        <w:rPr>
          <w:rFonts w:ascii="FlandersArtSans-Regular" w:eastAsia="Times New Roman" w:hAnsi="FlandersArtSans-Regular" w:cs="Cambria"/>
          <w:color w:val="auto"/>
          <w:lang w:eastAsia="nl-BE"/>
        </w:rPr>
        <w:t xml:space="preserve"> </w:t>
      </w:r>
      <w:r w:rsidRPr="008B2A49">
        <w:rPr>
          <w:rFonts w:ascii="FlandersArtSans-Regular" w:eastAsia="Times New Roman" w:hAnsi="FlandersArtSans-Regular" w:cs="Segoe UI"/>
          <w:color w:val="auto"/>
          <w:lang w:eastAsia="nl-BE"/>
        </w:rPr>
        <w:t>niet verboden, maar dit wordt zeer sterk afgeraden. Ook hier zorgt men best voor een verkoop voorafgaand aan het evenement/de wedstrijd</w:t>
      </w:r>
      <w:r w:rsidR="001A6697" w:rsidRPr="008B2A49">
        <w:rPr>
          <w:rFonts w:ascii="FlandersArtSans-Regular" w:eastAsia="Times New Roman" w:hAnsi="FlandersArtSans-Regular" w:cs="Cambria"/>
          <w:color w:val="auto"/>
          <w:lang w:eastAsia="nl-BE"/>
        </w:rPr>
        <w:t xml:space="preserve"> </w:t>
      </w:r>
      <w:r w:rsidRPr="008B2A49">
        <w:rPr>
          <w:rFonts w:ascii="FlandersArtSans-Regular" w:eastAsia="Times New Roman" w:hAnsi="FlandersArtSans-Regular" w:cs="Segoe UI"/>
          <w:color w:val="auto"/>
          <w:lang w:eastAsia="nl-BE"/>
        </w:rPr>
        <w:t>(online, per mail, telefonisch, …).</w:t>
      </w:r>
    </w:p>
    <w:p w14:paraId="45986AFD" w14:textId="3B549977" w:rsidR="6CAC92E3" w:rsidRPr="008B2A49" w:rsidRDefault="6CAC92E3" w:rsidP="00C00266">
      <w:pPr>
        <w:spacing w:after="120"/>
        <w:contextualSpacing w:val="0"/>
        <w:jc w:val="both"/>
        <w:rPr>
          <w:rFonts w:ascii="FlandersArtSans-Regular" w:eastAsia="Times New Roman" w:hAnsi="FlandersArtSans-Regular" w:cs="Segoe UI"/>
          <w:color w:val="auto"/>
          <w:sz w:val="18"/>
          <w:szCs w:val="18"/>
          <w:lang w:eastAsia="nl-BE"/>
        </w:rPr>
      </w:pPr>
      <w:r w:rsidRPr="008B2A49">
        <w:rPr>
          <w:rFonts w:ascii="FlandersArtSans-Regular" w:eastAsia="Times New Roman" w:hAnsi="FlandersArtSans-Regular" w:cs="Segoe UI"/>
          <w:color w:val="auto"/>
          <w:lang w:eastAsia="nl-BE"/>
        </w:rPr>
        <w:t>De gegevens</w:t>
      </w:r>
      <w:r w:rsidRPr="008B2A49">
        <w:rPr>
          <w:rFonts w:ascii="Cambria" w:eastAsia="Times New Roman" w:hAnsi="Cambria" w:cs="Cambria"/>
          <w:color w:val="auto"/>
          <w:lang w:eastAsia="nl-BE"/>
        </w:rPr>
        <w:t> </w:t>
      </w:r>
      <w:r w:rsidRPr="008B2A49">
        <w:rPr>
          <w:rFonts w:ascii="FlandersArtSans-Regular" w:eastAsia="Times New Roman" w:hAnsi="FlandersArtSans-Regular" w:cs="Segoe UI"/>
          <w:color w:val="auto"/>
          <w:lang w:eastAsia="nl-BE"/>
        </w:rPr>
        <w:t>van de geregistreerde personen</w:t>
      </w:r>
      <w:r w:rsidRPr="008B2A49">
        <w:rPr>
          <w:rFonts w:ascii="Cambria" w:eastAsia="Times New Roman" w:hAnsi="Cambria" w:cs="Cambria"/>
          <w:color w:val="auto"/>
          <w:lang w:eastAsia="nl-BE"/>
        </w:rPr>
        <w:t> </w:t>
      </w:r>
      <w:r w:rsidRPr="008B2A49">
        <w:rPr>
          <w:rFonts w:ascii="FlandersArtSans-Regular" w:eastAsia="Times New Roman" w:hAnsi="FlandersArtSans-Regular" w:cs="Segoe UI"/>
          <w:color w:val="auto"/>
          <w:lang w:eastAsia="nl-BE"/>
        </w:rPr>
        <w:t>worden bewaard gedurende 14 kalenderdagen. Die contactgegevens mogen enkel worden gebruikt voor de doeleinden van de strijd tegen COVID-19.</w:t>
      </w:r>
      <w:r w:rsidRPr="008B2A49">
        <w:rPr>
          <w:rFonts w:ascii="Cambria" w:eastAsia="Times New Roman" w:hAnsi="Cambria" w:cs="Cambria"/>
          <w:color w:val="auto"/>
          <w:lang w:eastAsia="nl-BE"/>
        </w:rPr>
        <w:t> </w:t>
      </w:r>
      <w:r w:rsidRPr="008B2A49">
        <w:rPr>
          <w:rFonts w:ascii="FlandersArtSans-Regular" w:eastAsia="Times New Roman" w:hAnsi="FlandersArtSans-Regular" w:cs="Segoe UI"/>
          <w:color w:val="auto"/>
          <w:lang w:eastAsia="nl-BE"/>
        </w:rPr>
        <w:t>Ze moeten worden vernietigd na 14 kalenderdagen en de bezoekers of deelnemers moeten uitdrukkelijk hun akkoord geven.</w:t>
      </w:r>
      <w:r w:rsidRPr="008B2A49">
        <w:rPr>
          <w:rFonts w:ascii="Cambria" w:eastAsia="Times New Roman" w:hAnsi="Cambria" w:cs="Cambria"/>
          <w:color w:val="auto"/>
          <w:lang w:eastAsia="nl-BE"/>
        </w:rPr>
        <w:t> </w:t>
      </w:r>
    </w:p>
    <w:p w14:paraId="570F6DF0" w14:textId="51ED38DA" w:rsidR="02D680CE" w:rsidRPr="008B2A49" w:rsidRDefault="02D680CE" w:rsidP="02D680CE">
      <w:pPr>
        <w:spacing w:after="120"/>
        <w:jc w:val="both"/>
        <w:rPr>
          <w:rFonts w:ascii="FlandersArtSans-Regular" w:hAnsi="FlandersArtSans-Regular"/>
          <w:color w:val="auto"/>
        </w:rPr>
      </w:pPr>
    </w:p>
    <w:p w14:paraId="59AFCE1D" w14:textId="6FBB1137" w:rsidR="007631A9" w:rsidRPr="008B2A49" w:rsidRDefault="007631A9" w:rsidP="007631A9">
      <w:pPr>
        <w:pBdr>
          <w:top w:val="single" w:sz="4" w:space="1" w:color="auto"/>
          <w:left w:val="single" w:sz="4" w:space="4" w:color="auto"/>
          <w:bottom w:val="single" w:sz="4" w:space="1" w:color="auto"/>
          <w:right w:val="single" w:sz="4" w:space="4" w:color="auto"/>
        </w:pBdr>
        <w:spacing w:after="120"/>
        <w:jc w:val="both"/>
        <w:rPr>
          <w:rFonts w:ascii="FlandersArtSans-Regular" w:hAnsi="FlandersArtSans-Regular"/>
          <w:color w:val="auto"/>
        </w:rPr>
      </w:pPr>
      <w:r w:rsidRPr="008B2A49">
        <w:rPr>
          <w:rFonts w:ascii="FlandersArtSans-Regular" w:hAnsi="FlandersArtSans-Regular"/>
          <w:color w:val="auto"/>
        </w:rPr>
        <w:t>Wie mag deelnemen?</w:t>
      </w:r>
    </w:p>
    <w:p w14:paraId="63008D22" w14:textId="77777777" w:rsidR="00115DED" w:rsidRPr="008B2A49" w:rsidRDefault="00115DED" w:rsidP="02D680CE">
      <w:pPr>
        <w:spacing w:after="120"/>
        <w:jc w:val="both"/>
        <w:rPr>
          <w:rFonts w:ascii="FlandersArtSans-Regular" w:hAnsi="FlandersArtSans-Regular"/>
          <w:color w:val="auto"/>
        </w:rPr>
      </w:pPr>
    </w:p>
    <w:p w14:paraId="3A65C3A8" w14:textId="307D42B5" w:rsidR="53121ED9" w:rsidRPr="008B2A49" w:rsidRDefault="53121ED9" w:rsidP="00C00266">
      <w:pPr>
        <w:spacing w:after="120"/>
        <w:contextualSpacing w:val="0"/>
        <w:jc w:val="both"/>
        <w:rPr>
          <w:rFonts w:ascii="FlandersArtSans-Regular" w:hAnsi="FlandersArtSans-Regular"/>
          <w:color w:val="auto"/>
        </w:rPr>
      </w:pPr>
      <w:r w:rsidRPr="008B2A49">
        <w:rPr>
          <w:rFonts w:ascii="FlandersArtSans-Regular" w:hAnsi="FlandersArtSans-Regular"/>
          <w:color w:val="auto"/>
        </w:rPr>
        <w:t xml:space="preserve">De fase waarin we ons bevinden bepaalt welke </w:t>
      </w:r>
      <w:r w:rsidR="00B06D4B" w:rsidRPr="008B2A49">
        <w:rPr>
          <w:rFonts w:ascii="FlandersArtSans-Regular" w:hAnsi="FlandersArtSans-Regular"/>
          <w:b/>
          <w:color w:val="auto"/>
        </w:rPr>
        <w:t>leeftijdscategorieën</w:t>
      </w:r>
      <w:r w:rsidRPr="008B2A49">
        <w:rPr>
          <w:rFonts w:ascii="FlandersArtSans-Regular" w:hAnsi="FlandersArtSans-Regular"/>
          <w:color w:val="auto"/>
        </w:rPr>
        <w:t xml:space="preserve"> welke soort sport</w:t>
      </w:r>
      <w:r w:rsidR="00B06D4B" w:rsidRPr="008B2A49">
        <w:rPr>
          <w:rFonts w:ascii="FlandersArtSans-Regular" w:hAnsi="FlandersArtSans-Regular"/>
          <w:color w:val="auto"/>
        </w:rPr>
        <w:t>activiteiten</w:t>
      </w:r>
      <w:r w:rsidRPr="008B2A49">
        <w:rPr>
          <w:rFonts w:ascii="FlandersArtSans-Regular" w:hAnsi="FlandersArtSans-Regular"/>
          <w:color w:val="auto"/>
        </w:rPr>
        <w:t xml:space="preserve"> mogen beoefenen. </w:t>
      </w:r>
      <w:r w:rsidR="009E639E" w:rsidRPr="008B2A49">
        <w:rPr>
          <w:rFonts w:ascii="FlandersArtSans-Regular" w:hAnsi="FlandersArtSans-Regular"/>
          <w:color w:val="auto"/>
        </w:rPr>
        <w:t xml:space="preserve">Raadpleeg </w:t>
      </w:r>
      <w:r w:rsidR="002A2D13" w:rsidRPr="008B2A49">
        <w:rPr>
          <w:rFonts w:ascii="FlandersArtSans-Regular" w:hAnsi="FlandersArtSans-Regular"/>
          <w:color w:val="auto"/>
        </w:rPr>
        <w:t xml:space="preserve">hiervoor </w:t>
      </w:r>
      <w:r w:rsidR="00F11117" w:rsidRPr="008B2A49">
        <w:rPr>
          <w:rFonts w:ascii="FlandersArtSans-Regular" w:hAnsi="FlandersArtSans-Regular"/>
          <w:color w:val="auto"/>
        </w:rPr>
        <w:t xml:space="preserve">de tabel van de fase waarin we ons bevinden. </w:t>
      </w:r>
    </w:p>
    <w:p w14:paraId="7F9F9C1D" w14:textId="248025EA" w:rsidR="53121ED9" w:rsidRPr="008B2A49" w:rsidRDefault="53121ED9" w:rsidP="00C00266">
      <w:pPr>
        <w:spacing w:after="120"/>
        <w:contextualSpacing w:val="0"/>
        <w:jc w:val="both"/>
        <w:rPr>
          <w:rFonts w:ascii="FlandersArtSans-Regular" w:hAnsi="FlandersArtSans-Regular"/>
          <w:color w:val="auto"/>
        </w:rPr>
      </w:pPr>
      <w:r w:rsidRPr="008B2A49">
        <w:rPr>
          <w:rFonts w:ascii="FlandersArtSans-Regular" w:hAnsi="FlandersArtSans-Regular"/>
          <w:color w:val="auto"/>
        </w:rPr>
        <w:t xml:space="preserve">Het is en blijft belangrijk dat we bepaalde </w:t>
      </w:r>
      <w:r w:rsidRPr="008B2A49">
        <w:rPr>
          <w:rFonts w:ascii="FlandersArtSans-Regular" w:hAnsi="FlandersArtSans-Regular"/>
          <w:b/>
          <w:color w:val="auto"/>
        </w:rPr>
        <w:t xml:space="preserve">risicogroepen </w:t>
      </w:r>
      <w:r w:rsidRPr="008B2A49">
        <w:rPr>
          <w:rFonts w:ascii="FlandersArtSans-Regular" w:hAnsi="FlandersArtSans-Regular"/>
          <w:color w:val="auto"/>
        </w:rPr>
        <w:t>die een hoger risico op een ernstige COVID-infectie hebben, blijven beschermen. De experten benoemen twee belangrijke risicogroepen:</w:t>
      </w:r>
    </w:p>
    <w:p w14:paraId="225FB84D" w14:textId="77777777" w:rsidR="53121ED9" w:rsidRPr="008B2A49" w:rsidRDefault="53121ED9" w:rsidP="00706F00">
      <w:pPr>
        <w:pStyle w:val="Lijstalinea"/>
        <w:numPr>
          <w:ilvl w:val="0"/>
          <w:numId w:val="14"/>
        </w:numPr>
        <w:spacing w:after="120"/>
        <w:contextualSpacing w:val="0"/>
        <w:jc w:val="both"/>
        <w:rPr>
          <w:rFonts w:ascii="FlandersArtSans-Regular" w:hAnsi="FlandersArtSans-Regular"/>
          <w:color w:val="auto"/>
        </w:rPr>
      </w:pPr>
      <w:r w:rsidRPr="008B2A49">
        <w:rPr>
          <w:rFonts w:ascii="FlandersArtSans-Regular" w:hAnsi="FlandersArtSans-Regular"/>
          <w:b/>
          <w:bCs/>
          <w:color w:val="auto"/>
        </w:rPr>
        <w:t>Ouderen</w:t>
      </w:r>
      <w:r w:rsidRPr="008B2A49">
        <w:rPr>
          <w:rFonts w:ascii="FlandersArtSans-Regular" w:hAnsi="FlandersArtSans-Regular"/>
          <w:color w:val="auto"/>
        </w:rPr>
        <w:t xml:space="preserve">: voor het betrekken van deze doelgroep stelde het Departement Welzijn, Volksgezondheid en Gezin een </w:t>
      </w:r>
      <w:hyperlink r:id="rId51">
        <w:r w:rsidRPr="008B2A49">
          <w:rPr>
            <w:rStyle w:val="Hyperlink"/>
            <w:rFonts w:ascii="FlandersArtSans-Regular" w:hAnsi="FlandersArtSans-Regular"/>
            <w:b/>
            <w:bCs/>
            <w:color w:val="auto"/>
          </w:rPr>
          <w:t>charter</w:t>
        </w:r>
      </w:hyperlink>
      <w:r w:rsidRPr="008B2A49">
        <w:rPr>
          <w:rFonts w:ascii="FlandersArtSans-Regular" w:hAnsi="FlandersArtSans-Regular"/>
          <w:color w:val="auto"/>
        </w:rPr>
        <w:t xml:space="preserve"> met richtlijnen en afspraken op.</w:t>
      </w:r>
    </w:p>
    <w:p w14:paraId="77C1E058" w14:textId="3E6DFA40" w:rsidR="53121ED9" w:rsidRPr="008B2A49" w:rsidRDefault="53121ED9" w:rsidP="00706F00">
      <w:pPr>
        <w:pStyle w:val="Lijstalinea"/>
        <w:numPr>
          <w:ilvl w:val="0"/>
          <w:numId w:val="14"/>
        </w:numPr>
        <w:spacing w:after="120"/>
        <w:contextualSpacing w:val="0"/>
        <w:jc w:val="both"/>
        <w:rPr>
          <w:rFonts w:ascii="FlandersArtSans-Regular" w:hAnsi="FlandersArtSans-Regular"/>
          <w:color w:val="auto"/>
        </w:rPr>
      </w:pPr>
      <w:r w:rsidRPr="008B2A49">
        <w:rPr>
          <w:rFonts w:ascii="FlandersArtSans-Regular" w:hAnsi="FlandersArtSans-Regular"/>
          <w:b/>
          <w:bCs/>
          <w:color w:val="auto"/>
        </w:rPr>
        <w:t>Personen met een</w:t>
      </w:r>
      <w:r w:rsidRPr="008B2A49">
        <w:rPr>
          <w:rFonts w:ascii="FlandersArtSans-Regular" w:hAnsi="FlandersArtSans-Regular"/>
          <w:color w:val="auto"/>
        </w:rPr>
        <w:t xml:space="preserve"> </w:t>
      </w:r>
      <w:r w:rsidRPr="008B2A49">
        <w:rPr>
          <w:rFonts w:ascii="FlandersArtSans-Regular" w:hAnsi="FlandersArtSans-Regular"/>
          <w:b/>
          <w:bCs/>
          <w:color w:val="auto"/>
        </w:rPr>
        <w:t>ernstige onderliggende medische aandoening</w:t>
      </w:r>
      <w:r w:rsidRPr="008B2A49">
        <w:rPr>
          <w:rFonts w:ascii="FlandersArtSans-Regular" w:hAnsi="FlandersArtSans-Regular"/>
          <w:color w:val="auto"/>
        </w:rPr>
        <w:t xml:space="preserve"> (bv. </w:t>
      </w:r>
      <w:r w:rsidR="002C2FFF" w:rsidRPr="008B2A49">
        <w:rPr>
          <w:rFonts w:ascii="FlandersArtSans-Regular" w:hAnsi="FlandersArtSans-Regular"/>
          <w:color w:val="auto"/>
        </w:rPr>
        <w:t xml:space="preserve">verminderde longfunctie, </w:t>
      </w:r>
      <w:r w:rsidRPr="008B2A49">
        <w:rPr>
          <w:rFonts w:ascii="FlandersArtSans-Regular" w:hAnsi="FlandersArtSans-Regular"/>
          <w:color w:val="auto"/>
        </w:rPr>
        <w:t>hart- en vaataandoeningen of verlaagde immuniteit): het risico is sterk afhankelijk van de aard en complexiteit van de onderliggende problematiek, en wordt best met de behandelende arts besproken.</w:t>
      </w:r>
    </w:p>
    <w:p w14:paraId="13BCAF24" w14:textId="77777777" w:rsidR="00BF352E" w:rsidRPr="008B2A49" w:rsidRDefault="53121ED9" w:rsidP="00595634">
      <w:pPr>
        <w:spacing w:after="120"/>
        <w:contextualSpacing w:val="0"/>
        <w:rPr>
          <w:rFonts w:ascii="FlandersArtSans-Regular" w:hAnsi="FlandersArtSans-Regular"/>
          <w:color w:val="auto"/>
        </w:rPr>
      </w:pPr>
      <w:r w:rsidRPr="008B2A49">
        <w:rPr>
          <w:rFonts w:ascii="FlandersArtSans-Regular" w:hAnsi="FlandersArtSans-Regular"/>
          <w:color w:val="auto"/>
        </w:rPr>
        <w:t>Het is de verantwoordelijkheid van de organisatie én het individu</w:t>
      </w:r>
      <w:r w:rsidRPr="008B2A49">
        <w:rPr>
          <w:rStyle w:val="Voetnootmarkering"/>
          <w:rFonts w:ascii="FlandersArtSans-Regular" w:hAnsi="FlandersArtSans-Regular"/>
          <w:color w:val="auto"/>
        </w:rPr>
        <w:footnoteReference w:id="3"/>
      </w:r>
      <w:r w:rsidRPr="008B2A49">
        <w:rPr>
          <w:rFonts w:ascii="FlandersArtSans-Regular" w:hAnsi="FlandersArtSans-Regular"/>
          <w:color w:val="auto"/>
        </w:rPr>
        <w:t xml:space="preserve"> om het risico goed in te schatten en ernaar te handelen.</w:t>
      </w:r>
    </w:p>
    <w:p w14:paraId="6095A01B" w14:textId="6A993CC1" w:rsidR="00D45BA3" w:rsidRPr="008B2A49" w:rsidRDefault="1622C640" w:rsidP="00595634">
      <w:pPr>
        <w:spacing w:after="120"/>
        <w:contextualSpacing w:val="0"/>
        <w:rPr>
          <w:rFonts w:ascii="FlandersArtSans-Regular" w:hAnsi="FlandersArtSans-Regular"/>
          <w:color w:val="auto"/>
        </w:rPr>
      </w:pPr>
      <w:r w:rsidRPr="008B2A49">
        <w:rPr>
          <w:rFonts w:ascii="FlandersArtSans-Regular" w:hAnsi="FlandersArtSans-Regular"/>
          <w:color w:val="auto"/>
        </w:rPr>
        <w:lastRenderedPageBreak/>
        <w:t>Heb je symptomen die op een besmettelijke ziekte kunnen wijzen of in geval van een recent risicocontact met iemand die zulke symptomen had, dan mag je niet deelnemen.</w:t>
      </w:r>
      <w:r w:rsidR="2C46E7D2" w:rsidRPr="008B2A49">
        <w:rPr>
          <w:rFonts w:ascii="FlandersArtSans-Regular" w:hAnsi="FlandersArtSans-Regular"/>
          <w:color w:val="auto"/>
          <w:vertAlign w:val="superscript"/>
        </w:rPr>
        <w:footnoteReference w:id="4"/>
      </w:r>
      <w:r w:rsidRPr="008B2A49">
        <w:rPr>
          <w:rFonts w:ascii="FlandersArtSans-Regular" w:hAnsi="FlandersArtSans-Regular"/>
          <w:color w:val="auto"/>
        </w:rPr>
        <w:t xml:space="preserve"> </w:t>
      </w:r>
    </w:p>
    <w:p w14:paraId="12A55A05" w14:textId="61277EB5" w:rsidR="089AA065" w:rsidRPr="008B2A49" w:rsidRDefault="2F4CE47A" w:rsidP="00FD49F4">
      <w:pPr>
        <w:pStyle w:val="Kop3"/>
        <w:numPr>
          <w:ilvl w:val="2"/>
          <w:numId w:val="34"/>
        </w:numPr>
        <w:tabs>
          <w:tab w:val="clear" w:pos="3686"/>
        </w:tabs>
        <w:rPr>
          <w:color w:val="2F5496" w:themeColor="accent1" w:themeShade="BF"/>
        </w:rPr>
      </w:pPr>
      <w:bookmarkStart w:id="52" w:name="_Toc61030335"/>
      <w:bookmarkStart w:id="53" w:name="_Toc66183228"/>
      <w:r w:rsidRPr="008B2A49">
        <w:rPr>
          <w:color w:val="2F5496" w:themeColor="accent1" w:themeShade="BF"/>
        </w:rPr>
        <w:t>Aard van de activiteit</w:t>
      </w:r>
      <w:bookmarkEnd w:id="52"/>
      <w:bookmarkEnd w:id="53"/>
    </w:p>
    <w:p w14:paraId="40682748" w14:textId="05B15BE0" w:rsidR="02D680CE" w:rsidRPr="008B2A49" w:rsidRDefault="02D680CE" w:rsidP="02D680CE">
      <w:pPr>
        <w:rPr>
          <w:rFonts w:ascii="FlandersArtSans-Regular" w:hAnsi="FlandersArtSans-Regular"/>
          <w:color w:val="auto"/>
        </w:rPr>
      </w:pPr>
    </w:p>
    <w:p w14:paraId="42D3FF8E" w14:textId="35D6BA4B" w:rsidR="2F4CE47A" w:rsidRPr="008B2A49" w:rsidRDefault="2F4CE47A" w:rsidP="004E50E0">
      <w:pPr>
        <w:jc w:val="both"/>
        <w:rPr>
          <w:rFonts w:ascii="FlandersArtSans-Regular" w:hAnsi="FlandersArtSans-Regular"/>
          <w:color w:val="auto"/>
        </w:rPr>
      </w:pPr>
      <w:r w:rsidRPr="008B2A49">
        <w:rPr>
          <w:rFonts w:ascii="FlandersArtSans-Regular" w:hAnsi="FlandersArtSans-Regular"/>
          <w:color w:val="auto"/>
        </w:rPr>
        <w:t xml:space="preserve">Afhankelijk van de fase waarin we ons bevinden, zijn bepaalde </w:t>
      </w:r>
      <w:r w:rsidR="009F47C7" w:rsidRPr="008B2A49">
        <w:rPr>
          <w:rFonts w:ascii="FlandersArtSans-Regular" w:hAnsi="FlandersArtSans-Regular"/>
          <w:color w:val="auto"/>
        </w:rPr>
        <w:t>sport</w:t>
      </w:r>
      <w:r w:rsidRPr="008B2A49">
        <w:rPr>
          <w:rFonts w:ascii="FlandersArtSans-Regular" w:hAnsi="FlandersArtSans-Regular"/>
          <w:color w:val="auto"/>
        </w:rPr>
        <w:t>activiteiten wel of niet toegestaan.  Het is de verantwoordelijkheid van elke organisator / infrastructuurb</w:t>
      </w:r>
      <w:r w:rsidR="009F47C7" w:rsidRPr="008B2A49">
        <w:rPr>
          <w:rFonts w:ascii="FlandersArtSans-Regular" w:hAnsi="FlandersArtSans-Regular"/>
          <w:color w:val="auto"/>
        </w:rPr>
        <w:t>e</w:t>
      </w:r>
      <w:r w:rsidRPr="008B2A49">
        <w:rPr>
          <w:rFonts w:ascii="FlandersArtSans-Regular" w:hAnsi="FlandersArtSans-Regular"/>
          <w:color w:val="auto"/>
        </w:rPr>
        <w:t xml:space="preserve">heerder en sporter om hier op een verstandige wijze mee om te gaan.  </w:t>
      </w:r>
    </w:p>
    <w:p w14:paraId="2A4DC450" w14:textId="79922FB4" w:rsidR="02D680CE" w:rsidRPr="008B2A49" w:rsidRDefault="02D680CE" w:rsidP="339EE893">
      <w:pPr>
        <w:rPr>
          <w:rFonts w:ascii="FlandersArtSans-Regular" w:hAnsi="FlandersArtSans-Regular"/>
          <w:color w:val="auto"/>
        </w:rPr>
      </w:pPr>
    </w:p>
    <w:p w14:paraId="4567F1FB" w14:textId="7ADF9945" w:rsidR="375A1BD9" w:rsidRPr="008B2A49" w:rsidRDefault="749588AA" w:rsidP="00FD49F4">
      <w:pPr>
        <w:pStyle w:val="Kop3"/>
        <w:numPr>
          <w:ilvl w:val="2"/>
          <w:numId w:val="34"/>
        </w:numPr>
        <w:tabs>
          <w:tab w:val="clear" w:pos="3686"/>
        </w:tabs>
        <w:rPr>
          <w:color w:val="2F5496" w:themeColor="accent1" w:themeShade="BF"/>
        </w:rPr>
      </w:pPr>
      <w:bookmarkStart w:id="54" w:name="_Toc61030336"/>
      <w:bookmarkStart w:id="55" w:name="_Toc66183229"/>
      <w:r w:rsidRPr="008B2A49">
        <w:rPr>
          <w:color w:val="2F5496" w:themeColor="accent1" w:themeShade="BF"/>
        </w:rPr>
        <w:t>Aantal deelnemers</w:t>
      </w:r>
      <w:bookmarkEnd w:id="54"/>
      <w:bookmarkEnd w:id="55"/>
    </w:p>
    <w:p w14:paraId="5D56EAD8" w14:textId="4A0ACB04" w:rsidR="52031518" w:rsidRPr="008B2A49" w:rsidRDefault="52031518" w:rsidP="004E50E0">
      <w:pPr>
        <w:jc w:val="both"/>
        <w:rPr>
          <w:rFonts w:ascii="FlandersArtSans-Regular" w:hAnsi="FlandersArtSans-Regular"/>
          <w:color w:val="auto"/>
        </w:rPr>
      </w:pPr>
      <w:r w:rsidRPr="008B2A49">
        <w:rPr>
          <w:rFonts w:ascii="FlandersArtSans-Regular" w:hAnsi="FlandersArtSans-Regular"/>
          <w:color w:val="auto"/>
        </w:rPr>
        <w:t>Om de verspreiding van het virus tegen te</w:t>
      </w:r>
      <w:r w:rsidR="00E047F3" w:rsidRPr="008B2A49">
        <w:rPr>
          <w:rFonts w:ascii="FlandersArtSans-Regular" w:hAnsi="FlandersArtSans-Regular"/>
          <w:color w:val="auto"/>
        </w:rPr>
        <w:t xml:space="preserve"> </w:t>
      </w:r>
      <w:r w:rsidRPr="008B2A49">
        <w:rPr>
          <w:rFonts w:ascii="FlandersArtSans-Regular" w:hAnsi="FlandersArtSans-Regular"/>
          <w:color w:val="auto"/>
        </w:rPr>
        <w:t>gaan, worden grote groepen van mensen zoveel mogelijk vermeden</w:t>
      </w:r>
      <w:r w:rsidR="3CBA3E5E" w:rsidRPr="008B2A49">
        <w:rPr>
          <w:rFonts w:ascii="FlandersArtSans-Regular" w:hAnsi="FlandersArtSans-Regular"/>
          <w:color w:val="auto"/>
        </w:rPr>
        <w:t xml:space="preserve"> en het aantal contacten tussen mensen bij voorkeur zoveel mogelijk beperkt.</w:t>
      </w:r>
      <w:r w:rsidRPr="008B2A49">
        <w:rPr>
          <w:rFonts w:ascii="FlandersArtSans-Regular" w:hAnsi="FlandersArtSans-Regular"/>
          <w:color w:val="auto"/>
        </w:rPr>
        <w:t xml:space="preserve"> Daarnaast is het belangrijk te </w:t>
      </w:r>
      <w:r w:rsidR="009F47C7" w:rsidRPr="008B2A49">
        <w:rPr>
          <w:rFonts w:ascii="FlandersArtSans-Regular" w:hAnsi="FlandersArtSans-Regular"/>
          <w:color w:val="auto"/>
        </w:rPr>
        <w:t>weten</w:t>
      </w:r>
      <w:r w:rsidRPr="008B2A49">
        <w:rPr>
          <w:rFonts w:ascii="FlandersArtSans-Regular" w:hAnsi="FlandersArtSans-Regular"/>
          <w:color w:val="auto"/>
        </w:rPr>
        <w:t xml:space="preserve"> hoeveel personen je kan toelaten, waarbij je kan garanderen dat ze een afstand van 1.5m </w:t>
      </w:r>
      <w:r w:rsidR="7AA65EB4" w:rsidRPr="008B2A49">
        <w:rPr>
          <w:rFonts w:ascii="FlandersArtSans-Regular" w:hAnsi="FlandersArtSans-Regular"/>
          <w:color w:val="auto"/>
        </w:rPr>
        <w:t xml:space="preserve">kunnen garanderen. </w:t>
      </w:r>
    </w:p>
    <w:p w14:paraId="3BB3A124" w14:textId="1CE607F3" w:rsidR="02D680CE" w:rsidRPr="008B2A49" w:rsidRDefault="02D680CE" w:rsidP="02D680CE">
      <w:pPr>
        <w:rPr>
          <w:rFonts w:ascii="FlandersArtSans-Regular" w:hAnsi="FlandersArtSans-Regular"/>
          <w:color w:val="auto"/>
        </w:rPr>
      </w:pPr>
    </w:p>
    <w:p w14:paraId="4446B2AD" w14:textId="77777777" w:rsidR="007D6D99" w:rsidRPr="008B2A49" w:rsidRDefault="007D6D99" w:rsidP="007D6D99">
      <w:pPr>
        <w:jc w:val="both"/>
        <w:rPr>
          <w:rFonts w:ascii="FlandersArtSans-Regular" w:hAnsi="FlandersArtSans-Regular"/>
          <w:color w:val="auto"/>
        </w:rPr>
      </w:pPr>
      <w:r w:rsidRPr="008B2A49">
        <w:rPr>
          <w:rFonts w:ascii="FlandersArtSans-Regular" w:hAnsi="FlandersArtSans-Regular"/>
          <w:color w:val="auto"/>
        </w:rPr>
        <w:t>Om (niet noodzakelijke) contacten tussen sporters maximaal te beperken, moeten we overbevolking van een sportinfrastructuur steeds vermijden. Om dit voldoende te kunnen respecteren, worden densiteitsregels vastgelegd.</w:t>
      </w:r>
    </w:p>
    <w:p w14:paraId="67415FAD" w14:textId="77777777" w:rsidR="007D6D99" w:rsidRPr="008B2A49" w:rsidRDefault="007D6D99" w:rsidP="007D6D99">
      <w:pPr>
        <w:jc w:val="both"/>
        <w:rPr>
          <w:rFonts w:ascii="FlandersArtSans-Regular" w:hAnsi="FlandersArtSans-Regular"/>
          <w:color w:val="auto"/>
        </w:rPr>
      </w:pPr>
      <w:r w:rsidRPr="008B2A49">
        <w:rPr>
          <w:rFonts w:ascii="Cambria" w:hAnsi="Cambria" w:cs="Cambria"/>
          <w:color w:val="auto"/>
        </w:rPr>
        <w:t> </w:t>
      </w:r>
    </w:p>
    <w:p w14:paraId="52005EF7" w14:textId="23229DA5" w:rsidR="007D6D99" w:rsidRPr="008B2A49" w:rsidRDefault="007D6D99" w:rsidP="007D6D99">
      <w:pPr>
        <w:jc w:val="both"/>
        <w:rPr>
          <w:rFonts w:ascii="FlandersArtSans-Regular" w:hAnsi="FlandersArtSans-Regular"/>
          <w:color w:val="auto"/>
        </w:rPr>
      </w:pPr>
      <w:r w:rsidRPr="008B2A49">
        <w:rPr>
          <w:rFonts w:ascii="FlandersArtSans-Regular" w:hAnsi="FlandersArtSans-Regular"/>
          <w:color w:val="auto"/>
        </w:rPr>
        <w:t>Deze regels bepalen dat de totaal beschikbare sportoppervlakte, dus niet noodzakelijk binnen de belijning van een sportterrein,</w:t>
      </w:r>
      <w:r w:rsidRPr="008B2A49">
        <w:rPr>
          <w:rFonts w:ascii="Cambria" w:hAnsi="Cambria" w:cs="Cambria"/>
          <w:color w:val="auto"/>
        </w:rPr>
        <w:t> </w:t>
      </w:r>
      <w:r w:rsidRPr="008B2A49">
        <w:rPr>
          <w:rFonts w:ascii="FlandersArtSans-Regular" w:hAnsi="FlandersArtSans-Regular"/>
          <w:color w:val="auto"/>
        </w:rPr>
        <w:t>maar wel exclusief gangen, kleedkamers, tribunes, …</w:t>
      </w:r>
      <w:r w:rsidRPr="008B2A49">
        <w:rPr>
          <w:rFonts w:ascii="Cambria" w:hAnsi="Cambria" w:cs="Cambria"/>
          <w:color w:val="auto"/>
        </w:rPr>
        <w:t> </w:t>
      </w:r>
      <w:r w:rsidRPr="008B2A49">
        <w:rPr>
          <w:rFonts w:ascii="FlandersArtSans-Regular" w:hAnsi="FlandersArtSans-Regular"/>
          <w:b/>
          <w:bCs/>
          <w:color w:val="auto"/>
        </w:rPr>
        <w:t>minstens 30m</w:t>
      </w:r>
      <w:r w:rsidRPr="008B2A49">
        <w:rPr>
          <w:rFonts w:ascii="Cambria" w:hAnsi="Cambria" w:cs="Cambria"/>
          <w:b/>
          <w:bCs/>
          <w:color w:val="auto"/>
        </w:rPr>
        <w:t>²</w:t>
      </w:r>
      <w:r w:rsidRPr="008B2A49">
        <w:rPr>
          <w:rFonts w:ascii="FlandersArtSans-Regular" w:hAnsi="FlandersArtSans-Regular"/>
          <w:b/>
          <w:bCs/>
          <w:color w:val="auto"/>
        </w:rPr>
        <w:t xml:space="preserve"> per deelnemer </w:t>
      </w:r>
      <w:r w:rsidR="00094A43" w:rsidRPr="008B2A49">
        <w:rPr>
          <w:rFonts w:ascii="FlandersArtSans-Regular" w:hAnsi="FlandersArtSans-Regular"/>
          <w:b/>
          <w:bCs/>
          <w:color w:val="auto"/>
        </w:rPr>
        <w:t>moet</w:t>
      </w:r>
      <w:r w:rsidRPr="008B2A49">
        <w:rPr>
          <w:rFonts w:ascii="FlandersArtSans-Regular" w:hAnsi="FlandersArtSans-Regular"/>
          <w:b/>
          <w:bCs/>
          <w:color w:val="auto"/>
        </w:rPr>
        <w:t xml:space="preserve"> waarborgen.</w:t>
      </w:r>
    </w:p>
    <w:p w14:paraId="734811E1" w14:textId="77777777" w:rsidR="007D6D99" w:rsidRPr="008B2A49" w:rsidRDefault="007D6D99" w:rsidP="007D6D99">
      <w:pPr>
        <w:jc w:val="both"/>
        <w:rPr>
          <w:rFonts w:ascii="FlandersArtSans-Regular" w:hAnsi="FlandersArtSans-Regular"/>
          <w:color w:val="auto"/>
        </w:rPr>
      </w:pPr>
      <w:r w:rsidRPr="008B2A49">
        <w:rPr>
          <w:rFonts w:ascii="Cambria" w:hAnsi="Cambria" w:cs="Cambria"/>
          <w:color w:val="auto"/>
        </w:rPr>
        <w:t> </w:t>
      </w:r>
    </w:p>
    <w:p w14:paraId="2EE2D103" w14:textId="77777777" w:rsidR="007D6D99" w:rsidRPr="008B2A49" w:rsidRDefault="007D6D99" w:rsidP="007D6D99">
      <w:pPr>
        <w:jc w:val="both"/>
        <w:rPr>
          <w:rFonts w:ascii="FlandersArtSans-Regular" w:hAnsi="FlandersArtSans-Regular"/>
          <w:color w:val="auto"/>
        </w:rPr>
      </w:pPr>
      <w:r w:rsidRPr="008B2A49">
        <w:rPr>
          <w:rFonts w:ascii="FlandersArtSans-Regular" w:hAnsi="FlandersArtSans-Regular"/>
          <w:color w:val="auto"/>
        </w:rPr>
        <w:t>Op deze regel is een uitzondering mogelijk waarbij de totaal beschikbare sportinfrastructuur 10m</w:t>
      </w:r>
      <w:r w:rsidRPr="008B2A49">
        <w:rPr>
          <w:rFonts w:ascii="Cambria" w:hAnsi="Cambria" w:cs="Cambria"/>
          <w:color w:val="auto"/>
        </w:rPr>
        <w:t>²</w:t>
      </w:r>
      <w:r w:rsidRPr="008B2A49">
        <w:rPr>
          <w:rFonts w:ascii="FlandersArtSans-Regular" w:hAnsi="FlandersArtSans-Regular"/>
          <w:color w:val="auto"/>
        </w:rPr>
        <w:t xml:space="preserve"> per deelnemer moet waarborgen.</w:t>
      </w:r>
    </w:p>
    <w:p w14:paraId="4E7925B3" w14:textId="77777777" w:rsidR="007D6D99" w:rsidRPr="008B2A49" w:rsidRDefault="007D6D99" w:rsidP="007D6D99">
      <w:pPr>
        <w:jc w:val="both"/>
        <w:rPr>
          <w:rFonts w:ascii="FlandersArtSans-Regular" w:hAnsi="FlandersArtSans-Regular"/>
          <w:color w:val="auto"/>
        </w:rPr>
      </w:pPr>
      <w:r w:rsidRPr="008B2A49">
        <w:rPr>
          <w:rFonts w:ascii="Cambria" w:hAnsi="Cambria" w:cs="Cambria"/>
          <w:color w:val="auto"/>
        </w:rPr>
        <w:t> </w:t>
      </w:r>
    </w:p>
    <w:p w14:paraId="18A8140E" w14:textId="7528E08D" w:rsidR="007D6D99" w:rsidRPr="008B2A49" w:rsidRDefault="007D6D99" w:rsidP="007D6D99">
      <w:pPr>
        <w:jc w:val="both"/>
        <w:rPr>
          <w:rFonts w:ascii="FlandersArtSans-Regular" w:hAnsi="FlandersArtSans-Regular"/>
          <w:color w:val="auto"/>
        </w:rPr>
      </w:pPr>
      <w:r w:rsidRPr="008B2A49">
        <w:rPr>
          <w:rFonts w:ascii="FlandersArtSans-Regular" w:hAnsi="FlandersArtSans-Regular"/>
          <w:color w:val="auto"/>
        </w:rPr>
        <w:t xml:space="preserve">De </w:t>
      </w:r>
      <w:r w:rsidR="00094A43" w:rsidRPr="008B2A49">
        <w:rPr>
          <w:rFonts w:ascii="FlandersArtSans-Regular" w:hAnsi="FlandersArtSans-Regular"/>
          <w:color w:val="auto"/>
        </w:rPr>
        <w:t>basis</w:t>
      </w:r>
      <w:r w:rsidRPr="008B2A49">
        <w:rPr>
          <w:rFonts w:ascii="FlandersArtSans-Regular" w:hAnsi="FlandersArtSans-Regular"/>
          <w:color w:val="auto"/>
        </w:rPr>
        <w:t>regel voor 30m</w:t>
      </w:r>
      <w:r w:rsidRPr="008B2A49">
        <w:rPr>
          <w:rFonts w:ascii="Cambria" w:hAnsi="Cambria" w:cs="Cambria"/>
          <w:color w:val="auto"/>
        </w:rPr>
        <w:t>²</w:t>
      </w:r>
      <w:r w:rsidRPr="008B2A49">
        <w:rPr>
          <w:rFonts w:ascii="FlandersArtSans-Regular" w:hAnsi="FlandersArtSans-Regular"/>
          <w:color w:val="auto"/>
        </w:rPr>
        <w:t xml:space="preserve"> gaat uit van verplaatsingssporten waarbij er in normale omstandigheden, door de aard van de sport, een grote kans op onderlinge interactie is en waarbij men de anderhalve meter niet kan garanderen. Hier willen we dus extra veiligheid inbouwen ten opzichte van de reguliere anderhalve meter, zodat een sportzone niet (te) druk bezet kan worden. Dit is de standaardregel voor bezetting van sportinfrastructuur.</w:t>
      </w:r>
    </w:p>
    <w:p w14:paraId="03161044" w14:textId="77777777" w:rsidR="007D6D99" w:rsidRPr="008B2A49" w:rsidRDefault="007D6D99" w:rsidP="007D6D99">
      <w:pPr>
        <w:jc w:val="both"/>
        <w:rPr>
          <w:rFonts w:ascii="FlandersArtSans-Regular" w:hAnsi="FlandersArtSans-Regular"/>
          <w:color w:val="auto"/>
        </w:rPr>
      </w:pPr>
      <w:r w:rsidRPr="008B2A49">
        <w:rPr>
          <w:rFonts w:ascii="Cambria" w:hAnsi="Cambria" w:cs="Cambria"/>
          <w:color w:val="auto"/>
        </w:rPr>
        <w:t> </w:t>
      </w:r>
    </w:p>
    <w:p w14:paraId="007AB681" w14:textId="77777777" w:rsidR="007D6D99" w:rsidRPr="008B2A49" w:rsidRDefault="007D6D99" w:rsidP="007D6D99">
      <w:pPr>
        <w:jc w:val="both"/>
        <w:rPr>
          <w:rFonts w:ascii="FlandersArtSans-Regular" w:hAnsi="FlandersArtSans-Regular"/>
          <w:color w:val="auto"/>
        </w:rPr>
      </w:pPr>
      <w:r w:rsidRPr="008B2A49">
        <w:rPr>
          <w:rFonts w:ascii="FlandersArtSans-Regular" w:hAnsi="FlandersArtSans-Regular"/>
          <w:color w:val="auto"/>
        </w:rPr>
        <w:t>Voor sportactiviteiten waarbij er in normale omstandigheden geen kans is op onderlinge interactie en lichamelijk contact is een afwijking toegestaan waarbij de beschikbare sportinfrastructuur slechts 10m</w:t>
      </w:r>
      <w:r w:rsidRPr="008B2A49">
        <w:rPr>
          <w:rFonts w:ascii="Cambria" w:hAnsi="Cambria" w:cs="Cambria"/>
          <w:color w:val="auto"/>
        </w:rPr>
        <w:t>²</w:t>
      </w:r>
      <w:r w:rsidRPr="008B2A49">
        <w:rPr>
          <w:rFonts w:ascii="FlandersArtSans-Regular" w:hAnsi="FlandersArtSans-Regular"/>
          <w:color w:val="auto"/>
        </w:rPr>
        <w:t xml:space="preserve"> per persoon moet waarborgen. Om van deze uitzondering te kunnen genieten moet een sportactiviteit aan de volgende voorwaarden voldoen.</w:t>
      </w:r>
    </w:p>
    <w:p w14:paraId="411F6E28" w14:textId="0CEC0D5D" w:rsidR="00F267C4" w:rsidRDefault="00F267C4" w:rsidP="007D6D99">
      <w:pPr>
        <w:numPr>
          <w:ilvl w:val="0"/>
          <w:numId w:val="35"/>
        </w:numPr>
        <w:jc w:val="both"/>
        <w:rPr>
          <w:rFonts w:ascii="FlandersArtSans-Regular" w:hAnsi="FlandersArtSans-Regular"/>
          <w:color w:val="auto"/>
        </w:rPr>
      </w:pPr>
      <w:r>
        <w:rPr>
          <w:rFonts w:ascii="FlandersArtSans-Regular" w:hAnsi="FlandersArtSans-Regular"/>
          <w:color w:val="auto"/>
        </w:rPr>
        <w:t>Het gaat om activiteiten voor kinderen tot en met 12 jaar.</w:t>
      </w:r>
    </w:p>
    <w:p w14:paraId="7EB8365F" w14:textId="5309FC43" w:rsidR="007D6D99" w:rsidRPr="008B2A49" w:rsidRDefault="007D6D99" w:rsidP="007D6D99">
      <w:pPr>
        <w:numPr>
          <w:ilvl w:val="0"/>
          <w:numId w:val="35"/>
        </w:numPr>
        <w:jc w:val="both"/>
        <w:rPr>
          <w:rFonts w:ascii="FlandersArtSans-Regular" w:hAnsi="FlandersArtSans-Regular"/>
          <w:color w:val="auto"/>
        </w:rPr>
      </w:pPr>
      <w:r w:rsidRPr="008B2A49">
        <w:rPr>
          <w:rFonts w:ascii="FlandersArtSans-Regular" w:hAnsi="FlandersArtSans-Regular"/>
          <w:color w:val="auto"/>
        </w:rPr>
        <w:t>Het gaat om een activiteit binnen een afgebakende zone voor één persoon. Eventueel gezamenlijk materiaal of toestellen worden tussen opeenvolgende gebruikers gereinigd of ontsmet. Voorbeelden zijn een fitnesscentrum met fitnesstoestellen, toestelturnen, bepaalde dansvormen, yoga, …</w:t>
      </w:r>
    </w:p>
    <w:p w14:paraId="7C0AE498" w14:textId="77777777" w:rsidR="007D6D99" w:rsidRPr="008B2A49" w:rsidRDefault="007D6D99" w:rsidP="007D6D99">
      <w:pPr>
        <w:numPr>
          <w:ilvl w:val="0"/>
          <w:numId w:val="35"/>
        </w:numPr>
        <w:jc w:val="both"/>
        <w:rPr>
          <w:rFonts w:ascii="FlandersArtSans-Regular" w:hAnsi="FlandersArtSans-Regular"/>
          <w:color w:val="auto"/>
        </w:rPr>
      </w:pPr>
      <w:r w:rsidRPr="008B2A49">
        <w:rPr>
          <w:rFonts w:ascii="FlandersArtSans-Regular" w:hAnsi="FlandersArtSans-Regular"/>
          <w:color w:val="auto"/>
        </w:rPr>
        <w:t>Het gaat om zwemmen in een zwembad.</w:t>
      </w:r>
    </w:p>
    <w:p w14:paraId="31F38923" w14:textId="77777777" w:rsidR="00DD69F5" w:rsidRPr="008B2A49" w:rsidRDefault="00DD69F5" w:rsidP="00DD69F5">
      <w:pPr>
        <w:rPr>
          <w:rFonts w:ascii="FlandersArtSans-Regular" w:hAnsi="FlandersArtSans-Regular"/>
          <w:color w:val="auto"/>
        </w:rPr>
      </w:pPr>
    </w:p>
    <w:p w14:paraId="7683A3DB" w14:textId="77777777" w:rsidR="00733CDB" w:rsidRPr="008B2A49" w:rsidRDefault="00733CDB" w:rsidP="339EE893">
      <w:pPr>
        <w:tabs>
          <w:tab w:val="clear" w:pos="3686"/>
        </w:tabs>
        <w:jc w:val="both"/>
        <w:rPr>
          <w:rFonts w:ascii="FlandersArtSans-Regular" w:hAnsi="FlandersArtSans-Regular"/>
          <w:b/>
          <w:bCs/>
          <w:color w:val="auto"/>
        </w:rPr>
      </w:pPr>
    </w:p>
    <w:p w14:paraId="73624C16" w14:textId="003CC3FA" w:rsidR="00733CDB" w:rsidRPr="008B2A49" w:rsidRDefault="00813AF8" w:rsidP="00733CDB">
      <w:pPr>
        <w:pStyle w:val="paragraph"/>
        <w:spacing w:before="0" w:beforeAutospacing="0" w:after="0" w:afterAutospacing="0"/>
        <w:jc w:val="both"/>
        <w:rPr>
          <w:rStyle w:val="normaltextrun"/>
          <w:rFonts w:ascii="FlandersArtSans-Regular" w:hAnsi="FlandersArtSans-Regular" w:cs="Segoe UI"/>
          <w:sz w:val="22"/>
          <w:szCs w:val="22"/>
        </w:rPr>
      </w:pPr>
      <w:r w:rsidRPr="008B2A49">
        <w:rPr>
          <w:rStyle w:val="normaltextrun"/>
          <w:rFonts w:ascii="FlandersArtSans-Regular" w:hAnsi="FlandersArtSans-Regular" w:cs="Segoe UI"/>
          <w:sz w:val="22"/>
          <w:szCs w:val="22"/>
        </w:rPr>
        <w:t>E</w:t>
      </w:r>
      <w:r w:rsidR="00733CDB" w:rsidRPr="008B2A49">
        <w:rPr>
          <w:rStyle w:val="normaltextrun"/>
          <w:rFonts w:ascii="FlandersArtSans-Regular" w:hAnsi="FlandersArtSans-Regular" w:cs="Segoe UI"/>
          <w:sz w:val="22"/>
          <w:szCs w:val="22"/>
        </w:rPr>
        <w:t>en sportbegeleider</w:t>
      </w:r>
      <w:r w:rsidR="009741CE" w:rsidRPr="008B2A49">
        <w:rPr>
          <w:rStyle w:val="normaltextrun"/>
          <w:rFonts w:ascii="FlandersArtSans-Regular" w:hAnsi="FlandersArtSans-Regular" w:cs="Segoe UI"/>
          <w:sz w:val="22"/>
          <w:szCs w:val="22"/>
        </w:rPr>
        <w:t xml:space="preserve"> </w:t>
      </w:r>
      <w:r w:rsidR="00733CDB" w:rsidRPr="008B2A49">
        <w:rPr>
          <w:rStyle w:val="normaltextrun"/>
          <w:rFonts w:ascii="FlandersArtSans-Regular" w:hAnsi="FlandersArtSans-Regular" w:cs="Segoe UI"/>
          <w:sz w:val="22"/>
          <w:szCs w:val="22"/>
        </w:rPr>
        <w:t>kan meerdere groepen na elkaar begeleid</w:t>
      </w:r>
      <w:r w:rsidR="009741CE" w:rsidRPr="008B2A49">
        <w:rPr>
          <w:rStyle w:val="normaltextrun"/>
          <w:rFonts w:ascii="FlandersArtSans-Regular" w:hAnsi="FlandersArtSans-Regular" w:cs="Segoe UI"/>
          <w:sz w:val="22"/>
          <w:szCs w:val="22"/>
        </w:rPr>
        <w:t>en</w:t>
      </w:r>
      <w:r w:rsidRPr="008B2A49">
        <w:rPr>
          <w:rStyle w:val="normaltextrun"/>
          <w:rFonts w:ascii="FlandersArtSans-Regular" w:hAnsi="FlandersArtSans-Regular" w:cs="Segoe UI"/>
          <w:sz w:val="22"/>
          <w:szCs w:val="22"/>
        </w:rPr>
        <w:t>. Er wordt echter met aandrang gevraagd om dit tot het absolute noodzakelijke te beperken.  De begeleider draagt steeds een mondmasker en garandeert zoveel als mogelijk de regels van social distanci</w:t>
      </w:r>
      <w:r w:rsidR="00EA7A61" w:rsidRPr="008B2A49">
        <w:rPr>
          <w:rStyle w:val="normaltextrun"/>
          <w:rFonts w:ascii="FlandersArtSans-Regular" w:hAnsi="FlandersArtSans-Regular" w:cs="Segoe UI"/>
          <w:sz w:val="22"/>
          <w:szCs w:val="22"/>
        </w:rPr>
        <w:t xml:space="preserve">ng, tenzij </w:t>
      </w:r>
      <w:r w:rsidR="005E7D06" w:rsidRPr="008B2A49">
        <w:rPr>
          <w:rStyle w:val="normaltextrun"/>
          <w:rFonts w:ascii="FlandersArtSans-Regular" w:hAnsi="FlandersArtSans-Regular" w:cs="Segoe UI"/>
          <w:sz w:val="22"/>
          <w:szCs w:val="22"/>
        </w:rPr>
        <w:t xml:space="preserve">contact </w:t>
      </w:r>
      <w:r w:rsidR="00EA7A61" w:rsidRPr="008B2A49">
        <w:rPr>
          <w:rStyle w:val="normaltextrun"/>
          <w:rFonts w:ascii="FlandersArtSans-Regular" w:hAnsi="FlandersArtSans-Regular" w:cs="Segoe UI"/>
          <w:sz w:val="22"/>
          <w:szCs w:val="22"/>
        </w:rPr>
        <w:t xml:space="preserve">noodzakelijk </w:t>
      </w:r>
      <w:r w:rsidR="005E7D06" w:rsidRPr="008B2A49">
        <w:rPr>
          <w:rStyle w:val="normaltextrun"/>
          <w:rFonts w:ascii="FlandersArtSans-Regular" w:hAnsi="FlandersArtSans-Regular" w:cs="Segoe UI"/>
          <w:sz w:val="22"/>
          <w:szCs w:val="22"/>
        </w:rPr>
        <w:t xml:space="preserve">is </w:t>
      </w:r>
      <w:r w:rsidR="00EA7A61" w:rsidRPr="008B2A49">
        <w:rPr>
          <w:rStyle w:val="normaltextrun"/>
          <w:rFonts w:ascii="FlandersArtSans-Regular" w:hAnsi="FlandersArtSans-Regular" w:cs="Segoe UI"/>
          <w:sz w:val="22"/>
          <w:szCs w:val="22"/>
        </w:rPr>
        <w:t xml:space="preserve">in het kader van de veilige sportbeoefening.  </w:t>
      </w:r>
    </w:p>
    <w:p w14:paraId="258991E1" w14:textId="29AE300B" w:rsidR="00A81C15" w:rsidRPr="008B2A49" w:rsidRDefault="00A81C15" w:rsidP="00733CDB">
      <w:pPr>
        <w:pStyle w:val="paragraph"/>
        <w:spacing w:before="0" w:beforeAutospacing="0" w:after="0" w:afterAutospacing="0"/>
        <w:jc w:val="both"/>
        <w:rPr>
          <w:rStyle w:val="normaltextrun"/>
          <w:rFonts w:ascii="FlandersArtSans-Regular" w:hAnsi="FlandersArtSans-Regular" w:cs="Segoe UI"/>
          <w:sz w:val="22"/>
          <w:szCs w:val="22"/>
        </w:rPr>
      </w:pPr>
    </w:p>
    <w:p w14:paraId="1A75DE88" w14:textId="5E0709DA" w:rsidR="00A81C15" w:rsidRPr="008B2A49" w:rsidRDefault="00A81C15" w:rsidP="00733CDB">
      <w:pPr>
        <w:pStyle w:val="paragraph"/>
        <w:spacing w:before="0" w:beforeAutospacing="0" w:after="0" w:afterAutospacing="0"/>
        <w:jc w:val="both"/>
        <w:rPr>
          <w:rFonts w:ascii="FlandersArtSans-Regular" w:hAnsi="FlandersArtSans-Regular" w:cs="Segoe UI"/>
          <w:sz w:val="22"/>
          <w:szCs w:val="22"/>
        </w:rPr>
      </w:pPr>
      <w:r w:rsidRPr="008B2A49">
        <w:rPr>
          <w:rStyle w:val="normaltextrun"/>
          <w:rFonts w:ascii="FlandersArtSans-Regular" w:hAnsi="FlandersArtSans-Regular" w:cs="Segoe UI"/>
          <w:sz w:val="22"/>
          <w:szCs w:val="22"/>
        </w:rPr>
        <w:t xml:space="preserve">Het is mogelijk om in 1 </w:t>
      </w:r>
      <w:r w:rsidR="00036DD5" w:rsidRPr="008B2A49">
        <w:rPr>
          <w:rStyle w:val="normaltextrun"/>
          <w:rFonts w:ascii="FlandersArtSans-Regular" w:hAnsi="FlandersArtSans-Regular" w:cs="Segoe UI"/>
          <w:sz w:val="22"/>
          <w:szCs w:val="22"/>
        </w:rPr>
        <w:t>indoor of outdoor l</w:t>
      </w:r>
      <w:r w:rsidRPr="008B2A49">
        <w:rPr>
          <w:rStyle w:val="normaltextrun"/>
          <w:rFonts w:ascii="FlandersArtSans-Regular" w:hAnsi="FlandersArtSans-Regular" w:cs="Segoe UI"/>
          <w:sz w:val="22"/>
          <w:szCs w:val="22"/>
        </w:rPr>
        <w:t xml:space="preserve">ocatie verschillende </w:t>
      </w:r>
      <w:r w:rsidR="00E16CF5" w:rsidRPr="008B2A49">
        <w:rPr>
          <w:rStyle w:val="normaltextrun"/>
          <w:rFonts w:ascii="FlandersArtSans-Regular" w:hAnsi="FlandersArtSans-Regular" w:cs="Segoe UI"/>
          <w:sz w:val="22"/>
          <w:szCs w:val="22"/>
        </w:rPr>
        <w:t>sportgroepen</w:t>
      </w:r>
      <w:r w:rsidRPr="008B2A49">
        <w:rPr>
          <w:rStyle w:val="normaltextrun"/>
          <w:rFonts w:ascii="FlandersArtSans-Regular" w:hAnsi="FlandersArtSans-Regular" w:cs="Segoe UI"/>
          <w:sz w:val="22"/>
          <w:szCs w:val="22"/>
        </w:rPr>
        <w:t xml:space="preserve"> </w:t>
      </w:r>
      <w:r w:rsidR="003446D6" w:rsidRPr="008B2A49">
        <w:rPr>
          <w:rStyle w:val="normaltextrun"/>
          <w:rFonts w:ascii="FlandersArtSans-Regular" w:hAnsi="FlandersArtSans-Regular" w:cs="Segoe UI"/>
          <w:sz w:val="22"/>
          <w:szCs w:val="22"/>
        </w:rPr>
        <w:t xml:space="preserve">tegelijk </w:t>
      </w:r>
      <w:r w:rsidRPr="008B2A49">
        <w:rPr>
          <w:rStyle w:val="normaltextrun"/>
          <w:rFonts w:ascii="FlandersArtSans-Regular" w:hAnsi="FlandersArtSans-Regular" w:cs="Segoe UI"/>
          <w:sz w:val="22"/>
          <w:szCs w:val="22"/>
        </w:rPr>
        <w:t>te laten sporten. Hierbij worden de densiteitsregels gehanteerd en worden er organisatorische</w:t>
      </w:r>
      <w:r w:rsidR="00036DD5" w:rsidRPr="008B2A49">
        <w:rPr>
          <w:rStyle w:val="normaltextrun"/>
          <w:rFonts w:ascii="FlandersArtSans-Regular" w:hAnsi="FlandersArtSans-Regular" w:cs="Segoe UI"/>
          <w:sz w:val="22"/>
          <w:szCs w:val="22"/>
        </w:rPr>
        <w:t xml:space="preserve"> en ruimtelijke</w:t>
      </w:r>
      <w:r w:rsidRPr="008B2A49">
        <w:rPr>
          <w:rStyle w:val="normaltextrun"/>
          <w:rFonts w:ascii="FlandersArtSans-Regular" w:hAnsi="FlandersArtSans-Regular" w:cs="Segoe UI"/>
          <w:sz w:val="22"/>
          <w:szCs w:val="22"/>
        </w:rPr>
        <w:t xml:space="preserve"> maatregelen genomen zodat de verschillende </w:t>
      </w:r>
      <w:r w:rsidR="00E16CF5" w:rsidRPr="008B2A49">
        <w:rPr>
          <w:rStyle w:val="normaltextrun"/>
          <w:rFonts w:ascii="FlandersArtSans-Regular" w:hAnsi="FlandersArtSans-Regular" w:cs="Segoe UI"/>
          <w:sz w:val="22"/>
          <w:szCs w:val="22"/>
        </w:rPr>
        <w:t>sportgroepen</w:t>
      </w:r>
      <w:r w:rsidRPr="008B2A49">
        <w:rPr>
          <w:rStyle w:val="normaltextrun"/>
          <w:rFonts w:ascii="FlandersArtSans-Regular" w:hAnsi="FlandersArtSans-Regular" w:cs="Segoe UI"/>
          <w:sz w:val="22"/>
          <w:szCs w:val="22"/>
        </w:rPr>
        <w:t xml:space="preserve"> op geen enkel moment contact hebben.  </w:t>
      </w:r>
      <w:r w:rsidR="00036DD5" w:rsidRPr="008B2A49">
        <w:rPr>
          <w:rStyle w:val="normaltextrun"/>
          <w:rFonts w:ascii="FlandersArtSans-Regular" w:hAnsi="FlandersArtSans-Regular" w:cs="Segoe UI"/>
          <w:sz w:val="22"/>
          <w:szCs w:val="22"/>
        </w:rPr>
        <w:t>(zie ook 4</w:t>
      </w:r>
      <w:r w:rsidR="005824FA" w:rsidRPr="008B2A49">
        <w:rPr>
          <w:rStyle w:val="normaltextrun"/>
          <w:rFonts w:ascii="FlandersArtSans-Regular" w:hAnsi="FlandersArtSans-Regular" w:cs="Segoe UI"/>
          <w:sz w:val="22"/>
          <w:szCs w:val="22"/>
        </w:rPr>
        <w:t>.2.4</w:t>
      </w:r>
      <w:r w:rsidR="00036DD5" w:rsidRPr="008B2A49">
        <w:rPr>
          <w:rStyle w:val="normaltextrun"/>
          <w:rFonts w:ascii="FlandersArtSans-Regular" w:hAnsi="FlandersArtSans-Regular" w:cs="Segoe UI"/>
          <w:sz w:val="22"/>
          <w:szCs w:val="22"/>
        </w:rPr>
        <w:t>. Social distance)</w:t>
      </w:r>
    </w:p>
    <w:p w14:paraId="5E284794" w14:textId="77777777" w:rsidR="00733CDB" w:rsidRPr="008B2A49" w:rsidRDefault="00733CDB" w:rsidP="339EE893">
      <w:pPr>
        <w:tabs>
          <w:tab w:val="clear" w:pos="3686"/>
        </w:tabs>
        <w:jc w:val="both"/>
        <w:rPr>
          <w:rFonts w:ascii="FlandersArtSans-Regular" w:hAnsi="FlandersArtSans-Regular"/>
          <w:b/>
          <w:bCs/>
          <w:color w:val="auto"/>
        </w:rPr>
      </w:pPr>
    </w:p>
    <w:p w14:paraId="05BB4197" w14:textId="12D1A29A" w:rsidR="4C4DBD1A" w:rsidRPr="008B2A49" w:rsidRDefault="4C4DBD1A" w:rsidP="339EE893">
      <w:pPr>
        <w:tabs>
          <w:tab w:val="clear" w:pos="3686"/>
        </w:tabs>
        <w:jc w:val="both"/>
        <w:rPr>
          <w:rFonts w:ascii="FlandersArtSans-Regular" w:hAnsi="FlandersArtSans-Regular"/>
          <w:color w:val="auto"/>
        </w:rPr>
      </w:pPr>
      <w:r w:rsidRPr="008B2A49">
        <w:rPr>
          <w:rFonts w:ascii="FlandersArtSans-Regular" w:hAnsi="FlandersArtSans-Regular"/>
          <w:b/>
          <w:bCs/>
          <w:color w:val="auto"/>
        </w:rPr>
        <w:t>Het is belangrijk dat de organisatie (de sportclub, de gemeentelijke of private infrastr</w:t>
      </w:r>
      <w:r w:rsidR="00AA412E" w:rsidRPr="008B2A49">
        <w:rPr>
          <w:rFonts w:ascii="FlandersArtSans-Regular" w:hAnsi="FlandersArtSans-Regular"/>
          <w:b/>
          <w:bCs/>
          <w:color w:val="auto"/>
        </w:rPr>
        <w:t>u</w:t>
      </w:r>
      <w:r w:rsidRPr="008B2A49">
        <w:rPr>
          <w:rFonts w:ascii="FlandersArtSans-Regular" w:hAnsi="FlandersArtSans-Regular"/>
          <w:b/>
          <w:bCs/>
          <w:color w:val="auto"/>
        </w:rPr>
        <w:t>ctuurbeheerder, …) duidelijk bepaal</w:t>
      </w:r>
      <w:r w:rsidR="00AA412E" w:rsidRPr="008B2A49">
        <w:rPr>
          <w:rFonts w:ascii="FlandersArtSans-Regular" w:hAnsi="FlandersArtSans-Regular"/>
          <w:b/>
          <w:bCs/>
          <w:color w:val="auto"/>
        </w:rPr>
        <w:t>t</w:t>
      </w:r>
      <w:r w:rsidRPr="008B2A49">
        <w:rPr>
          <w:rFonts w:ascii="FlandersArtSans-Regular" w:hAnsi="FlandersArtSans-Regular"/>
          <w:b/>
          <w:bCs/>
          <w:color w:val="auto"/>
        </w:rPr>
        <w:t xml:space="preserve"> en communiceert wie wel en wie niet / hoeveel personen mogen deelnemen.</w:t>
      </w:r>
    </w:p>
    <w:p w14:paraId="4F1347B3" w14:textId="77777777" w:rsidR="00665823" w:rsidRPr="008B2A49" w:rsidRDefault="00665823">
      <w:pPr>
        <w:tabs>
          <w:tab w:val="clear" w:pos="3686"/>
        </w:tabs>
        <w:spacing w:after="200" w:line="276" w:lineRule="auto"/>
        <w:contextualSpacing w:val="0"/>
        <w:rPr>
          <w:rFonts w:ascii="FlandersArtSans-Regular" w:eastAsiaTheme="majorEastAsia" w:hAnsi="FlandersArtSans-Regular" w:cstheme="majorBidi"/>
          <w:bCs/>
          <w:caps/>
          <w:color w:val="auto"/>
          <w:sz w:val="32"/>
          <w:szCs w:val="32"/>
          <w:u w:val="dotted"/>
        </w:rPr>
      </w:pPr>
      <w:r w:rsidRPr="008B2A49">
        <w:rPr>
          <w:rFonts w:ascii="FlandersArtSans-Regular" w:hAnsi="FlandersArtSans-Regular"/>
          <w:color w:val="auto"/>
        </w:rPr>
        <w:br w:type="page"/>
      </w:r>
    </w:p>
    <w:p w14:paraId="4D8D9B50" w14:textId="70F8C720" w:rsidR="00E05F91" w:rsidRPr="008B2A49" w:rsidRDefault="005824FA" w:rsidP="00FD49F4">
      <w:pPr>
        <w:pStyle w:val="Kop2"/>
        <w:numPr>
          <w:ilvl w:val="1"/>
          <w:numId w:val="34"/>
        </w:numPr>
        <w:rPr>
          <w:color w:val="2F5496" w:themeColor="accent1" w:themeShade="BF"/>
        </w:rPr>
      </w:pPr>
      <w:bookmarkStart w:id="56" w:name="_Toc61030337"/>
      <w:r w:rsidRPr="008B2A49">
        <w:rPr>
          <w:color w:val="2F5496" w:themeColor="accent1" w:themeShade="BF"/>
        </w:rPr>
        <w:lastRenderedPageBreak/>
        <w:t xml:space="preserve"> </w:t>
      </w:r>
      <w:bookmarkStart w:id="57" w:name="_Toc66183230"/>
      <w:r w:rsidR="006D5AD9" w:rsidRPr="008B2A49">
        <w:rPr>
          <w:color w:val="2F5496" w:themeColor="accent1" w:themeShade="BF"/>
        </w:rPr>
        <w:t>Individuele</w:t>
      </w:r>
      <w:r w:rsidR="1FA37BEE" w:rsidRPr="008B2A49">
        <w:rPr>
          <w:color w:val="2F5496" w:themeColor="accent1" w:themeShade="BF"/>
        </w:rPr>
        <w:t xml:space="preserve"> </w:t>
      </w:r>
      <w:r w:rsidR="2911C64E" w:rsidRPr="008B2A49">
        <w:rPr>
          <w:color w:val="2F5496" w:themeColor="accent1" w:themeShade="BF"/>
        </w:rPr>
        <w:t>maatregelen</w:t>
      </w:r>
      <w:bookmarkEnd w:id="56"/>
      <w:bookmarkEnd w:id="57"/>
      <w:r w:rsidR="00F40524" w:rsidRPr="008B2A49">
        <w:rPr>
          <w:color w:val="2F5496" w:themeColor="accent1" w:themeShade="BF"/>
        </w:rPr>
        <w:t xml:space="preserve"> </w:t>
      </w:r>
    </w:p>
    <w:p w14:paraId="0CCE031C" w14:textId="13EA1212" w:rsidR="004D2B00" w:rsidRPr="008B2A49" w:rsidRDefault="00553398" w:rsidP="003A2BE5">
      <w:pPr>
        <w:spacing w:before="120" w:after="120" w:line="240" w:lineRule="auto"/>
        <w:contextualSpacing w:val="0"/>
        <w:jc w:val="both"/>
        <w:rPr>
          <w:rFonts w:ascii="FlandersArtSans-Regular" w:hAnsi="FlandersArtSans-Regular"/>
          <w:b/>
          <w:color w:val="auto"/>
          <w:sz w:val="28"/>
          <w:szCs w:val="28"/>
        </w:rPr>
      </w:pPr>
      <w:r w:rsidRPr="008B2A49">
        <w:rPr>
          <w:rFonts w:ascii="FlandersArtSans-Regular" w:hAnsi="FlandersArtSans-Regular"/>
          <w:b/>
          <w:bCs/>
          <w:color w:val="auto"/>
          <w:sz w:val="28"/>
          <w:szCs w:val="28"/>
        </w:rPr>
        <w:t>De 6 Gouden regels</w:t>
      </w:r>
    </w:p>
    <w:p w14:paraId="2C315B12" w14:textId="37140174" w:rsidR="00171432" w:rsidRPr="008B2A49" w:rsidRDefault="00171432" w:rsidP="00553398">
      <w:pPr>
        <w:pStyle w:val="Lijstalinea"/>
        <w:spacing w:before="120" w:after="120" w:line="240" w:lineRule="auto"/>
        <w:ind w:left="720"/>
        <w:contextualSpacing w:val="0"/>
        <w:jc w:val="both"/>
        <w:rPr>
          <w:rFonts w:ascii="FlandersArtSans-Regular" w:hAnsi="FlandersArtSans-Regular"/>
          <w:color w:val="auto"/>
        </w:rPr>
      </w:pPr>
      <w:r w:rsidRPr="008B2A49">
        <w:rPr>
          <w:rFonts w:ascii="FlandersArtSans-Regular" w:hAnsi="FlandersArtSans-Regular"/>
          <w:noProof/>
          <w:color w:val="auto"/>
        </w:rPr>
        <w:drawing>
          <wp:inline distT="0" distB="0" distL="0" distR="0" wp14:anchorId="58C7A868" wp14:editId="24496D7F">
            <wp:extent cx="2713987" cy="265557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15664" cy="2657211"/>
                    </a:xfrm>
                    <a:prstGeom prst="rect">
                      <a:avLst/>
                    </a:prstGeom>
                  </pic:spPr>
                </pic:pic>
              </a:graphicData>
            </a:graphic>
          </wp:inline>
        </w:drawing>
      </w:r>
      <w:r w:rsidR="00553398" w:rsidRPr="008B2A49">
        <w:rPr>
          <w:rFonts w:ascii="FlandersArtSans-Regular" w:hAnsi="FlandersArtSans-Regular"/>
          <w:noProof/>
          <w:color w:val="auto"/>
        </w:rPr>
        <mc:AlternateContent>
          <mc:Choice Requires="wps">
            <w:drawing>
              <wp:inline distT="0" distB="0" distL="114300" distR="114300" wp14:anchorId="07BA1A28" wp14:editId="6E4C55E8">
                <wp:extent cx="2331720" cy="2581275"/>
                <wp:effectExtent l="0" t="0" r="11430" b="28575"/>
                <wp:docPr id="1312374474" name="Tekstvak 4"/>
                <wp:cNvGraphicFramePr/>
                <a:graphic xmlns:a="http://schemas.openxmlformats.org/drawingml/2006/main">
                  <a:graphicData uri="http://schemas.microsoft.com/office/word/2010/wordprocessingShape">
                    <wps:wsp>
                      <wps:cNvSpPr txBox="1"/>
                      <wps:spPr>
                        <a:xfrm>
                          <a:off x="0" y="0"/>
                          <a:ext cx="2331720" cy="2581275"/>
                        </a:xfrm>
                        <a:prstGeom prst="rect">
                          <a:avLst/>
                        </a:prstGeom>
                        <a:solidFill>
                          <a:schemeClr val="lt1"/>
                        </a:solidFill>
                        <a:ln w="6350">
                          <a:solidFill>
                            <a:prstClr val="black"/>
                          </a:solidFill>
                        </a:ln>
                      </wps:spPr>
                      <wps:txbx>
                        <w:txbxContent>
                          <w:p w14:paraId="6C18D925" w14:textId="77777777" w:rsidR="00A627C0" w:rsidRDefault="00A627C0" w:rsidP="00FD49F4">
                            <w:pPr>
                              <w:pStyle w:val="Lijstalinea"/>
                              <w:numPr>
                                <w:ilvl w:val="0"/>
                                <w:numId w:val="26"/>
                              </w:numPr>
                              <w:spacing w:before="120" w:after="120" w:line="240" w:lineRule="auto"/>
                              <w:contextualSpacing w:val="0"/>
                              <w:jc w:val="both"/>
                              <w:rPr>
                                <w:b/>
                              </w:rPr>
                            </w:pPr>
                            <w:r>
                              <w:rPr>
                                <w:b/>
                              </w:rPr>
                              <w:t>Respecteer de hygiëneregels</w:t>
                            </w:r>
                          </w:p>
                          <w:p w14:paraId="104F6332" w14:textId="77777777" w:rsidR="00A627C0" w:rsidRDefault="00A627C0" w:rsidP="00FD49F4">
                            <w:pPr>
                              <w:pStyle w:val="Lijstalinea"/>
                              <w:numPr>
                                <w:ilvl w:val="0"/>
                                <w:numId w:val="26"/>
                              </w:numPr>
                              <w:spacing w:before="120" w:after="120" w:line="240" w:lineRule="auto"/>
                              <w:contextualSpacing w:val="0"/>
                              <w:jc w:val="both"/>
                              <w:rPr>
                                <w:b/>
                              </w:rPr>
                            </w:pPr>
                            <w:r>
                              <w:rPr>
                                <w:b/>
                              </w:rPr>
                              <w:t>Doe je activiteiten liefst buiten</w:t>
                            </w:r>
                          </w:p>
                          <w:p w14:paraId="509D274A" w14:textId="77777777" w:rsidR="00A627C0" w:rsidRDefault="00A627C0" w:rsidP="00FD49F4">
                            <w:pPr>
                              <w:pStyle w:val="Lijstalinea"/>
                              <w:numPr>
                                <w:ilvl w:val="0"/>
                                <w:numId w:val="26"/>
                              </w:numPr>
                              <w:spacing w:before="120" w:after="120" w:line="240" w:lineRule="auto"/>
                              <w:contextualSpacing w:val="0"/>
                              <w:jc w:val="both"/>
                              <w:rPr>
                                <w:b/>
                              </w:rPr>
                            </w:pPr>
                            <w:r>
                              <w:rPr>
                                <w:b/>
                              </w:rPr>
                              <w:t>Denk aan kwetsbare mensen</w:t>
                            </w:r>
                          </w:p>
                          <w:p w14:paraId="37F92F94" w14:textId="77777777" w:rsidR="00A627C0" w:rsidRDefault="00A627C0" w:rsidP="00FD49F4">
                            <w:pPr>
                              <w:pStyle w:val="Lijstalinea"/>
                              <w:numPr>
                                <w:ilvl w:val="0"/>
                                <w:numId w:val="26"/>
                              </w:numPr>
                              <w:spacing w:before="120" w:after="120" w:line="240" w:lineRule="auto"/>
                              <w:contextualSpacing w:val="0"/>
                              <w:jc w:val="both"/>
                              <w:rPr>
                                <w:b/>
                              </w:rPr>
                            </w:pPr>
                            <w:r>
                              <w:rPr>
                                <w:b/>
                              </w:rPr>
                              <w:t>Hou afstand (1.5m)</w:t>
                            </w:r>
                          </w:p>
                          <w:p w14:paraId="6DA3179B" w14:textId="77777777" w:rsidR="00A627C0" w:rsidRDefault="00A627C0" w:rsidP="00FD49F4">
                            <w:pPr>
                              <w:pStyle w:val="Lijstalinea"/>
                              <w:numPr>
                                <w:ilvl w:val="0"/>
                                <w:numId w:val="26"/>
                              </w:numPr>
                              <w:spacing w:before="120" w:after="120" w:line="240" w:lineRule="auto"/>
                              <w:contextualSpacing w:val="0"/>
                              <w:jc w:val="both"/>
                              <w:rPr>
                                <w:b/>
                              </w:rPr>
                            </w:pPr>
                            <w:r>
                              <w:rPr>
                                <w:b/>
                              </w:rPr>
                              <w:t>Beperk je nauwe contacten</w:t>
                            </w:r>
                          </w:p>
                          <w:p w14:paraId="24CD8328" w14:textId="77777777" w:rsidR="00A627C0" w:rsidRDefault="00A627C0" w:rsidP="00FD49F4">
                            <w:pPr>
                              <w:pStyle w:val="Lijstalinea"/>
                              <w:numPr>
                                <w:ilvl w:val="0"/>
                                <w:numId w:val="26"/>
                              </w:numPr>
                              <w:spacing w:before="120" w:after="120" w:line="240" w:lineRule="auto"/>
                              <w:jc w:val="both"/>
                              <w:rPr>
                                <w:b/>
                              </w:rPr>
                            </w:pPr>
                            <w:r>
                              <w:rPr>
                                <w:b/>
                              </w:rPr>
                              <w:t>Volg de regels over bijeenkomsten</w:t>
                            </w:r>
                          </w:p>
                          <w:p w14:paraId="1B64564C" w14:textId="77777777" w:rsidR="00A627C0" w:rsidRDefault="00A62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BA1A28" id="Tekstvak 4" o:spid="_x0000_s1027" type="#_x0000_t202" style="width:183.6pt;height:20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" fillcolor="white [3201]" strokeweight=".5pt">
                <v:textbox>
                  <w:txbxContent>
                    <w:p w14:paraId="6C18D925" w14:textId="77777777" w:rsidR="00A627C0" w:rsidRDefault="00A627C0" w:rsidP="00FD49F4">
                      <w:pPr>
                        <w:pStyle w:val="Lijstalinea"/>
                        <w:numPr>
                          <w:ilvl w:val="0"/>
                          <w:numId w:val="26"/>
                        </w:numPr>
                        <w:spacing w:before="120" w:after="120" w:line="240" w:lineRule="auto"/>
                        <w:contextualSpacing w:val="0"/>
                        <w:jc w:val="both"/>
                        <w:rPr>
                          <w:b/>
                        </w:rPr>
                      </w:pPr>
                      <w:r>
                        <w:rPr>
                          <w:b/>
                        </w:rPr>
                        <w:t>Respecteer de hygiëneregels</w:t>
                      </w:r>
                    </w:p>
                    <w:p w14:paraId="104F6332" w14:textId="77777777" w:rsidR="00A627C0" w:rsidRDefault="00A627C0" w:rsidP="00FD49F4">
                      <w:pPr>
                        <w:pStyle w:val="Lijstalinea"/>
                        <w:numPr>
                          <w:ilvl w:val="0"/>
                          <w:numId w:val="26"/>
                        </w:numPr>
                        <w:spacing w:before="120" w:after="120" w:line="240" w:lineRule="auto"/>
                        <w:contextualSpacing w:val="0"/>
                        <w:jc w:val="both"/>
                        <w:rPr>
                          <w:b/>
                        </w:rPr>
                      </w:pPr>
                      <w:r>
                        <w:rPr>
                          <w:b/>
                        </w:rPr>
                        <w:t>Doe je activiteiten liefst buiten</w:t>
                      </w:r>
                    </w:p>
                    <w:p w14:paraId="509D274A" w14:textId="77777777" w:rsidR="00A627C0" w:rsidRDefault="00A627C0" w:rsidP="00FD49F4">
                      <w:pPr>
                        <w:pStyle w:val="Lijstalinea"/>
                        <w:numPr>
                          <w:ilvl w:val="0"/>
                          <w:numId w:val="26"/>
                        </w:numPr>
                        <w:spacing w:before="120" w:after="120" w:line="240" w:lineRule="auto"/>
                        <w:contextualSpacing w:val="0"/>
                        <w:jc w:val="both"/>
                        <w:rPr>
                          <w:b/>
                        </w:rPr>
                      </w:pPr>
                      <w:r>
                        <w:rPr>
                          <w:b/>
                        </w:rPr>
                        <w:t>Denk aan kwetsbare mensen</w:t>
                      </w:r>
                    </w:p>
                    <w:p w14:paraId="37F92F94" w14:textId="77777777" w:rsidR="00A627C0" w:rsidRDefault="00A627C0" w:rsidP="00FD49F4">
                      <w:pPr>
                        <w:pStyle w:val="Lijstalinea"/>
                        <w:numPr>
                          <w:ilvl w:val="0"/>
                          <w:numId w:val="26"/>
                        </w:numPr>
                        <w:spacing w:before="120" w:after="120" w:line="240" w:lineRule="auto"/>
                        <w:contextualSpacing w:val="0"/>
                        <w:jc w:val="both"/>
                        <w:rPr>
                          <w:b/>
                        </w:rPr>
                      </w:pPr>
                      <w:r>
                        <w:rPr>
                          <w:b/>
                        </w:rPr>
                        <w:t>Hou afstand (1.5m)</w:t>
                      </w:r>
                    </w:p>
                    <w:p w14:paraId="6DA3179B" w14:textId="77777777" w:rsidR="00A627C0" w:rsidRDefault="00A627C0" w:rsidP="00FD49F4">
                      <w:pPr>
                        <w:pStyle w:val="Lijstalinea"/>
                        <w:numPr>
                          <w:ilvl w:val="0"/>
                          <w:numId w:val="26"/>
                        </w:numPr>
                        <w:spacing w:before="120" w:after="120" w:line="240" w:lineRule="auto"/>
                        <w:contextualSpacing w:val="0"/>
                        <w:jc w:val="both"/>
                        <w:rPr>
                          <w:b/>
                        </w:rPr>
                      </w:pPr>
                      <w:r>
                        <w:rPr>
                          <w:b/>
                        </w:rPr>
                        <w:t>Beperk je nauwe contacten</w:t>
                      </w:r>
                    </w:p>
                    <w:p w14:paraId="24CD8328" w14:textId="77777777" w:rsidR="00A627C0" w:rsidRDefault="00A627C0" w:rsidP="00FD49F4">
                      <w:pPr>
                        <w:pStyle w:val="Lijstalinea"/>
                        <w:numPr>
                          <w:ilvl w:val="0"/>
                          <w:numId w:val="26"/>
                        </w:numPr>
                        <w:spacing w:before="120" w:after="120" w:line="240" w:lineRule="auto"/>
                        <w:jc w:val="both"/>
                        <w:rPr>
                          <w:b/>
                        </w:rPr>
                      </w:pPr>
                      <w:r>
                        <w:rPr>
                          <w:b/>
                        </w:rPr>
                        <w:t>Volg de regels over bijeenkomsten</w:t>
                      </w:r>
                    </w:p>
                    <w:p w14:paraId="1B64564C" w14:textId="77777777" w:rsidR="00A627C0" w:rsidRDefault="00A627C0"/>
                  </w:txbxContent>
                </v:textbox>
                <w10:anchorlock/>
              </v:shape>
            </w:pict>
          </mc:Fallback>
        </mc:AlternateContent>
      </w:r>
    </w:p>
    <w:p w14:paraId="225F7F4D" w14:textId="77777777" w:rsidR="00553398" w:rsidRPr="008B2A49" w:rsidRDefault="00553398" w:rsidP="00553398">
      <w:pPr>
        <w:pStyle w:val="paragraph"/>
        <w:spacing w:before="0" w:beforeAutospacing="0" w:after="0" w:afterAutospacing="0"/>
        <w:jc w:val="both"/>
        <w:textAlignment w:val="baseline"/>
        <w:rPr>
          <w:rStyle w:val="normaltextrun"/>
          <w:rFonts w:ascii="FlandersArtSans-Regular" w:hAnsi="FlandersArtSans-Regular" w:cs="Segoe UI"/>
          <w:sz w:val="22"/>
          <w:szCs w:val="22"/>
        </w:rPr>
      </w:pPr>
    </w:p>
    <w:p w14:paraId="226DD16C" w14:textId="0E13A2F6" w:rsidR="00553398" w:rsidRPr="008B2A49" w:rsidRDefault="00553398" w:rsidP="00553398">
      <w:pPr>
        <w:pStyle w:val="paragraph"/>
        <w:spacing w:before="0" w:beforeAutospacing="0" w:after="0" w:afterAutospacing="0"/>
        <w:jc w:val="both"/>
        <w:textAlignment w:val="baseline"/>
        <w:rPr>
          <w:rStyle w:val="eop"/>
          <w:rFonts w:ascii="FlandersArtSans-Regular" w:hAnsi="FlandersArtSans-Regular" w:cs="Cambria"/>
          <w:sz w:val="22"/>
          <w:szCs w:val="22"/>
        </w:rPr>
      </w:pPr>
      <w:r w:rsidRPr="008B2A49">
        <w:rPr>
          <w:rStyle w:val="normaltextrun"/>
          <w:rFonts w:ascii="FlandersArtSans-Regular" w:hAnsi="FlandersArtSans-Regular" w:cs="Segoe UI"/>
          <w:sz w:val="22"/>
          <w:szCs w:val="22"/>
        </w:rPr>
        <w:t xml:space="preserve">Ook de individuele sporter / trainer / … heeft een verantwoordelijkheid bij covid-veilige sportbeoefening.  De zes gouden regels die vanuit de veiligheidsraad worden verspreid voor het individuele gedrag vormen hier de leidraad. </w:t>
      </w:r>
      <w:r w:rsidRPr="008B2A49">
        <w:rPr>
          <w:rStyle w:val="normaltextrun"/>
          <w:rFonts w:ascii="Cambria" w:hAnsi="Cambria" w:cs="Cambria"/>
          <w:sz w:val="22"/>
          <w:szCs w:val="22"/>
        </w:rPr>
        <w:t> </w:t>
      </w:r>
      <w:r w:rsidRPr="008B2A49">
        <w:rPr>
          <w:rStyle w:val="normaltextrun"/>
          <w:rFonts w:ascii="FlandersArtSans-Regular" w:hAnsi="FlandersArtSans-Regular" w:cs="Segoe UI"/>
          <w:sz w:val="22"/>
          <w:szCs w:val="22"/>
        </w:rPr>
        <w:t>Je kan deze</w:t>
      </w:r>
      <w:r w:rsidRPr="008B2A49">
        <w:rPr>
          <w:rStyle w:val="normaltextrun"/>
          <w:rFonts w:ascii="Cambria" w:hAnsi="Cambria" w:cs="Cambria"/>
          <w:sz w:val="22"/>
          <w:szCs w:val="22"/>
        </w:rPr>
        <w:t> </w:t>
      </w:r>
      <w:hyperlink r:id="rId53">
        <w:r w:rsidRPr="008B2A49">
          <w:rPr>
            <w:rStyle w:val="normaltextrun"/>
            <w:rFonts w:ascii="FlandersArtSans-Regular" w:hAnsi="FlandersArtSans-Regular" w:cs="Segoe UI"/>
            <w:sz w:val="22"/>
            <w:szCs w:val="22"/>
            <w:u w:val="single"/>
          </w:rPr>
          <w:t>hier</w:t>
        </w:r>
      </w:hyperlink>
      <w:r w:rsidRPr="008B2A49">
        <w:rPr>
          <w:rStyle w:val="normaltextrun"/>
          <w:rFonts w:ascii="Cambria" w:hAnsi="Cambria" w:cs="Cambria"/>
          <w:sz w:val="22"/>
          <w:szCs w:val="22"/>
        </w:rPr>
        <w:t> </w:t>
      </w:r>
      <w:r w:rsidRPr="008B2A49">
        <w:rPr>
          <w:rStyle w:val="normaltextrun"/>
          <w:rFonts w:ascii="FlandersArtSans-Regular" w:hAnsi="FlandersArtSans-Regular" w:cs="Segoe UI"/>
          <w:sz w:val="22"/>
          <w:szCs w:val="22"/>
        </w:rPr>
        <w:t>nalezen.</w:t>
      </w:r>
      <w:r w:rsidRPr="008B2A49">
        <w:rPr>
          <w:rStyle w:val="eop"/>
          <w:rFonts w:ascii="Cambria" w:hAnsi="Cambria" w:cs="Cambria"/>
          <w:sz w:val="22"/>
          <w:szCs w:val="22"/>
        </w:rPr>
        <w:t> </w:t>
      </w:r>
    </w:p>
    <w:p w14:paraId="6A07D960" w14:textId="77777777" w:rsidR="001679AB" w:rsidRPr="008B2A49" w:rsidRDefault="001679AB" w:rsidP="00553398">
      <w:pPr>
        <w:pStyle w:val="paragraph"/>
        <w:spacing w:before="0" w:beforeAutospacing="0" w:after="0" w:afterAutospacing="0"/>
        <w:jc w:val="both"/>
        <w:rPr>
          <w:rStyle w:val="eop"/>
          <w:rFonts w:ascii="FlandersArtSans-Regular" w:hAnsi="FlandersArtSans-Regular" w:cs="Cambria"/>
          <w:sz w:val="22"/>
          <w:szCs w:val="22"/>
        </w:rPr>
      </w:pPr>
    </w:p>
    <w:p w14:paraId="4A2B1A1B" w14:textId="77777777" w:rsidR="00B804B3" w:rsidRPr="008B2A49" w:rsidRDefault="4B915312" w:rsidP="00553398">
      <w:pPr>
        <w:spacing w:after="120" w:line="240" w:lineRule="auto"/>
        <w:contextualSpacing w:val="0"/>
        <w:jc w:val="both"/>
        <w:rPr>
          <w:rFonts w:ascii="FlandersArtSans-Regular" w:hAnsi="FlandersArtSans-Regular"/>
          <w:b/>
          <w:bCs/>
          <w:color w:val="auto"/>
        </w:rPr>
      </w:pPr>
      <w:r w:rsidRPr="008B2A49">
        <w:rPr>
          <w:rFonts w:ascii="FlandersArtSans-Regular" w:eastAsiaTheme="minorEastAsia" w:hAnsi="FlandersArtSans-Regular"/>
          <w:color w:val="auto"/>
        </w:rPr>
        <w:t>Het is aan de organisatie om de omstandigheden te creëren waarin de individuen deze regels kunnen naleven.  Met dit protocol geven we de organisatie de handvaten om dit te doen. (</w:t>
      </w:r>
      <w:r w:rsidR="3F7564B0" w:rsidRPr="008B2A49">
        <w:rPr>
          <w:rFonts w:ascii="FlandersArtSans-Regular" w:eastAsiaTheme="minorEastAsia" w:hAnsi="FlandersArtSans-Regular"/>
          <w:color w:val="auto"/>
        </w:rPr>
        <w:t xml:space="preserve">5+6) </w:t>
      </w:r>
    </w:p>
    <w:p w14:paraId="72955CAA" w14:textId="77777777" w:rsidR="00553398" w:rsidRPr="008B2A49" w:rsidRDefault="00553398" w:rsidP="00553398">
      <w:pPr>
        <w:pStyle w:val="paragraph"/>
        <w:spacing w:before="0" w:beforeAutospacing="0" w:after="0" w:afterAutospacing="0"/>
        <w:jc w:val="both"/>
        <w:rPr>
          <w:rFonts w:ascii="FlandersArtSans-Regular" w:eastAsiaTheme="minorEastAsia" w:hAnsi="FlandersArtSans-Regular"/>
        </w:rPr>
      </w:pPr>
    </w:p>
    <w:p w14:paraId="6710E44F" w14:textId="77777777" w:rsidR="00553398" w:rsidRPr="008B2A49" w:rsidRDefault="00553398" w:rsidP="00553398">
      <w:pPr>
        <w:spacing w:after="120" w:line="240" w:lineRule="auto"/>
        <w:contextualSpacing w:val="0"/>
        <w:jc w:val="both"/>
        <w:rPr>
          <w:rFonts w:ascii="FlandersArtSans-Regular" w:eastAsiaTheme="minorEastAsia" w:hAnsi="FlandersArtSans-Regular"/>
          <w:color w:val="auto"/>
        </w:rPr>
      </w:pPr>
      <w:r w:rsidRPr="008B2A49">
        <w:rPr>
          <w:rFonts w:ascii="FlandersArtSans-Regular" w:eastAsiaTheme="minorEastAsia" w:hAnsi="FlandersArtSans-Regular"/>
          <w:color w:val="auto"/>
        </w:rPr>
        <w:t xml:space="preserve">Het belang van heldere en veelvuldige communicatie kan hier niet genoeg in onderstreept worden.  </w:t>
      </w:r>
    </w:p>
    <w:p w14:paraId="0B99B2D2" w14:textId="77777777" w:rsidR="00553398" w:rsidRPr="008B2A49" w:rsidRDefault="00553398" w:rsidP="001E6ADE">
      <w:pPr>
        <w:rPr>
          <w:rFonts w:ascii="FlandersArtSans-Regular" w:hAnsi="FlandersArtSans-Regular"/>
          <w:color w:val="auto"/>
        </w:rPr>
      </w:pPr>
    </w:p>
    <w:p w14:paraId="1F451B54" w14:textId="3D569805" w:rsidR="0068475B" w:rsidRPr="008B2A49" w:rsidRDefault="00F97815" w:rsidP="00DA15E2">
      <w:pPr>
        <w:pStyle w:val="Kop1"/>
        <w:numPr>
          <w:ilvl w:val="0"/>
          <w:numId w:val="34"/>
        </w:numPr>
        <w:rPr>
          <w:color w:val="1D55A6"/>
        </w:rPr>
      </w:pPr>
      <w:r w:rsidRPr="008B2A49">
        <w:rPr>
          <w:color w:val="1D55A6"/>
        </w:rPr>
        <w:br w:type="page"/>
      </w:r>
      <w:bookmarkStart w:id="58" w:name="_Toc66183231"/>
      <w:r w:rsidR="00E9426A" w:rsidRPr="008B2A49">
        <w:rPr>
          <w:color w:val="2F5496" w:themeColor="accent1" w:themeShade="BF"/>
        </w:rPr>
        <w:lastRenderedPageBreak/>
        <w:t>Richtlijnen – Wat kan?</w:t>
      </w:r>
      <w:bookmarkEnd w:id="58"/>
    </w:p>
    <w:p w14:paraId="42765E54" w14:textId="4F3FC481" w:rsidR="00E92875" w:rsidRPr="008B2A49" w:rsidRDefault="0068475B" w:rsidP="0068475B">
      <w:pPr>
        <w:rPr>
          <w:rFonts w:ascii="FlandersArtSans-Regular" w:hAnsi="FlandersArtSans-Regular"/>
          <w:b/>
          <w:bCs/>
          <w:color w:val="auto"/>
        </w:rPr>
      </w:pPr>
      <w:r w:rsidRPr="008B2A49">
        <w:rPr>
          <w:rFonts w:ascii="FlandersArtSans-Regular" w:hAnsi="FlandersArtSans-Regular"/>
          <w:b/>
          <w:bCs/>
          <w:color w:val="auto"/>
        </w:rPr>
        <w:t>BASISPROTOCOL SPORT – GENERIEKE VOORWAARDEN</w:t>
      </w:r>
    </w:p>
    <w:p w14:paraId="6C976C5D" w14:textId="05BBB6F8" w:rsidR="0068475B" w:rsidRPr="008B2A49" w:rsidRDefault="00E92875" w:rsidP="0068475B">
      <w:pPr>
        <w:rPr>
          <w:rFonts w:ascii="FlandersArtSans-Regular" w:hAnsi="FlandersArtSans-Regular"/>
          <w:b/>
          <w:color w:val="auto"/>
        </w:rPr>
      </w:pPr>
      <w:r w:rsidRPr="008B2A49">
        <w:rPr>
          <w:rFonts w:ascii="FlandersArtSans-Regular" w:hAnsi="FlandersArtSans-Regular"/>
          <w:b/>
          <w:bCs/>
          <w:color w:val="auto"/>
        </w:rPr>
        <w:t xml:space="preserve">SITUATIE OP </w:t>
      </w:r>
      <w:r w:rsidR="003C686E">
        <w:rPr>
          <w:rFonts w:ascii="FlandersArtSans-Regular" w:hAnsi="FlandersArtSans-Regular"/>
          <w:b/>
          <w:bCs/>
          <w:color w:val="auto"/>
        </w:rPr>
        <w:t>22</w:t>
      </w:r>
      <w:r w:rsidRPr="008B2A49">
        <w:rPr>
          <w:rFonts w:ascii="FlandersArtSans-Regular" w:hAnsi="FlandersArtSans-Regular"/>
          <w:b/>
          <w:bCs/>
          <w:color w:val="auto"/>
        </w:rPr>
        <w:t>/</w:t>
      </w:r>
      <w:r w:rsidR="009E60F5">
        <w:rPr>
          <w:rFonts w:ascii="FlandersArtSans-Regular" w:hAnsi="FlandersArtSans-Regular"/>
          <w:b/>
          <w:bCs/>
          <w:color w:val="auto"/>
        </w:rPr>
        <w:t>03</w:t>
      </w:r>
      <w:r w:rsidRPr="008B2A49">
        <w:rPr>
          <w:rFonts w:ascii="FlandersArtSans-Regular" w:hAnsi="FlandersArtSans-Regular"/>
          <w:b/>
          <w:bCs/>
          <w:color w:val="auto"/>
        </w:rPr>
        <w:t>/202</w:t>
      </w:r>
      <w:r w:rsidR="00CA2113" w:rsidRPr="008B2A49">
        <w:rPr>
          <w:rFonts w:ascii="FlandersArtSans-Regular" w:hAnsi="FlandersArtSans-Regular"/>
          <w:b/>
          <w:bCs/>
          <w:color w:val="auto"/>
        </w:rPr>
        <w:t>1</w:t>
      </w:r>
    </w:p>
    <w:p w14:paraId="3040052E" w14:textId="77777777" w:rsidR="00E92875" w:rsidRPr="008B2A49" w:rsidRDefault="00E92875" w:rsidP="0068475B">
      <w:pPr>
        <w:rPr>
          <w:rFonts w:ascii="FlandersArtSans-Regular" w:hAnsi="FlandersArtSans-Regular"/>
          <w:color w:val="auto"/>
        </w:rPr>
      </w:pPr>
    </w:p>
    <w:tbl>
      <w:tblPr>
        <w:tblW w:w="0" w:type="auto"/>
        <w:tblLayout w:type="fixed"/>
        <w:tblLook w:val="04A0" w:firstRow="1" w:lastRow="0" w:firstColumn="1" w:lastColumn="0" w:noHBand="0" w:noVBand="1"/>
      </w:tblPr>
      <w:tblGrid>
        <w:gridCol w:w="975"/>
        <w:gridCol w:w="236"/>
        <w:gridCol w:w="1049"/>
        <w:gridCol w:w="1134"/>
        <w:gridCol w:w="1128"/>
        <w:gridCol w:w="236"/>
        <w:gridCol w:w="1046"/>
        <w:gridCol w:w="1134"/>
        <w:gridCol w:w="1056"/>
        <w:gridCol w:w="236"/>
        <w:gridCol w:w="1410"/>
      </w:tblGrid>
      <w:tr w:rsidR="00D3680F" w:rsidRPr="008B2A49" w14:paraId="5803D2B8" w14:textId="77777777" w:rsidTr="00A627C0">
        <w:trPr>
          <w:trHeight w:val="360"/>
        </w:trPr>
        <w:tc>
          <w:tcPr>
            <w:tcW w:w="975" w:type="dxa"/>
            <w:vMerge w:val="restart"/>
            <w:shd w:val="clear" w:color="auto" w:fill="auto"/>
            <w:vAlign w:val="center"/>
          </w:tcPr>
          <w:p w14:paraId="0D61BCE9"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236" w:type="dxa"/>
            <w:tcBorders>
              <w:left w:val="nil"/>
              <w:right w:val="single" w:sz="6" w:space="0" w:color="auto"/>
            </w:tcBorders>
            <w:shd w:val="clear" w:color="auto" w:fill="auto"/>
            <w:vAlign w:val="center"/>
          </w:tcPr>
          <w:p w14:paraId="7998E985" w14:textId="77777777" w:rsidR="00D3680F" w:rsidRPr="008B2A49" w:rsidRDefault="00D3680F" w:rsidP="00A627C0">
            <w:pPr>
              <w:spacing w:line="259" w:lineRule="auto"/>
              <w:jc w:val="center"/>
              <w:rPr>
                <w:rFonts w:ascii="FlandersArtSans-Regular" w:eastAsia="Times New Roman" w:hAnsi="FlandersArtSans-Regular" w:cs="Times New Roman"/>
                <w:color w:val="auto"/>
                <w:sz w:val="18"/>
                <w:szCs w:val="18"/>
              </w:rPr>
            </w:pPr>
          </w:p>
        </w:tc>
        <w:tc>
          <w:tcPr>
            <w:tcW w:w="3311"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7A4379F7" w14:textId="77777777"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bCs/>
                <w:color w:val="auto"/>
                <w:sz w:val="18"/>
                <w:szCs w:val="18"/>
              </w:rPr>
              <w:t>OUTDOOR</w:t>
            </w:r>
          </w:p>
        </w:tc>
        <w:tc>
          <w:tcPr>
            <w:tcW w:w="236" w:type="dxa"/>
            <w:tcBorders>
              <w:left w:val="single" w:sz="6" w:space="0" w:color="auto"/>
              <w:right w:val="single" w:sz="6" w:space="0" w:color="auto"/>
            </w:tcBorders>
            <w:shd w:val="clear" w:color="auto" w:fill="auto"/>
            <w:vAlign w:val="center"/>
          </w:tcPr>
          <w:p w14:paraId="09AAF33E" w14:textId="77777777"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p>
        </w:tc>
        <w:tc>
          <w:tcPr>
            <w:tcW w:w="3236"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7E424465" w14:textId="73B12212"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bCs/>
                <w:color w:val="auto"/>
                <w:sz w:val="18"/>
                <w:szCs w:val="18"/>
              </w:rPr>
              <w:t>INDOOR</w:t>
            </w:r>
            <w:r w:rsidR="00F04CDE" w:rsidRPr="008B2A49">
              <w:rPr>
                <w:rFonts w:ascii="FlandersArtSans-Regular" w:eastAsia="FlandersArtSans-Regular" w:hAnsi="FlandersArtSans-Regular" w:cs="FlandersArtSans-Regular"/>
                <w:b/>
                <w:bCs/>
                <w:color w:val="auto"/>
                <w:sz w:val="18"/>
                <w:szCs w:val="18"/>
              </w:rPr>
              <w:t xml:space="preserve"> </w:t>
            </w:r>
            <w:r w:rsidR="00797257" w:rsidRPr="008B2A49">
              <w:rPr>
                <w:rFonts w:ascii="FlandersArtSans-Regular" w:eastAsia="FlandersArtSans-Regular" w:hAnsi="FlandersArtSans-Regular" w:cs="FlandersArtSans-Regular"/>
                <w:b/>
                <w:bCs/>
                <w:color w:val="auto"/>
                <w:sz w:val="18"/>
                <w:szCs w:val="18"/>
              </w:rPr>
              <w:t>*</w:t>
            </w:r>
          </w:p>
        </w:tc>
        <w:tc>
          <w:tcPr>
            <w:tcW w:w="236" w:type="dxa"/>
            <w:tcBorders>
              <w:left w:val="single" w:sz="6" w:space="0" w:color="auto"/>
              <w:right w:val="single" w:sz="4" w:space="0" w:color="auto"/>
            </w:tcBorders>
            <w:shd w:val="clear" w:color="auto" w:fill="auto"/>
            <w:vAlign w:val="center"/>
          </w:tcPr>
          <w:p w14:paraId="4F46E3B5" w14:textId="77777777"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9A6AE5" w14:textId="77777777"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bCs/>
                <w:color w:val="auto"/>
                <w:sz w:val="18"/>
                <w:szCs w:val="18"/>
              </w:rPr>
              <w:t>Zwembaden</w:t>
            </w:r>
          </w:p>
        </w:tc>
      </w:tr>
      <w:tr w:rsidR="00D3680F" w:rsidRPr="008B2A49" w14:paraId="61F41D00" w14:textId="77777777" w:rsidTr="001916B7">
        <w:trPr>
          <w:trHeight w:val="360"/>
        </w:trPr>
        <w:tc>
          <w:tcPr>
            <w:tcW w:w="975" w:type="dxa"/>
            <w:vMerge/>
            <w:vAlign w:val="center"/>
          </w:tcPr>
          <w:p w14:paraId="25B7BCAE" w14:textId="77777777" w:rsidR="00D3680F" w:rsidRPr="008B2A49" w:rsidRDefault="00D3680F" w:rsidP="00A627C0">
            <w:pPr>
              <w:jc w:val="center"/>
              <w:rPr>
                <w:rFonts w:ascii="FlandersArtSans-Regular" w:hAnsi="FlandersArtSans-Regular"/>
                <w:color w:val="auto"/>
                <w:sz w:val="18"/>
                <w:szCs w:val="18"/>
              </w:rPr>
            </w:pPr>
          </w:p>
        </w:tc>
        <w:tc>
          <w:tcPr>
            <w:tcW w:w="236" w:type="dxa"/>
            <w:tcBorders>
              <w:left w:val="nil"/>
              <w:right w:val="single" w:sz="4" w:space="0" w:color="auto"/>
            </w:tcBorders>
            <w:shd w:val="clear" w:color="auto" w:fill="auto"/>
            <w:vAlign w:val="center"/>
          </w:tcPr>
          <w:p w14:paraId="14CE1EE7" w14:textId="77777777" w:rsidR="00D3680F" w:rsidRPr="008B2A49" w:rsidRDefault="00D3680F" w:rsidP="00A627C0">
            <w:pPr>
              <w:spacing w:line="259" w:lineRule="auto"/>
              <w:jc w:val="center"/>
              <w:rPr>
                <w:rFonts w:ascii="FlandersArtSans-Regular" w:eastAsia="Times New Roman" w:hAnsi="FlandersArtSans-Regular" w:cs="Times New Roman"/>
                <w:color w:val="auto"/>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2844688" w14:textId="77777777"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color w:val="auto"/>
                <w:sz w:val="18"/>
                <w:szCs w:val="18"/>
              </w:rPr>
              <w:t>Tot 13 jaar</w:t>
            </w:r>
          </w:p>
          <w:p w14:paraId="6792953D" w14:textId="77777777"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color w:val="auto"/>
                <w:sz w:val="18"/>
                <w:szCs w:val="18"/>
              </w:rPr>
              <w:t>(°2008 of later)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742A16" w14:textId="2ACF1F3F"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color w:val="auto"/>
                <w:sz w:val="18"/>
                <w:szCs w:val="18"/>
              </w:rPr>
              <w:t>13 jaar – 18 jaar (°2007-°200</w:t>
            </w:r>
            <w:r w:rsidR="00842E5C" w:rsidRPr="008B2A49">
              <w:rPr>
                <w:rFonts w:ascii="FlandersArtSans-Regular" w:eastAsia="FlandersArtSans-Regular" w:hAnsi="FlandersArtSans-Regular" w:cs="FlandersArtSans-Regular"/>
                <w:b/>
                <w:color w:val="auto"/>
                <w:sz w:val="18"/>
                <w:szCs w:val="18"/>
              </w:rPr>
              <w:t>2</w:t>
            </w:r>
            <w:r w:rsidRPr="008B2A49">
              <w:rPr>
                <w:rFonts w:ascii="FlandersArtSans-Regular" w:eastAsia="FlandersArtSans-Regular" w:hAnsi="FlandersArtSans-Regular" w:cs="FlandersArtSans-Regular"/>
                <w:b/>
                <w:color w:val="auto"/>
                <w:sz w:val="18"/>
                <w:szCs w:val="18"/>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6C7F8187" w14:textId="77777777"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color w:val="auto"/>
                <w:sz w:val="18"/>
                <w:szCs w:val="18"/>
              </w:rPr>
              <w:t>Vanaf 19jaar</w:t>
            </w:r>
          </w:p>
          <w:p w14:paraId="72991BD7" w14:textId="64815B20"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color w:val="auto"/>
                <w:sz w:val="18"/>
                <w:szCs w:val="18"/>
              </w:rPr>
              <w:t>(°200</w:t>
            </w:r>
            <w:r w:rsidR="00842E5C" w:rsidRPr="008B2A49">
              <w:rPr>
                <w:rFonts w:ascii="FlandersArtSans-Regular" w:eastAsia="FlandersArtSans-Regular" w:hAnsi="FlandersArtSans-Regular" w:cs="FlandersArtSans-Regular"/>
                <w:b/>
                <w:color w:val="auto"/>
                <w:sz w:val="18"/>
                <w:szCs w:val="18"/>
              </w:rPr>
              <w:t>1</w:t>
            </w:r>
            <w:r w:rsidRPr="008B2A49">
              <w:rPr>
                <w:rFonts w:ascii="FlandersArtSans-Regular" w:eastAsia="FlandersArtSans-Regular" w:hAnsi="FlandersArtSans-Regular" w:cs="FlandersArtSans-Regular"/>
                <w:b/>
                <w:color w:val="auto"/>
                <w:sz w:val="18"/>
                <w:szCs w:val="18"/>
              </w:rPr>
              <w:t xml:space="preserve"> of vroeger)</w:t>
            </w:r>
          </w:p>
        </w:tc>
        <w:tc>
          <w:tcPr>
            <w:tcW w:w="236" w:type="dxa"/>
            <w:tcBorders>
              <w:left w:val="single" w:sz="4" w:space="0" w:color="auto"/>
              <w:right w:val="single" w:sz="4" w:space="0" w:color="auto"/>
            </w:tcBorders>
            <w:shd w:val="clear" w:color="auto" w:fill="auto"/>
            <w:vAlign w:val="center"/>
          </w:tcPr>
          <w:p w14:paraId="76CDF46C" w14:textId="77777777"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5626D409" w14:textId="77777777"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color w:val="auto"/>
                <w:sz w:val="18"/>
                <w:szCs w:val="18"/>
              </w:rPr>
              <w:t>Tot 13 jaar</w:t>
            </w:r>
          </w:p>
          <w:p w14:paraId="2AA14067" w14:textId="77777777"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color w:val="auto"/>
                <w:sz w:val="18"/>
                <w:szCs w:val="18"/>
              </w:rPr>
              <w:t>(°2008 of later)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306ED0" w14:textId="612EE396"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color w:val="auto"/>
                <w:sz w:val="18"/>
                <w:szCs w:val="18"/>
              </w:rPr>
              <w:t>13 jaar – 18 jaar (°2007-°200</w:t>
            </w:r>
            <w:r w:rsidR="00842E5C" w:rsidRPr="008B2A49">
              <w:rPr>
                <w:rFonts w:ascii="FlandersArtSans-Regular" w:eastAsia="FlandersArtSans-Regular" w:hAnsi="FlandersArtSans-Regular" w:cs="FlandersArtSans-Regular"/>
                <w:b/>
                <w:color w:val="auto"/>
                <w:sz w:val="18"/>
                <w:szCs w:val="18"/>
              </w:rPr>
              <w:t>2</w:t>
            </w:r>
            <w:r w:rsidRPr="008B2A49">
              <w:rPr>
                <w:rFonts w:ascii="FlandersArtSans-Regular" w:eastAsia="FlandersArtSans-Regular" w:hAnsi="FlandersArtSans-Regular" w:cs="FlandersArtSans-Regular"/>
                <w:b/>
                <w:color w:val="auto"/>
                <w:sz w:val="18"/>
                <w:szCs w:val="18"/>
              </w:rPr>
              <w:t>)</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817C84C" w14:textId="77777777"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color w:val="auto"/>
                <w:sz w:val="18"/>
                <w:szCs w:val="18"/>
              </w:rPr>
              <w:t>Vanaf 19 jaar</w:t>
            </w:r>
          </w:p>
          <w:p w14:paraId="736C084A" w14:textId="7FB6F790"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color w:val="auto"/>
                <w:sz w:val="18"/>
                <w:szCs w:val="18"/>
              </w:rPr>
              <w:t>(°200</w:t>
            </w:r>
            <w:r w:rsidR="00842E5C" w:rsidRPr="008B2A49">
              <w:rPr>
                <w:rFonts w:ascii="FlandersArtSans-Regular" w:eastAsia="FlandersArtSans-Regular" w:hAnsi="FlandersArtSans-Regular" w:cs="FlandersArtSans-Regular"/>
                <w:b/>
                <w:color w:val="auto"/>
                <w:sz w:val="18"/>
                <w:szCs w:val="18"/>
              </w:rPr>
              <w:t>1</w:t>
            </w:r>
            <w:r w:rsidRPr="008B2A49">
              <w:rPr>
                <w:rFonts w:ascii="FlandersArtSans-Regular" w:eastAsia="FlandersArtSans-Regular" w:hAnsi="FlandersArtSans-Regular" w:cs="FlandersArtSans-Regular"/>
                <w:b/>
                <w:color w:val="auto"/>
                <w:sz w:val="18"/>
                <w:szCs w:val="18"/>
              </w:rPr>
              <w:t xml:space="preserve"> of vroeger)</w:t>
            </w:r>
          </w:p>
        </w:tc>
        <w:tc>
          <w:tcPr>
            <w:tcW w:w="236" w:type="dxa"/>
            <w:tcBorders>
              <w:left w:val="single" w:sz="4" w:space="0" w:color="auto"/>
              <w:right w:val="single" w:sz="4" w:space="0" w:color="auto"/>
            </w:tcBorders>
            <w:shd w:val="clear" w:color="auto" w:fill="auto"/>
            <w:vAlign w:val="center"/>
          </w:tcPr>
          <w:p w14:paraId="1286E251" w14:textId="77777777"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p>
        </w:tc>
        <w:tc>
          <w:tcPr>
            <w:tcW w:w="1410" w:type="dxa"/>
            <w:vMerge/>
            <w:tcBorders>
              <w:bottom w:val="single" w:sz="4" w:space="0" w:color="auto"/>
              <w:right w:val="single" w:sz="4" w:space="0" w:color="auto"/>
            </w:tcBorders>
            <w:vAlign w:val="center"/>
          </w:tcPr>
          <w:p w14:paraId="5BA4F266" w14:textId="77777777" w:rsidR="00D3680F" w:rsidRPr="008B2A49" w:rsidRDefault="00D3680F" w:rsidP="00A627C0">
            <w:pPr>
              <w:jc w:val="center"/>
              <w:rPr>
                <w:rFonts w:ascii="FlandersArtSans-Regular" w:eastAsia="FlandersArtSans-Regular" w:hAnsi="FlandersArtSans-Regular" w:cs="FlandersArtSans-Regular"/>
                <w:b/>
                <w:color w:val="auto"/>
                <w:sz w:val="18"/>
                <w:szCs w:val="18"/>
              </w:rPr>
            </w:pPr>
          </w:p>
        </w:tc>
      </w:tr>
      <w:tr w:rsidR="00D3680F" w:rsidRPr="008B2A49" w14:paraId="0BDABFAC" w14:textId="77777777" w:rsidTr="00A627C0">
        <w:trPr>
          <w:trHeight w:val="360"/>
        </w:trPr>
        <w:tc>
          <w:tcPr>
            <w:tcW w:w="9640" w:type="dxa"/>
            <w:gridSpan w:val="11"/>
            <w:shd w:val="clear" w:color="auto" w:fill="auto"/>
            <w:vAlign w:val="center"/>
          </w:tcPr>
          <w:p w14:paraId="6D09830E" w14:textId="77777777" w:rsidR="00D3680F" w:rsidRPr="008B2A49" w:rsidRDefault="00D3680F" w:rsidP="00A627C0">
            <w:pPr>
              <w:jc w:val="center"/>
              <w:rPr>
                <w:rFonts w:ascii="FlandersArtSans-Regular" w:hAnsi="FlandersArtSans-Regular"/>
                <w:b/>
                <w:bCs/>
                <w:color w:val="auto"/>
                <w:sz w:val="18"/>
                <w:szCs w:val="18"/>
              </w:rPr>
            </w:pPr>
          </w:p>
          <w:p w14:paraId="20F5AC2B" w14:textId="77777777" w:rsidR="00D3680F" w:rsidRPr="008B2A49" w:rsidRDefault="00D3680F" w:rsidP="00A627C0">
            <w:pPr>
              <w:jc w:val="center"/>
              <w:rPr>
                <w:rFonts w:ascii="FlandersArtSans-Regular" w:hAnsi="FlandersArtSans-Regular"/>
                <w:color w:val="auto"/>
                <w:sz w:val="18"/>
                <w:szCs w:val="18"/>
              </w:rPr>
            </w:pPr>
            <w:r w:rsidRPr="008B2A49">
              <w:rPr>
                <w:rFonts w:ascii="FlandersArtSans-Regular" w:hAnsi="FlandersArtSans-Regular"/>
                <w:b/>
                <w:color w:val="auto"/>
                <w:sz w:val="18"/>
                <w:szCs w:val="18"/>
              </w:rPr>
              <w:t>ACTIVITEITEN</w:t>
            </w:r>
          </w:p>
        </w:tc>
      </w:tr>
      <w:tr w:rsidR="00D3680F" w:rsidRPr="008B2A49" w14:paraId="005DDF4C" w14:textId="77777777" w:rsidTr="00A627C0">
        <w:trPr>
          <w:trHeight w:val="360"/>
        </w:trPr>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1F7D8FD" w14:textId="77777777"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color w:val="auto"/>
                <w:sz w:val="18"/>
                <w:szCs w:val="18"/>
              </w:rPr>
              <w:t>Trainen zonder contact</w:t>
            </w:r>
          </w:p>
        </w:tc>
        <w:tc>
          <w:tcPr>
            <w:tcW w:w="236" w:type="dxa"/>
            <w:tcBorders>
              <w:left w:val="single" w:sz="4" w:space="0" w:color="auto"/>
              <w:right w:val="single" w:sz="4" w:space="0" w:color="auto"/>
            </w:tcBorders>
            <w:shd w:val="clear" w:color="auto" w:fill="auto"/>
            <w:vAlign w:val="center"/>
          </w:tcPr>
          <w:p w14:paraId="7C4C41E4" w14:textId="77777777" w:rsidR="00D3680F" w:rsidRPr="008B2A49" w:rsidRDefault="00D3680F" w:rsidP="00A627C0">
            <w:pPr>
              <w:spacing w:line="259" w:lineRule="auto"/>
              <w:jc w:val="center"/>
              <w:rPr>
                <w:rFonts w:ascii="FlandersArtSans-Regular" w:eastAsia="Times New Roman" w:hAnsi="FlandersArtSans-Regular" w:cs="Times New Roman"/>
                <w:color w:val="auto"/>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488BBD2"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Ja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9A21A8"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Ja</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200A16FB"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Ja</w:t>
            </w:r>
          </w:p>
        </w:tc>
        <w:tc>
          <w:tcPr>
            <w:tcW w:w="236" w:type="dxa"/>
            <w:tcBorders>
              <w:left w:val="single" w:sz="4" w:space="0" w:color="auto"/>
              <w:right w:val="single" w:sz="4" w:space="0" w:color="auto"/>
            </w:tcBorders>
            <w:shd w:val="clear" w:color="auto" w:fill="auto"/>
            <w:vAlign w:val="center"/>
          </w:tcPr>
          <w:p w14:paraId="3E2052B5"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7911B414"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Ja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366AA9" w14:textId="33A3AA34" w:rsidR="00D3680F" w:rsidRPr="008B2A49" w:rsidRDefault="009641C3"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DA6B7ED" w14:textId="6BAAFFEF" w:rsidR="00D3680F" w:rsidRPr="008B2A49" w:rsidRDefault="009641C3"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236" w:type="dxa"/>
            <w:tcBorders>
              <w:left w:val="single" w:sz="4" w:space="0" w:color="auto"/>
              <w:right w:val="single" w:sz="4" w:space="0" w:color="auto"/>
            </w:tcBorders>
            <w:shd w:val="clear" w:color="auto" w:fill="auto"/>
            <w:vAlign w:val="center"/>
          </w:tcPr>
          <w:p w14:paraId="3FEAD378"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2EBF6A4D" w14:textId="77777777" w:rsidR="00D3680F" w:rsidRPr="008B2A49" w:rsidRDefault="00D3680F" w:rsidP="00A627C0">
            <w:pPr>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Ja</w:t>
            </w:r>
          </w:p>
        </w:tc>
      </w:tr>
      <w:tr w:rsidR="00D3680F" w:rsidRPr="008B2A49" w14:paraId="6EF02B10" w14:textId="77777777" w:rsidTr="00A627C0">
        <w:trPr>
          <w:trHeight w:val="360"/>
        </w:trPr>
        <w:tc>
          <w:tcPr>
            <w:tcW w:w="975" w:type="dxa"/>
            <w:tcBorders>
              <w:top w:val="single" w:sz="4" w:space="0" w:color="auto"/>
              <w:left w:val="single" w:sz="0" w:space="0" w:color="auto"/>
              <w:bottom w:val="single" w:sz="0" w:space="0" w:color="auto"/>
              <w:right w:val="single" w:sz="0" w:space="0" w:color="auto"/>
            </w:tcBorders>
            <w:shd w:val="clear" w:color="auto" w:fill="auto"/>
            <w:vAlign w:val="center"/>
          </w:tcPr>
          <w:p w14:paraId="2C4C197D" w14:textId="77777777"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color w:val="auto"/>
                <w:sz w:val="18"/>
                <w:szCs w:val="18"/>
              </w:rPr>
              <w:t>Trainen met contact</w:t>
            </w:r>
          </w:p>
        </w:tc>
        <w:tc>
          <w:tcPr>
            <w:tcW w:w="236" w:type="dxa"/>
            <w:tcBorders>
              <w:left w:val="single" w:sz="6" w:space="0" w:color="auto"/>
              <w:right w:val="single" w:sz="6" w:space="0" w:color="auto"/>
            </w:tcBorders>
            <w:shd w:val="clear" w:color="auto" w:fill="auto"/>
            <w:vAlign w:val="center"/>
          </w:tcPr>
          <w:p w14:paraId="7E7A90B2" w14:textId="77777777" w:rsidR="00D3680F" w:rsidRPr="008B2A49" w:rsidRDefault="00D3680F" w:rsidP="00A627C0">
            <w:pPr>
              <w:spacing w:line="259" w:lineRule="auto"/>
              <w:jc w:val="center"/>
              <w:rPr>
                <w:rFonts w:ascii="FlandersArtSans-Regular" w:eastAsia="Times New Roman" w:hAnsi="FlandersArtSans-Regular" w:cs="Times New Roman"/>
                <w:color w:val="auto"/>
                <w:sz w:val="18"/>
                <w:szCs w:val="18"/>
              </w:rPr>
            </w:pP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14:paraId="3F0E0569"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Ja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17F253A8"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Ja</w:t>
            </w:r>
          </w:p>
        </w:tc>
        <w:tc>
          <w:tcPr>
            <w:tcW w:w="1128" w:type="dxa"/>
            <w:tcBorders>
              <w:top w:val="single" w:sz="4" w:space="0" w:color="auto"/>
              <w:left w:val="single" w:sz="6" w:space="0" w:color="auto"/>
              <w:bottom w:val="single" w:sz="6" w:space="0" w:color="auto"/>
              <w:right w:val="single" w:sz="6" w:space="0" w:color="auto"/>
            </w:tcBorders>
            <w:shd w:val="clear" w:color="auto" w:fill="auto"/>
            <w:vAlign w:val="center"/>
          </w:tcPr>
          <w:p w14:paraId="46800496"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236" w:type="dxa"/>
            <w:tcBorders>
              <w:top w:val="single" w:sz="4" w:space="0" w:color="auto"/>
              <w:left w:val="single" w:sz="6" w:space="0" w:color="auto"/>
              <w:right w:val="single" w:sz="6" w:space="0" w:color="auto"/>
            </w:tcBorders>
            <w:shd w:val="clear" w:color="auto" w:fill="auto"/>
            <w:vAlign w:val="center"/>
          </w:tcPr>
          <w:p w14:paraId="383CBCF1"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046" w:type="dxa"/>
            <w:tcBorders>
              <w:top w:val="single" w:sz="4" w:space="0" w:color="auto"/>
              <w:left w:val="single" w:sz="6" w:space="0" w:color="auto"/>
              <w:bottom w:val="single" w:sz="6" w:space="0" w:color="auto"/>
              <w:right w:val="single" w:sz="6" w:space="0" w:color="auto"/>
            </w:tcBorders>
            <w:shd w:val="clear" w:color="auto" w:fill="auto"/>
            <w:vAlign w:val="center"/>
          </w:tcPr>
          <w:p w14:paraId="0D294A36"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Ja</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14:paraId="0410B93C" w14:textId="3DF1719C" w:rsidR="00D3680F" w:rsidRPr="008B2A49" w:rsidRDefault="009641C3"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1056" w:type="dxa"/>
            <w:tcBorders>
              <w:top w:val="single" w:sz="4" w:space="0" w:color="auto"/>
              <w:left w:val="single" w:sz="6" w:space="0" w:color="auto"/>
              <w:bottom w:val="single" w:sz="6" w:space="0" w:color="auto"/>
              <w:right w:val="single" w:sz="6" w:space="0" w:color="auto"/>
            </w:tcBorders>
            <w:shd w:val="clear" w:color="auto" w:fill="auto"/>
            <w:vAlign w:val="center"/>
          </w:tcPr>
          <w:p w14:paraId="109EEE71"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236" w:type="dxa"/>
            <w:tcBorders>
              <w:top w:val="single" w:sz="4" w:space="0" w:color="auto"/>
              <w:left w:val="single" w:sz="6" w:space="0" w:color="auto"/>
              <w:right w:val="single" w:sz="6" w:space="0" w:color="auto"/>
            </w:tcBorders>
            <w:shd w:val="clear" w:color="auto" w:fill="auto"/>
            <w:vAlign w:val="center"/>
          </w:tcPr>
          <w:p w14:paraId="3C2E2F01"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410" w:type="dxa"/>
            <w:tcBorders>
              <w:top w:val="single" w:sz="4" w:space="0" w:color="auto"/>
              <w:left w:val="single" w:sz="0" w:space="0" w:color="auto"/>
              <w:bottom w:val="single" w:sz="0" w:space="0" w:color="auto"/>
              <w:right w:val="single" w:sz="0" w:space="0" w:color="auto"/>
            </w:tcBorders>
            <w:shd w:val="clear" w:color="auto" w:fill="auto"/>
            <w:vAlign w:val="center"/>
          </w:tcPr>
          <w:p w14:paraId="485E9112" w14:textId="2ADCE192" w:rsidR="00D3680F" w:rsidRPr="008B2A49" w:rsidRDefault="00060825" w:rsidP="009641C3">
            <w:pPr>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E</w:t>
            </w:r>
            <w:r w:rsidR="00122E70" w:rsidRPr="008B2A49">
              <w:rPr>
                <w:rFonts w:ascii="FlandersArtSans-Regular" w:eastAsia="FlandersArtSans-Regular" w:hAnsi="FlandersArtSans-Regular" w:cs="FlandersArtSans-Regular"/>
                <w:color w:val="auto"/>
                <w:sz w:val="18"/>
                <w:szCs w:val="18"/>
              </w:rPr>
              <w:t>nkel voor °</w:t>
            </w:r>
            <w:r w:rsidRPr="008B2A49">
              <w:rPr>
                <w:rFonts w:ascii="FlandersArtSans-Regular" w:eastAsia="FlandersArtSans-Regular" w:hAnsi="FlandersArtSans-Regular" w:cs="FlandersArtSans-Regular"/>
                <w:color w:val="auto"/>
                <w:sz w:val="18"/>
                <w:szCs w:val="18"/>
              </w:rPr>
              <w:t>200</w:t>
            </w:r>
            <w:r w:rsidR="00C80809" w:rsidRPr="008B2A49">
              <w:rPr>
                <w:rFonts w:ascii="FlandersArtSans-Regular" w:eastAsia="FlandersArtSans-Regular" w:hAnsi="FlandersArtSans-Regular" w:cs="FlandersArtSans-Regular"/>
                <w:color w:val="auto"/>
                <w:sz w:val="18"/>
                <w:szCs w:val="18"/>
              </w:rPr>
              <w:t>2</w:t>
            </w:r>
            <w:r w:rsidRPr="008B2A49">
              <w:rPr>
                <w:rFonts w:ascii="FlandersArtSans-Regular" w:eastAsia="FlandersArtSans-Regular" w:hAnsi="FlandersArtSans-Regular" w:cs="FlandersArtSans-Regular"/>
                <w:color w:val="auto"/>
                <w:sz w:val="18"/>
                <w:szCs w:val="18"/>
              </w:rPr>
              <w:t xml:space="preserve"> of later</w:t>
            </w:r>
          </w:p>
        </w:tc>
      </w:tr>
      <w:tr w:rsidR="00D3680F" w:rsidRPr="008B2A49" w14:paraId="64E7DFE7" w14:textId="77777777" w:rsidTr="00A627C0">
        <w:trPr>
          <w:trHeight w:val="360"/>
        </w:trPr>
        <w:tc>
          <w:tcPr>
            <w:tcW w:w="975" w:type="dxa"/>
            <w:tcBorders>
              <w:left w:val="single" w:sz="0" w:space="0" w:color="auto"/>
              <w:bottom w:val="single" w:sz="0" w:space="0" w:color="auto"/>
              <w:right w:val="single" w:sz="0" w:space="0" w:color="auto"/>
            </w:tcBorders>
            <w:shd w:val="clear" w:color="auto" w:fill="auto"/>
            <w:vAlign w:val="center"/>
          </w:tcPr>
          <w:p w14:paraId="0EB1089D" w14:textId="77777777"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color w:val="auto"/>
                <w:sz w:val="18"/>
                <w:szCs w:val="18"/>
              </w:rPr>
              <w:t>Wedstrijden zonder contact</w:t>
            </w:r>
          </w:p>
        </w:tc>
        <w:tc>
          <w:tcPr>
            <w:tcW w:w="236" w:type="dxa"/>
            <w:tcBorders>
              <w:left w:val="single" w:sz="6" w:space="0" w:color="auto"/>
              <w:right w:val="single" w:sz="6" w:space="0" w:color="auto"/>
            </w:tcBorders>
            <w:shd w:val="clear" w:color="auto" w:fill="auto"/>
            <w:vAlign w:val="center"/>
          </w:tcPr>
          <w:p w14:paraId="38A435FE" w14:textId="77777777" w:rsidR="00D3680F" w:rsidRPr="008B2A49" w:rsidRDefault="00D3680F" w:rsidP="00A627C0">
            <w:pPr>
              <w:spacing w:line="259" w:lineRule="auto"/>
              <w:jc w:val="center"/>
              <w:rPr>
                <w:rFonts w:ascii="FlandersArtSans-Regular" w:eastAsia="Times New Roman" w:hAnsi="FlandersArtSans-Regular" w:cs="Times New Roman"/>
                <w:color w:val="auto"/>
                <w:sz w:val="18"/>
                <w:szCs w:val="18"/>
              </w:rPr>
            </w:pP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14:paraId="0EB82BA4" w14:textId="1FE9A48A" w:rsidR="00D3680F" w:rsidRPr="008B2A49" w:rsidRDefault="009641C3"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4A6EE84D" w14:textId="30840E8D" w:rsidR="00D3680F" w:rsidRPr="008B2A49" w:rsidRDefault="009641C3"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1128" w:type="dxa"/>
            <w:tcBorders>
              <w:top w:val="single" w:sz="6" w:space="0" w:color="auto"/>
              <w:left w:val="single" w:sz="6" w:space="0" w:color="auto"/>
              <w:bottom w:val="single" w:sz="6" w:space="0" w:color="auto"/>
              <w:right w:val="single" w:sz="6" w:space="0" w:color="auto"/>
            </w:tcBorders>
            <w:shd w:val="clear" w:color="auto" w:fill="auto"/>
            <w:vAlign w:val="center"/>
          </w:tcPr>
          <w:p w14:paraId="1BD2B4E1" w14:textId="66211886" w:rsidR="00D3680F" w:rsidRPr="008B2A49" w:rsidRDefault="009641C3"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236" w:type="dxa"/>
            <w:tcBorders>
              <w:left w:val="single" w:sz="6" w:space="0" w:color="auto"/>
              <w:right w:val="single" w:sz="6" w:space="0" w:color="auto"/>
            </w:tcBorders>
            <w:shd w:val="clear" w:color="auto" w:fill="auto"/>
            <w:vAlign w:val="center"/>
          </w:tcPr>
          <w:p w14:paraId="7D71EC95"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046" w:type="dxa"/>
            <w:tcBorders>
              <w:top w:val="single" w:sz="6" w:space="0" w:color="auto"/>
              <w:left w:val="single" w:sz="6" w:space="0" w:color="auto"/>
              <w:bottom w:val="single" w:sz="6" w:space="0" w:color="auto"/>
              <w:right w:val="single" w:sz="6" w:space="0" w:color="auto"/>
            </w:tcBorders>
            <w:shd w:val="clear" w:color="auto" w:fill="auto"/>
            <w:vAlign w:val="center"/>
          </w:tcPr>
          <w:p w14:paraId="168E0FF6" w14:textId="034C2314" w:rsidR="00D3680F" w:rsidRPr="008B2A49" w:rsidRDefault="009641C3"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6306FF58" w14:textId="219069E7" w:rsidR="00D3680F" w:rsidRPr="008B2A49" w:rsidRDefault="009641C3"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tcPr>
          <w:p w14:paraId="1E7ECEE7"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236" w:type="dxa"/>
            <w:tcBorders>
              <w:left w:val="single" w:sz="6" w:space="0" w:color="auto"/>
              <w:right w:val="single" w:sz="6" w:space="0" w:color="auto"/>
            </w:tcBorders>
            <w:shd w:val="clear" w:color="auto" w:fill="auto"/>
            <w:vAlign w:val="center"/>
          </w:tcPr>
          <w:p w14:paraId="01D43808"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410" w:type="dxa"/>
            <w:tcBorders>
              <w:left w:val="single" w:sz="0" w:space="0" w:color="auto"/>
              <w:bottom w:val="single" w:sz="0" w:space="0" w:color="auto"/>
              <w:right w:val="single" w:sz="0" w:space="0" w:color="auto"/>
            </w:tcBorders>
            <w:shd w:val="clear" w:color="auto" w:fill="auto"/>
            <w:vAlign w:val="center"/>
          </w:tcPr>
          <w:p w14:paraId="457642A7" w14:textId="2A01C2CA" w:rsidR="00D3680F" w:rsidRPr="008B2A49" w:rsidRDefault="009641C3" w:rsidP="00A627C0">
            <w:pPr>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r>
      <w:tr w:rsidR="00D3680F" w:rsidRPr="008B2A49" w14:paraId="482E8714" w14:textId="77777777" w:rsidTr="00A627C0">
        <w:trPr>
          <w:trHeight w:val="360"/>
        </w:trPr>
        <w:tc>
          <w:tcPr>
            <w:tcW w:w="975" w:type="dxa"/>
            <w:tcBorders>
              <w:left w:val="single" w:sz="0" w:space="0" w:color="auto"/>
              <w:bottom w:val="single" w:sz="0" w:space="0" w:color="auto"/>
              <w:right w:val="single" w:sz="0" w:space="0" w:color="auto"/>
            </w:tcBorders>
            <w:shd w:val="clear" w:color="auto" w:fill="auto"/>
            <w:vAlign w:val="center"/>
          </w:tcPr>
          <w:p w14:paraId="2E858C97" w14:textId="77777777" w:rsidR="00D3680F" w:rsidRPr="008B2A49"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color w:val="auto"/>
                <w:sz w:val="18"/>
                <w:szCs w:val="18"/>
              </w:rPr>
              <w:t>Wedstrijden met contact</w:t>
            </w:r>
          </w:p>
        </w:tc>
        <w:tc>
          <w:tcPr>
            <w:tcW w:w="236" w:type="dxa"/>
            <w:tcBorders>
              <w:left w:val="single" w:sz="6" w:space="0" w:color="auto"/>
              <w:right w:val="single" w:sz="6" w:space="0" w:color="auto"/>
            </w:tcBorders>
            <w:shd w:val="clear" w:color="auto" w:fill="auto"/>
            <w:vAlign w:val="center"/>
          </w:tcPr>
          <w:p w14:paraId="546F575E" w14:textId="77777777" w:rsidR="00D3680F" w:rsidRPr="008B2A49" w:rsidRDefault="00D3680F" w:rsidP="00A627C0">
            <w:pPr>
              <w:spacing w:line="259" w:lineRule="auto"/>
              <w:jc w:val="center"/>
              <w:rPr>
                <w:rFonts w:ascii="FlandersArtSans-Regular" w:eastAsia="Times New Roman" w:hAnsi="FlandersArtSans-Regular" w:cs="Times New Roman"/>
                <w:color w:val="auto"/>
                <w:sz w:val="18"/>
                <w:szCs w:val="18"/>
              </w:rPr>
            </w:pP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14:paraId="4E779B2C" w14:textId="4F74319A" w:rsidR="00D3680F" w:rsidRPr="008B2A49" w:rsidRDefault="009641C3"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5D88C1A5" w14:textId="62C50A03" w:rsidR="00D3680F" w:rsidRPr="008B2A49" w:rsidRDefault="009641C3"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1128" w:type="dxa"/>
            <w:tcBorders>
              <w:top w:val="single" w:sz="6" w:space="0" w:color="auto"/>
              <w:left w:val="single" w:sz="6" w:space="0" w:color="auto"/>
              <w:bottom w:val="single" w:sz="6" w:space="0" w:color="auto"/>
              <w:right w:val="single" w:sz="6" w:space="0" w:color="auto"/>
            </w:tcBorders>
            <w:shd w:val="clear" w:color="auto" w:fill="auto"/>
            <w:vAlign w:val="center"/>
          </w:tcPr>
          <w:p w14:paraId="6279CEE6"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236" w:type="dxa"/>
            <w:tcBorders>
              <w:left w:val="single" w:sz="6" w:space="0" w:color="auto"/>
              <w:right w:val="single" w:sz="6" w:space="0" w:color="auto"/>
            </w:tcBorders>
            <w:shd w:val="clear" w:color="auto" w:fill="auto"/>
            <w:vAlign w:val="center"/>
          </w:tcPr>
          <w:p w14:paraId="76034656"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046" w:type="dxa"/>
            <w:tcBorders>
              <w:top w:val="single" w:sz="6" w:space="0" w:color="auto"/>
              <w:left w:val="single" w:sz="6" w:space="0" w:color="auto"/>
              <w:bottom w:val="single" w:sz="6" w:space="0" w:color="auto"/>
              <w:right w:val="single" w:sz="6" w:space="0" w:color="auto"/>
            </w:tcBorders>
            <w:shd w:val="clear" w:color="auto" w:fill="auto"/>
            <w:vAlign w:val="center"/>
          </w:tcPr>
          <w:p w14:paraId="76AE49F3" w14:textId="151C0894" w:rsidR="00D3680F" w:rsidRPr="008B2A49" w:rsidRDefault="009641C3"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1757E119"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tcPr>
          <w:p w14:paraId="21632C43"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236" w:type="dxa"/>
            <w:tcBorders>
              <w:left w:val="single" w:sz="6" w:space="0" w:color="auto"/>
              <w:right w:val="single" w:sz="6" w:space="0" w:color="auto"/>
            </w:tcBorders>
            <w:shd w:val="clear" w:color="auto" w:fill="auto"/>
            <w:vAlign w:val="center"/>
          </w:tcPr>
          <w:p w14:paraId="74A5D84F"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410" w:type="dxa"/>
            <w:tcBorders>
              <w:left w:val="single" w:sz="0" w:space="0" w:color="auto"/>
              <w:bottom w:val="single" w:sz="0" w:space="0" w:color="auto"/>
              <w:right w:val="single" w:sz="0" w:space="0" w:color="auto"/>
            </w:tcBorders>
            <w:shd w:val="clear" w:color="auto" w:fill="auto"/>
            <w:vAlign w:val="center"/>
          </w:tcPr>
          <w:p w14:paraId="5004188C" w14:textId="57E1D50A" w:rsidR="00D3680F" w:rsidRPr="008B2A49" w:rsidRDefault="00D3680F" w:rsidP="009641C3">
            <w:pPr>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r>
      <w:tr w:rsidR="00D3680F" w:rsidRPr="008B2A49" w14:paraId="012F53E5" w14:textId="77777777" w:rsidTr="00A627C0">
        <w:trPr>
          <w:trHeight w:val="360"/>
        </w:trPr>
        <w:tc>
          <w:tcPr>
            <w:tcW w:w="9640" w:type="dxa"/>
            <w:gridSpan w:val="11"/>
            <w:tcBorders>
              <w:top w:val="single" w:sz="6" w:space="0" w:color="auto"/>
              <w:left w:val="nil"/>
              <w:bottom w:val="nil"/>
              <w:right w:val="nil"/>
            </w:tcBorders>
            <w:shd w:val="clear" w:color="auto" w:fill="auto"/>
            <w:vAlign w:val="center"/>
          </w:tcPr>
          <w:p w14:paraId="3C00EA66" w14:textId="77777777" w:rsidR="00D3680F" w:rsidRPr="008B2A49" w:rsidRDefault="00D3680F" w:rsidP="00A627C0">
            <w:pPr>
              <w:spacing w:line="259" w:lineRule="auto"/>
              <w:jc w:val="center"/>
              <w:rPr>
                <w:rFonts w:ascii="FlandersArtSans-Regular" w:hAnsi="FlandersArtSans-Regular"/>
                <w:b/>
                <w:bCs/>
                <w:color w:val="auto"/>
                <w:sz w:val="18"/>
                <w:szCs w:val="18"/>
              </w:rPr>
            </w:pPr>
          </w:p>
          <w:p w14:paraId="0A2D269F" w14:textId="77777777" w:rsidR="00D3680F" w:rsidRPr="008B2A49" w:rsidRDefault="00D3680F" w:rsidP="00A627C0">
            <w:pPr>
              <w:spacing w:line="259" w:lineRule="auto"/>
              <w:jc w:val="center"/>
              <w:rPr>
                <w:rFonts w:ascii="FlandersArtSans-Regular" w:eastAsia="Times New Roman" w:hAnsi="FlandersArtSans-Regular" w:cs="Times New Roman"/>
                <w:b/>
                <w:color w:val="auto"/>
                <w:sz w:val="18"/>
                <w:szCs w:val="18"/>
              </w:rPr>
            </w:pPr>
            <w:r w:rsidRPr="008B2A49">
              <w:rPr>
                <w:rFonts w:ascii="FlandersArtSans-Regular" w:hAnsi="FlandersArtSans-Regular"/>
                <w:b/>
                <w:bCs/>
                <w:color w:val="auto"/>
                <w:sz w:val="18"/>
                <w:szCs w:val="18"/>
              </w:rPr>
              <w:t>VOORWAARDEN</w:t>
            </w:r>
          </w:p>
        </w:tc>
      </w:tr>
      <w:tr w:rsidR="00D3680F" w:rsidRPr="008B2A49" w14:paraId="062354EC" w14:textId="77777777" w:rsidTr="00A627C0">
        <w:trPr>
          <w:trHeight w:val="360"/>
        </w:trPr>
        <w:tc>
          <w:tcPr>
            <w:tcW w:w="975" w:type="dxa"/>
            <w:tcBorders>
              <w:top w:val="single" w:sz="6" w:space="0" w:color="auto"/>
              <w:left w:val="single" w:sz="6" w:space="0" w:color="auto"/>
              <w:bottom w:val="single" w:sz="6" w:space="0" w:color="auto"/>
              <w:right w:val="single" w:sz="6" w:space="0" w:color="auto"/>
            </w:tcBorders>
            <w:shd w:val="clear" w:color="auto" w:fill="auto"/>
            <w:vAlign w:val="center"/>
          </w:tcPr>
          <w:p w14:paraId="0FB2192A" w14:textId="77777777" w:rsidR="00D3680F" w:rsidRPr="008B2A49" w:rsidRDefault="00D3680F" w:rsidP="00A627C0">
            <w:pPr>
              <w:spacing w:line="259" w:lineRule="auto"/>
              <w:jc w:val="center"/>
              <w:rPr>
                <w:rFonts w:ascii="FlandersArtSans-Regular" w:eastAsia="FlandersArtSans-Regular" w:hAnsi="FlandersArtSans-Regular" w:cs="FlandersArtSans-Regular"/>
                <w:b/>
                <w:bCs/>
                <w:color w:val="auto"/>
                <w:sz w:val="18"/>
                <w:szCs w:val="18"/>
              </w:rPr>
            </w:pPr>
            <w:r w:rsidRPr="008B2A49">
              <w:rPr>
                <w:rFonts w:ascii="FlandersArtSans-Regular" w:eastAsia="FlandersArtSans-Regular" w:hAnsi="FlandersArtSans-Regular" w:cs="FlandersArtSans-Regular"/>
                <w:b/>
                <w:bCs/>
                <w:color w:val="auto"/>
                <w:sz w:val="18"/>
                <w:szCs w:val="18"/>
              </w:rPr>
              <w:t>Groeps-</w:t>
            </w:r>
          </w:p>
          <w:p w14:paraId="1B6ABD1A" w14:textId="3FD6989F" w:rsidR="00D3680F" w:rsidRPr="008B2A49" w:rsidRDefault="00D66500" w:rsidP="00A627C0">
            <w:pPr>
              <w:spacing w:line="259" w:lineRule="auto"/>
              <w:jc w:val="center"/>
              <w:rPr>
                <w:rFonts w:ascii="FlandersArtSans-Regular" w:eastAsia="FlandersArtSans-Regular" w:hAnsi="FlandersArtSans-Regular" w:cs="FlandersArtSans-Regular"/>
                <w:b/>
                <w:bCs/>
                <w:color w:val="auto"/>
                <w:sz w:val="18"/>
                <w:szCs w:val="18"/>
              </w:rPr>
            </w:pPr>
            <w:r w:rsidRPr="008B2A49">
              <w:rPr>
                <w:rFonts w:ascii="FlandersArtSans-Regular" w:eastAsia="FlandersArtSans-Regular" w:hAnsi="FlandersArtSans-Regular" w:cs="FlandersArtSans-Regular"/>
                <w:b/>
                <w:bCs/>
                <w:color w:val="auto"/>
                <w:sz w:val="18"/>
                <w:szCs w:val="18"/>
              </w:rPr>
              <w:t>G</w:t>
            </w:r>
            <w:r w:rsidR="00D3680F" w:rsidRPr="008B2A49">
              <w:rPr>
                <w:rFonts w:ascii="FlandersArtSans-Regular" w:eastAsia="FlandersArtSans-Regular" w:hAnsi="FlandersArtSans-Regular" w:cs="FlandersArtSans-Regular"/>
                <w:b/>
                <w:bCs/>
                <w:color w:val="auto"/>
                <w:sz w:val="18"/>
                <w:szCs w:val="18"/>
              </w:rPr>
              <w:t>rootte</w:t>
            </w:r>
          </w:p>
          <w:p w14:paraId="3E7C10BD" w14:textId="6045E00C" w:rsidR="00D66500" w:rsidRPr="008B2A49" w:rsidRDefault="00F04CDE" w:rsidP="00A627C0">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bCs/>
                <w:color w:val="auto"/>
                <w:sz w:val="18"/>
                <w:szCs w:val="18"/>
              </w:rPr>
              <w:t>***</w:t>
            </w:r>
          </w:p>
        </w:tc>
        <w:tc>
          <w:tcPr>
            <w:tcW w:w="236" w:type="dxa"/>
            <w:tcBorders>
              <w:top w:val="nil"/>
              <w:left w:val="single" w:sz="6" w:space="0" w:color="auto"/>
              <w:bottom w:val="nil"/>
              <w:right w:val="nil"/>
            </w:tcBorders>
            <w:shd w:val="clear" w:color="auto" w:fill="auto"/>
            <w:vAlign w:val="center"/>
          </w:tcPr>
          <w:p w14:paraId="389AF5A5" w14:textId="77777777" w:rsidR="00D3680F" w:rsidRPr="008B2A49" w:rsidRDefault="00D3680F" w:rsidP="00A627C0">
            <w:pPr>
              <w:spacing w:line="259" w:lineRule="auto"/>
              <w:jc w:val="center"/>
              <w:rPr>
                <w:rFonts w:ascii="FlandersArtSans-Regular" w:eastAsia="Calibri" w:hAnsi="FlandersArtSans-Regular" w:cs="Calibri"/>
                <w:color w:val="auto"/>
                <w:sz w:val="18"/>
                <w:szCs w:val="18"/>
              </w:rPr>
            </w:pPr>
          </w:p>
        </w:tc>
        <w:tc>
          <w:tcPr>
            <w:tcW w:w="1049" w:type="dxa"/>
            <w:tcBorders>
              <w:top w:val="single" w:sz="6" w:space="0" w:color="auto"/>
              <w:left w:val="single" w:sz="6" w:space="0" w:color="auto"/>
              <w:bottom w:val="single" w:sz="6" w:space="0" w:color="auto"/>
              <w:right w:val="single" w:sz="4" w:space="0" w:color="auto"/>
            </w:tcBorders>
            <w:shd w:val="clear" w:color="auto" w:fill="auto"/>
            <w:vAlign w:val="center"/>
          </w:tcPr>
          <w:p w14:paraId="4184D7EE"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 xml:space="preserve">max. </w:t>
            </w:r>
            <w:r w:rsidR="00800600" w:rsidRPr="008B2A49">
              <w:rPr>
                <w:rFonts w:ascii="FlandersArtSans-Regular" w:eastAsia="FlandersArtSans-Regular" w:hAnsi="FlandersArtSans-Regular" w:cs="FlandersArtSans-Regular"/>
                <w:color w:val="auto"/>
                <w:sz w:val="18"/>
                <w:szCs w:val="18"/>
              </w:rPr>
              <w:t>1</w:t>
            </w:r>
            <w:r w:rsidRPr="008B2A49">
              <w:rPr>
                <w:rFonts w:ascii="FlandersArtSans-Regular" w:eastAsia="FlandersArtSans-Regular" w:hAnsi="FlandersArtSans-Regular" w:cs="FlandersArtSans-Regular"/>
                <w:color w:val="auto"/>
                <w:sz w:val="18"/>
                <w:szCs w:val="18"/>
              </w:rPr>
              <w:t>0/groep</w:t>
            </w:r>
          </w:p>
          <w:p w14:paraId="1E2CA991" w14:textId="77777777" w:rsidR="00E37245" w:rsidRPr="008B2A49" w:rsidRDefault="00E37245" w:rsidP="00A627C0">
            <w:pPr>
              <w:spacing w:line="259" w:lineRule="auto"/>
              <w:jc w:val="center"/>
              <w:rPr>
                <w:rFonts w:ascii="FlandersArtSans-Regular" w:eastAsia="FlandersArtSans-Regular" w:hAnsi="FlandersArtSans-Regular" w:cs="FlandersArtSans-Regular"/>
                <w:color w:val="auto"/>
                <w:sz w:val="18"/>
                <w:szCs w:val="18"/>
              </w:rPr>
            </w:pPr>
          </w:p>
          <w:p w14:paraId="2BCE87F8" w14:textId="72BEA87B" w:rsidR="00797257" w:rsidRPr="008B2A49" w:rsidRDefault="00797257" w:rsidP="00A627C0">
            <w:pPr>
              <w:spacing w:line="259" w:lineRule="auto"/>
              <w:jc w:val="center"/>
              <w:rPr>
                <w:rFonts w:ascii="FlandersArtSans-Regular" w:eastAsia="FlandersArtSans-Regular" w:hAnsi="FlandersArtSans-Regular" w:cs="FlandersArtSans-Regular"/>
                <w:color w:val="auto"/>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192102" w14:textId="77777777" w:rsidR="00797257" w:rsidRPr="008B2A49" w:rsidRDefault="00797257" w:rsidP="00797257">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max. 10/groep</w:t>
            </w:r>
          </w:p>
          <w:p w14:paraId="451417E0" w14:textId="77777777" w:rsidR="00797257" w:rsidRPr="008B2A49" w:rsidRDefault="00797257" w:rsidP="00797257">
            <w:pPr>
              <w:spacing w:line="259" w:lineRule="auto"/>
              <w:jc w:val="center"/>
              <w:rPr>
                <w:rFonts w:ascii="FlandersArtSans-Regular" w:eastAsia="FlandersArtSans-Regular" w:hAnsi="FlandersArtSans-Regular" w:cs="FlandersArtSans-Regular"/>
                <w:color w:val="auto"/>
                <w:sz w:val="18"/>
                <w:szCs w:val="18"/>
              </w:rPr>
            </w:pPr>
          </w:p>
          <w:p w14:paraId="2D430472" w14:textId="21CEE2FA" w:rsidR="00D3680F" w:rsidRPr="008B2A49" w:rsidRDefault="00D3680F" w:rsidP="00797257">
            <w:pPr>
              <w:spacing w:line="259" w:lineRule="auto"/>
              <w:jc w:val="center"/>
              <w:rPr>
                <w:rFonts w:ascii="FlandersArtSans-Regular" w:eastAsia="FlandersArtSans-Regular" w:hAnsi="FlandersArtSans-Regular" w:cs="FlandersArtSans-Regular"/>
                <w:color w:val="auto"/>
                <w:sz w:val="18"/>
                <w:szCs w:val="18"/>
              </w:rPr>
            </w:pPr>
          </w:p>
        </w:tc>
        <w:tc>
          <w:tcPr>
            <w:tcW w:w="1128" w:type="dxa"/>
            <w:tcBorders>
              <w:top w:val="single" w:sz="6" w:space="0" w:color="auto"/>
              <w:left w:val="single" w:sz="4" w:space="0" w:color="auto"/>
              <w:bottom w:val="single" w:sz="6" w:space="0" w:color="auto"/>
              <w:right w:val="single" w:sz="6" w:space="0" w:color="auto"/>
            </w:tcBorders>
            <w:shd w:val="clear" w:color="auto" w:fill="auto"/>
            <w:vAlign w:val="center"/>
          </w:tcPr>
          <w:p w14:paraId="68B17183" w14:textId="076308A6" w:rsidR="00797257" w:rsidRPr="008B2A49" w:rsidRDefault="00797257" w:rsidP="00797257">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 xml:space="preserve">max. </w:t>
            </w:r>
            <w:r w:rsidR="0001702C" w:rsidRPr="008B2A49">
              <w:rPr>
                <w:rFonts w:ascii="FlandersArtSans-Regular" w:eastAsia="FlandersArtSans-Regular" w:hAnsi="FlandersArtSans-Regular" w:cs="FlandersArtSans-Regular"/>
                <w:color w:val="auto"/>
                <w:sz w:val="18"/>
                <w:szCs w:val="18"/>
              </w:rPr>
              <w:t>10</w:t>
            </w:r>
            <w:r w:rsidRPr="008B2A49">
              <w:rPr>
                <w:rFonts w:ascii="FlandersArtSans-Regular" w:eastAsia="FlandersArtSans-Regular" w:hAnsi="FlandersArtSans-Regular" w:cs="FlandersArtSans-Regular"/>
                <w:color w:val="auto"/>
                <w:sz w:val="18"/>
                <w:szCs w:val="18"/>
              </w:rPr>
              <w:t>/groep</w:t>
            </w:r>
            <w:r w:rsidR="00B330CF" w:rsidRPr="008B2A49">
              <w:rPr>
                <w:rFonts w:ascii="FlandersArtSans-Regular" w:eastAsia="FlandersArtSans-Regular" w:hAnsi="FlandersArtSans-Regular" w:cs="FlandersArtSans-Regular"/>
                <w:color w:val="auto"/>
                <w:sz w:val="18"/>
                <w:szCs w:val="18"/>
              </w:rPr>
              <w:t xml:space="preserve"> </w:t>
            </w:r>
          </w:p>
          <w:p w14:paraId="7A5C98D6" w14:textId="77777777" w:rsidR="00797257" w:rsidRPr="008B2A49" w:rsidRDefault="00797257" w:rsidP="00797257">
            <w:pPr>
              <w:spacing w:line="259" w:lineRule="auto"/>
              <w:jc w:val="center"/>
              <w:rPr>
                <w:rFonts w:ascii="FlandersArtSans-Regular" w:eastAsia="FlandersArtSans-Regular" w:hAnsi="FlandersArtSans-Regular" w:cs="FlandersArtSans-Regular"/>
                <w:color w:val="auto"/>
                <w:sz w:val="18"/>
                <w:szCs w:val="18"/>
              </w:rPr>
            </w:pPr>
          </w:p>
          <w:p w14:paraId="7F0E4A99" w14:textId="0DD33FCA" w:rsidR="00D3680F" w:rsidRPr="008B2A49" w:rsidRDefault="00D3680F" w:rsidP="00797257">
            <w:pPr>
              <w:spacing w:line="259" w:lineRule="auto"/>
              <w:jc w:val="center"/>
              <w:rPr>
                <w:rFonts w:ascii="FlandersArtSans-Regular" w:eastAsia="FlandersArtSans-Regular" w:hAnsi="FlandersArtSans-Regular" w:cs="FlandersArtSans-Regular"/>
                <w:color w:val="auto"/>
                <w:sz w:val="18"/>
                <w:szCs w:val="18"/>
              </w:rPr>
            </w:pPr>
          </w:p>
        </w:tc>
        <w:tc>
          <w:tcPr>
            <w:tcW w:w="236" w:type="dxa"/>
            <w:tcBorders>
              <w:top w:val="nil"/>
              <w:left w:val="single" w:sz="6" w:space="0" w:color="auto"/>
              <w:bottom w:val="nil"/>
              <w:right w:val="nil"/>
            </w:tcBorders>
            <w:shd w:val="clear" w:color="auto" w:fill="auto"/>
            <w:vAlign w:val="center"/>
          </w:tcPr>
          <w:p w14:paraId="6250D0D5"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046" w:type="dxa"/>
            <w:tcBorders>
              <w:top w:val="single" w:sz="6" w:space="0" w:color="auto"/>
              <w:left w:val="single" w:sz="6" w:space="0" w:color="auto"/>
              <w:bottom w:val="single" w:sz="6" w:space="0" w:color="auto"/>
              <w:right w:val="single" w:sz="4" w:space="0" w:color="auto"/>
            </w:tcBorders>
            <w:shd w:val="clear" w:color="auto" w:fill="auto"/>
            <w:vAlign w:val="center"/>
          </w:tcPr>
          <w:p w14:paraId="6F629A33" w14:textId="77777777" w:rsidR="00797257" w:rsidRPr="008B2A49" w:rsidRDefault="00797257" w:rsidP="00797257">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max. 10/groep</w:t>
            </w:r>
          </w:p>
          <w:p w14:paraId="34C297A1" w14:textId="77777777" w:rsidR="00797257" w:rsidRPr="008B2A49" w:rsidRDefault="00797257" w:rsidP="00797257">
            <w:pPr>
              <w:spacing w:line="259" w:lineRule="auto"/>
              <w:jc w:val="center"/>
              <w:rPr>
                <w:rFonts w:ascii="FlandersArtSans-Regular" w:eastAsia="FlandersArtSans-Regular" w:hAnsi="FlandersArtSans-Regular" w:cs="FlandersArtSans-Regular"/>
                <w:color w:val="auto"/>
                <w:sz w:val="18"/>
                <w:szCs w:val="18"/>
              </w:rPr>
            </w:pPr>
          </w:p>
          <w:p w14:paraId="516861F4" w14:textId="6A949045" w:rsidR="00D3680F" w:rsidRPr="008B2A49" w:rsidRDefault="00D3680F" w:rsidP="00797257">
            <w:pPr>
              <w:spacing w:line="259" w:lineRule="auto"/>
              <w:jc w:val="center"/>
              <w:rPr>
                <w:rFonts w:ascii="FlandersArtSans-Regular" w:eastAsia="FlandersArtSans-Regular" w:hAnsi="FlandersArtSans-Regular" w:cs="FlandersArtSans-Regular"/>
                <w:color w:val="auto"/>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3FEE30" w14:textId="134CD297" w:rsidR="7E71F903" w:rsidRPr="008B2A49" w:rsidRDefault="7E71F903" w:rsidP="2CCBE676">
            <w:pPr>
              <w:spacing w:line="259" w:lineRule="auto"/>
              <w:jc w:val="center"/>
            </w:pPr>
            <w:r w:rsidRPr="008B2A49">
              <w:rPr>
                <w:rFonts w:ascii="FlandersArtSans-Regular" w:eastAsia="FlandersArtSans-Regular" w:hAnsi="FlandersArtSans-Regular" w:cs="FlandersArtSans-Regular"/>
                <w:color w:val="auto"/>
                <w:sz w:val="18"/>
                <w:szCs w:val="18"/>
              </w:rPr>
              <w:t>NVT</w:t>
            </w:r>
          </w:p>
          <w:p w14:paraId="75B8CE5E" w14:textId="77777777" w:rsidR="00797257" w:rsidRPr="008B2A49" w:rsidRDefault="00797257" w:rsidP="00797257">
            <w:pPr>
              <w:spacing w:line="259" w:lineRule="auto"/>
              <w:jc w:val="center"/>
              <w:rPr>
                <w:rFonts w:ascii="FlandersArtSans-Regular" w:eastAsia="FlandersArtSans-Regular" w:hAnsi="FlandersArtSans-Regular" w:cs="FlandersArtSans-Regular"/>
                <w:color w:val="auto"/>
                <w:sz w:val="18"/>
                <w:szCs w:val="18"/>
              </w:rPr>
            </w:pPr>
          </w:p>
          <w:p w14:paraId="2C82C108" w14:textId="0CFA57BF" w:rsidR="00D3680F" w:rsidRPr="008B2A49" w:rsidRDefault="00D3680F" w:rsidP="00797257">
            <w:pPr>
              <w:spacing w:line="259" w:lineRule="auto"/>
              <w:jc w:val="center"/>
              <w:rPr>
                <w:rFonts w:ascii="FlandersArtSans-Regular" w:eastAsia="FlandersArtSans-Regular" w:hAnsi="FlandersArtSans-Regular" w:cs="FlandersArtSans-Regular"/>
                <w:color w:val="auto"/>
                <w:sz w:val="18"/>
                <w:szCs w:val="18"/>
              </w:rPr>
            </w:pPr>
          </w:p>
        </w:tc>
        <w:tc>
          <w:tcPr>
            <w:tcW w:w="1056" w:type="dxa"/>
            <w:tcBorders>
              <w:top w:val="single" w:sz="6" w:space="0" w:color="auto"/>
              <w:left w:val="single" w:sz="4" w:space="0" w:color="auto"/>
              <w:bottom w:val="single" w:sz="6" w:space="0" w:color="auto"/>
              <w:right w:val="single" w:sz="6" w:space="0" w:color="auto"/>
            </w:tcBorders>
            <w:shd w:val="clear" w:color="auto" w:fill="auto"/>
            <w:vAlign w:val="center"/>
          </w:tcPr>
          <w:p w14:paraId="6348A237" w14:textId="38FB9243" w:rsidR="7E71F903" w:rsidRPr="008B2A49" w:rsidRDefault="7E71F903" w:rsidP="2CCBE676">
            <w:pPr>
              <w:spacing w:line="259" w:lineRule="auto"/>
              <w:jc w:val="center"/>
            </w:pPr>
            <w:r w:rsidRPr="008B2A49">
              <w:rPr>
                <w:rFonts w:ascii="FlandersArtSans-Regular" w:eastAsia="FlandersArtSans-Regular" w:hAnsi="FlandersArtSans-Regular" w:cs="FlandersArtSans-Regular"/>
                <w:color w:val="auto"/>
                <w:sz w:val="18"/>
                <w:szCs w:val="18"/>
              </w:rPr>
              <w:t>NVT</w:t>
            </w:r>
          </w:p>
          <w:p w14:paraId="626B377D" w14:textId="77777777" w:rsidR="00797257" w:rsidRPr="008B2A49" w:rsidRDefault="00797257" w:rsidP="00797257">
            <w:pPr>
              <w:spacing w:line="259" w:lineRule="auto"/>
              <w:jc w:val="center"/>
              <w:rPr>
                <w:rFonts w:ascii="FlandersArtSans-Regular" w:eastAsia="FlandersArtSans-Regular" w:hAnsi="FlandersArtSans-Regular" w:cs="FlandersArtSans-Regular"/>
                <w:color w:val="auto"/>
                <w:sz w:val="18"/>
                <w:szCs w:val="18"/>
              </w:rPr>
            </w:pPr>
          </w:p>
          <w:p w14:paraId="2F341F42" w14:textId="5930E6A7" w:rsidR="00D3680F" w:rsidRPr="008B2A49" w:rsidRDefault="00D3680F" w:rsidP="00797257">
            <w:pPr>
              <w:spacing w:line="259" w:lineRule="auto"/>
              <w:jc w:val="center"/>
              <w:rPr>
                <w:rFonts w:ascii="FlandersArtSans-Regular" w:eastAsia="FlandersArtSans-Regular" w:hAnsi="FlandersArtSans-Regular" w:cs="FlandersArtSans-Regular"/>
                <w:color w:val="auto"/>
                <w:sz w:val="18"/>
                <w:szCs w:val="18"/>
              </w:rPr>
            </w:pPr>
          </w:p>
        </w:tc>
        <w:tc>
          <w:tcPr>
            <w:tcW w:w="236" w:type="dxa"/>
            <w:tcBorders>
              <w:top w:val="nil"/>
              <w:left w:val="single" w:sz="6" w:space="0" w:color="auto"/>
              <w:bottom w:val="nil"/>
              <w:right w:val="nil"/>
            </w:tcBorders>
            <w:shd w:val="clear" w:color="auto" w:fill="auto"/>
            <w:vAlign w:val="center"/>
          </w:tcPr>
          <w:p w14:paraId="7D9FE829"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233804CB" w14:textId="7AB38703" w:rsidR="00197DC1" w:rsidRPr="008B2A49" w:rsidRDefault="00797257" w:rsidP="00197DC1">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max. 10/groep</w:t>
            </w:r>
            <w:r w:rsidR="00C4776F" w:rsidRPr="008B2A49">
              <w:rPr>
                <w:rFonts w:ascii="FlandersArtSans-Regular" w:eastAsia="FlandersArtSans-Regular" w:hAnsi="FlandersArtSans-Regular" w:cs="FlandersArtSans-Regular"/>
                <w:color w:val="auto"/>
                <w:sz w:val="18"/>
                <w:szCs w:val="18"/>
              </w:rPr>
              <w:t xml:space="preserve"> </w:t>
            </w:r>
          </w:p>
          <w:p w14:paraId="11806805" w14:textId="7BCC5D07" w:rsidR="00D3680F" w:rsidRPr="008B2A49" w:rsidRDefault="00D3680F" w:rsidP="00797257">
            <w:pPr>
              <w:spacing w:line="259" w:lineRule="auto"/>
              <w:jc w:val="center"/>
              <w:rPr>
                <w:rFonts w:ascii="FlandersArtSans-Regular" w:eastAsia="FlandersArtSans-Regular" w:hAnsi="FlandersArtSans-Regular" w:cs="FlandersArtSans-Regular"/>
                <w:color w:val="auto"/>
                <w:sz w:val="18"/>
                <w:szCs w:val="18"/>
              </w:rPr>
            </w:pPr>
          </w:p>
        </w:tc>
      </w:tr>
      <w:tr w:rsidR="00D3680F" w:rsidRPr="008B2A49" w14:paraId="6DA59B26" w14:textId="77777777" w:rsidTr="00A627C0">
        <w:trPr>
          <w:trHeight w:val="360"/>
        </w:trPr>
        <w:tc>
          <w:tcPr>
            <w:tcW w:w="975" w:type="dxa"/>
            <w:tcBorders>
              <w:top w:val="single" w:sz="6" w:space="0" w:color="auto"/>
              <w:left w:val="single" w:sz="6" w:space="0" w:color="auto"/>
              <w:bottom w:val="single" w:sz="6" w:space="0" w:color="auto"/>
              <w:right w:val="single" w:sz="6" w:space="0" w:color="auto"/>
            </w:tcBorders>
            <w:shd w:val="clear" w:color="auto" w:fill="auto"/>
            <w:vAlign w:val="center"/>
          </w:tcPr>
          <w:p w14:paraId="147D91B1" w14:textId="77777777" w:rsidR="00D3680F" w:rsidRPr="008B2A49" w:rsidRDefault="00D3680F" w:rsidP="00A627C0">
            <w:pPr>
              <w:spacing w:line="259" w:lineRule="auto"/>
              <w:jc w:val="center"/>
              <w:rPr>
                <w:rFonts w:ascii="FlandersArtSans-Regular" w:eastAsia="FlandersArtSans-Regular" w:hAnsi="FlandersArtSans-Regular" w:cs="FlandersArtSans-Regular"/>
                <w:b/>
                <w:bCs/>
                <w:color w:val="auto"/>
                <w:sz w:val="18"/>
                <w:szCs w:val="18"/>
              </w:rPr>
            </w:pPr>
            <w:r w:rsidRPr="008B2A49">
              <w:rPr>
                <w:rFonts w:ascii="FlandersArtSans-Regular" w:eastAsia="FlandersArtSans-Regular" w:hAnsi="FlandersArtSans-Regular" w:cs="FlandersArtSans-Regular"/>
                <w:b/>
                <w:bCs/>
                <w:color w:val="auto"/>
                <w:sz w:val="18"/>
                <w:szCs w:val="18"/>
              </w:rPr>
              <w:t>Densiteit</w:t>
            </w:r>
          </w:p>
        </w:tc>
        <w:tc>
          <w:tcPr>
            <w:tcW w:w="236" w:type="dxa"/>
            <w:tcBorders>
              <w:top w:val="nil"/>
              <w:left w:val="single" w:sz="6" w:space="0" w:color="auto"/>
              <w:bottom w:val="nil"/>
              <w:right w:val="nil"/>
            </w:tcBorders>
            <w:shd w:val="clear" w:color="auto" w:fill="auto"/>
            <w:vAlign w:val="center"/>
          </w:tcPr>
          <w:p w14:paraId="304AF05E" w14:textId="77777777" w:rsidR="00D3680F" w:rsidRPr="008B2A49" w:rsidRDefault="00D3680F" w:rsidP="00A627C0">
            <w:pPr>
              <w:spacing w:line="259" w:lineRule="auto"/>
              <w:jc w:val="center"/>
              <w:rPr>
                <w:rFonts w:ascii="FlandersArtSans-Regular" w:eastAsia="Calibri" w:hAnsi="FlandersArtSans-Regular" w:cs="Calibri"/>
                <w:color w:val="auto"/>
                <w:sz w:val="18"/>
                <w:szCs w:val="18"/>
              </w:rPr>
            </w:pPr>
          </w:p>
        </w:tc>
        <w:tc>
          <w:tcPr>
            <w:tcW w:w="1049" w:type="dxa"/>
            <w:tcBorders>
              <w:top w:val="single" w:sz="6" w:space="0" w:color="auto"/>
              <w:left w:val="single" w:sz="6" w:space="0" w:color="auto"/>
              <w:bottom w:val="single" w:sz="6" w:space="0" w:color="auto"/>
              <w:right w:val="single" w:sz="4" w:space="0" w:color="auto"/>
            </w:tcBorders>
            <w:shd w:val="clear" w:color="auto" w:fill="auto"/>
            <w:vAlign w:val="center"/>
          </w:tcPr>
          <w:p w14:paraId="45F42169" w14:textId="2C6D3D44" w:rsidR="00D3680F" w:rsidRPr="008B2A49" w:rsidRDefault="009641C3"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1/10m</w:t>
            </w:r>
            <w:r w:rsidRPr="008B2A49">
              <w:rPr>
                <w:rFonts w:ascii="Cambria" w:eastAsia="FlandersArtSans-Regular" w:hAnsi="Cambria" w:cs="Cambria"/>
                <w:color w:val="auto"/>
                <w:sz w:val="18"/>
                <w:szCs w:val="18"/>
              </w:rPr>
              <w:t>²</w:t>
            </w:r>
            <w:r w:rsidRPr="008B2A49">
              <w:rPr>
                <w:rFonts w:ascii="FlandersArtSans-Regular" w:eastAsia="FlandersArtSans-Regular" w:hAnsi="FlandersArtSans-Regular" w:cs="FlandersArtSans-Regular"/>
                <w:color w:val="auto"/>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B29C20"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1/10m</w:t>
            </w:r>
            <w:r w:rsidRPr="008B2A49">
              <w:rPr>
                <w:rFonts w:ascii="Cambria" w:eastAsia="FlandersArtSans-Regular" w:hAnsi="Cambria" w:cs="Cambria"/>
                <w:color w:val="auto"/>
                <w:sz w:val="18"/>
                <w:szCs w:val="18"/>
              </w:rPr>
              <w:t>²</w:t>
            </w:r>
            <w:r w:rsidRPr="008B2A49">
              <w:rPr>
                <w:rFonts w:ascii="FlandersArtSans-Regular" w:eastAsia="FlandersArtSans-Regular" w:hAnsi="FlandersArtSans-Regular" w:cs="FlandersArtSans-Regular"/>
                <w:color w:val="auto"/>
                <w:sz w:val="18"/>
                <w:szCs w:val="18"/>
              </w:rPr>
              <w:t xml:space="preserve"> of 1/30m</w:t>
            </w:r>
            <w:r w:rsidRPr="008B2A49">
              <w:rPr>
                <w:rFonts w:ascii="Cambria" w:eastAsia="FlandersArtSans-Regular" w:hAnsi="Cambria" w:cs="Cambria"/>
                <w:color w:val="auto"/>
                <w:sz w:val="18"/>
                <w:szCs w:val="18"/>
              </w:rPr>
              <w:t>²</w:t>
            </w:r>
            <w:r w:rsidRPr="008B2A49">
              <w:rPr>
                <w:rFonts w:ascii="FlandersArtSans-Regular" w:eastAsia="FlandersArtSans-Regular" w:hAnsi="FlandersArtSans-Regular" w:cs="FlandersArtSans-Regular"/>
                <w:color w:val="auto"/>
                <w:sz w:val="18"/>
                <w:szCs w:val="18"/>
              </w:rPr>
              <w:t xml:space="preserve"> </w:t>
            </w:r>
          </w:p>
        </w:tc>
        <w:tc>
          <w:tcPr>
            <w:tcW w:w="1128" w:type="dxa"/>
            <w:tcBorders>
              <w:top w:val="single" w:sz="6" w:space="0" w:color="auto"/>
              <w:left w:val="single" w:sz="4" w:space="0" w:color="auto"/>
              <w:bottom w:val="single" w:sz="6" w:space="0" w:color="auto"/>
              <w:right w:val="single" w:sz="6" w:space="0" w:color="auto"/>
            </w:tcBorders>
            <w:shd w:val="clear" w:color="auto" w:fill="auto"/>
            <w:vAlign w:val="center"/>
          </w:tcPr>
          <w:p w14:paraId="7C1C4F70"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1/10m</w:t>
            </w:r>
            <w:r w:rsidRPr="008B2A49">
              <w:rPr>
                <w:rFonts w:ascii="Cambria" w:eastAsia="FlandersArtSans-Regular" w:hAnsi="Cambria" w:cs="Cambria"/>
                <w:color w:val="auto"/>
                <w:sz w:val="18"/>
                <w:szCs w:val="18"/>
              </w:rPr>
              <w:t>²</w:t>
            </w:r>
            <w:r w:rsidRPr="008B2A49">
              <w:rPr>
                <w:rFonts w:ascii="FlandersArtSans-Regular" w:eastAsia="FlandersArtSans-Regular" w:hAnsi="FlandersArtSans-Regular" w:cs="FlandersArtSans-Regular"/>
                <w:color w:val="auto"/>
                <w:sz w:val="18"/>
                <w:szCs w:val="18"/>
              </w:rPr>
              <w:t xml:space="preserve"> of 1/30m</w:t>
            </w:r>
            <w:r w:rsidRPr="008B2A49">
              <w:rPr>
                <w:rFonts w:ascii="Cambria" w:eastAsia="FlandersArtSans-Regular" w:hAnsi="Cambria" w:cs="Cambria"/>
                <w:color w:val="auto"/>
                <w:sz w:val="18"/>
                <w:szCs w:val="18"/>
              </w:rPr>
              <w:t>²</w:t>
            </w:r>
            <w:r w:rsidRPr="008B2A49">
              <w:rPr>
                <w:rFonts w:ascii="FlandersArtSans-Regular" w:eastAsia="FlandersArtSans-Regular" w:hAnsi="FlandersArtSans-Regular" w:cs="FlandersArtSans-Regular"/>
                <w:color w:val="auto"/>
                <w:sz w:val="18"/>
                <w:szCs w:val="18"/>
              </w:rPr>
              <w:t xml:space="preserve"> </w:t>
            </w:r>
          </w:p>
        </w:tc>
        <w:tc>
          <w:tcPr>
            <w:tcW w:w="236" w:type="dxa"/>
            <w:tcBorders>
              <w:top w:val="nil"/>
              <w:left w:val="single" w:sz="6" w:space="0" w:color="auto"/>
              <w:bottom w:val="nil"/>
              <w:right w:val="nil"/>
            </w:tcBorders>
            <w:shd w:val="clear" w:color="auto" w:fill="auto"/>
            <w:vAlign w:val="center"/>
          </w:tcPr>
          <w:p w14:paraId="65207764"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046" w:type="dxa"/>
            <w:tcBorders>
              <w:top w:val="single" w:sz="6" w:space="0" w:color="auto"/>
              <w:left w:val="single" w:sz="6" w:space="0" w:color="auto"/>
              <w:bottom w:val="single" w:sz="6" w:space="0" w:color="auto"/>
              <w:right w:val="single" w:sz="4" w:space="0" w:color="auto"/>
            </w:tcBorders>
            <w:shd w:val="clear" w:color="auto" w:fill="auto"/>
            <w:vAlign w:val="center"/>
          </w:tcPr>
          <w:p w14:paraId="29913356" w14:textId="75D425C1" w:rsidR="00D3680F" w:rsidRPr="008B2A49" w:rsidRDefault="009641C3"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1/10m</w:t>
            </w:r>
            <w:r w:rsidRPr="008B2A49">
              <w:rPr>
                <w:rFonts w:ascii="Cambria" w:eastAsia="FlandersArtSans-Regular" w:hAnsi="Cambria" w:cs="Cambria"/>
                <w:color w:val="auto"/>
                <w:sz w:val="18"/>
                <w:szCs w:val="18"/>
              </w:rPr>
              <w:t>²</w:t>
            </w:r>
            <w:r w:rsidRPr="008B2A49">
              <w:rPr>
                <w:rFonts w:ascii="FlandersArtSans-Regular" w:eastAsia="FlandersArtSans-Regular" w:hAnsi="FlandersArtSans-Regular" w:cs="FlandersArtSans-Regular"/>
                <w:color w:val="auto"/>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2DB07A" w14:textId="77777777" w:rsidR="00197DC1" w:rsidRPr="008B2A49" w:rsidRDefault="00197DC1" w:rsidP="00197DC1">
            <w:pPr>
              <w:spacing w:line="259" w:lineRule="auto"/>
              <w:jc w:val="center"/>
            </w:pPr>
            <w:r w:rsidRPr="008B2A49">
              <w:rPr>
                <w:rFonts w:ascii="FlandersArtSans-Regular" w:eastAsia="FlandersArtSans-Regular" w:hAnsi="FlandersArtSans-Regular" w:cs="FlandersArtSans-Regular"/>
                <w:color w:val="auto"/>
                <w:sz w:val="18"/>
                <w:szCs w:val="18"/>
              </w:rPr>
              <w:t>NVT</w:t>
            </w:r>
          </w:p>
          <w:p w14:paraId="426B3552" w14:textId="066B0F11"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056" w:type="dxa"/>
            <w:tcBorders>
              <w:top w:val="single" w:sz="6" w:space="0" w:color="auto"/>
              <w:left w:val="single" w:sz="4" w:space="0" w:color="auto"/>
              <w:bottom w:val="single" w:sz="6" w:space="0" w:color="auto"/>
              <w:right w:val="single" w:sz="6" w:space="0" w:color="auto"/>
            </w:tcBorders>
            <w:shd w:val="clear" w:color="auto" w:fill="auto"/>
            <w:vAlign w:val="center"/>
          </w:tcPr>
          <w:p w14:paraId="3A3A1E2B" w14:textId="77777777" w:rsidR="00197DC1" w:rsidRPr="008B2A49" w:rsidRDefault="00197DC1" w:rsidP="00197DC1">
            <w:pPr>
              <w:spacing w:line="259" w:lineRule="auto"/>
              <w:jc w:val="center"/>
            </w:pPr>
            <w:r w:rsidRPr="008B2A49">
              <w:rPr>
                <w:rFonts w:ascii="FlandersArtSans-Regular" w:eastAsia="FlandersArtSans-Regular" w:hAnsi="FlandersArtSans-Regular" w:cs="FlandersArtSans-Regular"/>
                <w:color w:val="auto"/>
                <w:sz w:val="18"/>
                <w:szCs w:val="18"/>
              </w:rPr>
              <w:t>NVT</w:t>
            </w:r>
          </w:p>
          <w:p w14:paraId="25E964C8" w14:textId="77D82616"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236" w:type="dxa"/>
            <w:tcBorders>
              <w:top w:val="nil"/>
              <w:left w:val="single" w:sz="6" w:space="0" w:color="auto"/>
              <w:bottom w:val="nil"/>
              <w:right w:val="nil"/>
            </w:tcBorders>
            <w:shd w:val="clear" w:color="auto" w:fill="auto"/>
            <w:vAlign w:val="center"/>
          </w:tcPr>
          <w:p w14:paraId="05CC05E8" w14:textId="77777777"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7F0B4010" w14:textId="3AD278A1" w:rsidR="00D3680F" w:rsidRPr="008B2A49"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1/10m</w:t>
            </w:r>
            <w:r w:rsidRPr="008B2A49">
              <w:rPr>
                <w:rFonts w:ascii="Cambria" w:eastAsia="FlandersArtSans-Regular" w:hAnsi="Cambria" w:cs="Cambria"/>
                <w:color w:val="auto"/>
                <w:sz w:val="18"/>
                <w:szCs w:val="18"/>
              </w:rPr>
              <w:t>²</w:t>
            </w:r>
            <w:r w:rsidRPr="008B2A49">
              <w:rPr>
                <w:rFonts w:ascii="FlandersArtSans-Regular" w:eastAsia="FlandersArtSans-Regular" w:hAnsi="FlandersArtSans-Regular" w:cs="FlandersArtSans-Regular"/>
                <w:color w:val="auto"/>
                <w:sz w:val="18"/>
                <w:szCs w:val="18"/>
              </w:rPr>
              <w:t xml:space="preserve"> </w:t>
            </w:r>
          </w:p>
        </w:tc>
      </w:tr>
      <w:tr w:rsidR="00FA384B" w:rsidRPr="008B2A49" w14:paraId="581AA9B7" w14:textId="77777777" w:rsidTr="00A627C0">
        <w:trPr>
          <w:trHeight w:val="360"/>
        </w:trPr>
        <w:tc>
          <w:tcPr>
            <w:tcW w:w="975" w:type="dxa"/>
            <w:tcBorders>
              <w:top w:val="single" w:sz="6" w:space="0" w:color="auto"/>
              <w:left w:val="single" w:sz="6" w:space="0" w:color="auto"/>
              <w:bottom w:val="single" w:sz="6" w:space="0" w:color="auto"/>
              <w:right w:val="single" w:sz="6" w:space="0" w:color="auto"/>
            </w:tcBorders>
            <w:shd w:val="clear" w:color="auto" w:fill="auto"/>
            <w:vAlign w:val="center"/>
          </w:tcPr>
          <w:p w14:paraId="053DEC08" w14:textId="77777777" w:rsidR="00FA384B" w:rsidRPr="008B2A49" w:rsidRDefault="00FA384B" w:rsidP="00FA384B">
            <w:pPr>
              <w:spacing w:line="259" w:lineRule="auto"/>
              <w:jc w:val="center"/>
              <w:rPr>
                <w:rFonts w:ascii="FlandersArtSans-Regular" w:eastAsia="FlandersArtSans-Regular" w:hAnsi="FlandersArtSans-Regular" w:cs="FlandersArtSans-Regular"/>
                <w:b/>
                <w:bCs/>
                <w:color w:val="auto"/>
                <w:sz w:val="18"/>
                <w:szCs w:val="18"/>
              </w:rPr>
            </w:pPr>
            <w:r w:rsidRPr="008B2A49">
              <w:rPr>
                <w:rFonts w:ascii="FlandersArtSans-Regular" w:eastAsia="FlandersArtSans-Regular" w:hAnsi="FlandersArtSans-Regular" w:cs="FlandersArtSans-Regular"/>
                <w:b/>
                <w:bCs/>
                <w:color w:val="auto"/>
                <w:sz w:val="18"/>
                <w:szCs w:val="18"/>
              </w:rPr>
              <w:t>Verluchting en CO2</w:t>
            </w:r>
          </w:p>
        </w:tc>
        <w:tc>
          <w:tcPr>
            <w:tcW w:w="236" w:type="dxa"/>
            <w:tcBorders>
              <w:top w:val="nil"/>
              <w:left w:val="single" w:sz="6" w:space="0" w:color="auto"/>
              <w:bottom w:val="nil"/>
              <w:right w:val="nil"/>
            </w:tcBorders>
            <w:shd w:val="clear" w:color="auto" w:fill="auto"/>
            <w:vAlign w:val="center"/>
          </w:tcPr>
          <w:p w14:paraId="33949FB0" w14:textId="77777777" w:rsidR="00FA384B" w:rsidRPr="008B2A49" w:rsidRDefault="00FA384B" w:rsidP="00FA384B">
            <w:pPr>
              <w:spacing w:line="259" w:lineRule="auto"/>
              <w:jc w:val="center"/>
              <w:rPr>
                <w:rFonts w:ascii="FlandersArtSans-Regular" w:eastAsia="Calibri" w:hAnsi="FlandersArtSans-Regular" w:cs="Calibri"/>
                <w:color w:val="auto"/>
                <w:sz w:val="18"/>
                <w:szCs w:val="18"/>
              </w:rPr>
            </w:pPr>
          </w:p>
        </w:tc>
        <w:tc>
          <w:tcPr>
            <w:tcW w:w="1049" w:type="dxa"/>
            <w:tcBorders>
              <w:top w:val="single" w:sz="6" w:space="0" w:color="auto"/>
              <w:left w:val="single" w:sz="6" w:space="0" w:color="auto"/>
              <w:bottom w:val="single" w:sz="6" w:space="0" w:color="auto"/>
              <w:right w:val="single" w:sz="4" w:space="0" w:color="auto"/>
            </w:tcBorders>
            <w:shd w:val="clear" w:color="auto" w:fill="auto"/>
            <w:vAlign w:val="center"/>
          </w:tcPr>
          <w:p w14:paraId="67BEDFED" w14:textId="77777777"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NVT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A181C2" w14:textId="77777777"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NVT</w:t>
            </w:r>
          </w:p>
        </w:tc>
        <w:tc>
          <w:tcPr>
            <w:tcW w:w="1128" w:type="dxa"/>
            <w:tcBorders>
              <w:top w:val="single" w:sz="6" w:space="0" w:color="auto"/>
              <w:left w:val="single" w:sz="4" w:space="0" w:color="auto"/>
              <w:bottom w:val="single" w:sz="6" w:space="0" w:color="auto"/>
              <w:right w:val="single" w:sz="6" w:space="0" w:color="auto"/>
            </w:tcBorders>
            <w:shd w:val="clear" w:color="auto" w:fill="auto"/>
            <w:vAlign w:val="center"/>
          </w:tcPr>
          <w:p w14:paraId="6EFBB036" w14:textId="77777777"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NVT</w:t>
            </w:r>
          </w:p>
        </w:tc>
        <w:tc>
          <w:tcPr>
            <w:tcW w:w="236" w:type="dxa"/>
            <w:tcBorders>
              <w:top w:val="nil"/>
              <w:left w:val="single" w:sz="6" w:space="0" w:color="auto"/>
              <w:bottom w:val="nil"/>
              <w:right w:val="nil"/>
            </w:tcBorders>
            <w:shd w:val="clear" w:color="auto" w:fill="auto"/>
            <w:vAlign w:val="center"/>
          </w:tcPr>
          <w:p w14:paraId="48A4056C" w14:textId="77777777"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p>
        </w:tc>
        <w:tc>
          <w:tcPr>
            <w:tcW w:w="1046" w:type="dxa"/>
            <w:tcBorders>
              <w:top w:val="single" w:sz="6" w:space="0" w:color="auto"/>
              <w:left w:val="single" w:sz="6" w:space="0" w:color="auto"/>
              <w:bottom w:val="single" w:sz="6" w:space="0" w:color="auto"/>
              <w:right w:val="single" w:sz="4" w:space="0" w:color="auto"/>
            </w:tcBorders>
            <w:shd w:val="clear" w:color="auto" w:fill="auto"/>
            <w:vAlign w:val="center"/>
          </w:tcPr>
          <w:p w14:paraId="5770D92C" w14:textId="77777777"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900/1200 ppm impulsverluchting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ABF456" w14:textId="77777777" w:rsidR="00FA384B" w:rsidRPr="008B2A49" w:rsidRDefault="00FA384B" w:rsidP="00FA384B">
            <w:pPr>
              <w:spacing w:line="259" w:lineRule="auto"/>
              <w:jc w:val="center"/>
            </w:pPr>
            <w:r w:rsidRPr="008B2A49">
              <w:rPr>
                <w:rFonts w:ascii="FlandersArtSans-Regular" w:eastAsia="FlandersArtSans-Regular" w:hAnsi="FlandersArtSans-Regular" w:cs="FlandersArtSans-Regular"/>
                <w:color w:val="auto"/>
                <w:sz w:val="18"/>
                <w:szCs w:val="18"/>
              </w:rPr>
              <w:t>NVT</w:t>
            </w:r>
          </w:p>
          <w:p w14:paraId="1F485E21" w14:textId="62A41AFB"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p>
        </w:tc>
        <w:tc>
          <w:tcPr>
            <w:tcW w:w="1056" w:type="dxa"/>
            <w:tcBorders>
              <w:top w:val="single" w:sz="6" w:space="0" w:color="auto"/>
              <w:left w:val="single" w:sz="4" w:space="0" w:color="auto"/>
              <w:bottom w:val="single" w:sz="6" w:space="0" w:color="auto"/>
              <w:right w:val="single" w:sz="6" w:space="0" w:color="auto"/>
            </w:tcBorders>
            <w:shd w:val="clear" w:color="auto" w:fill="auto"/>
            <w:vAlign w:val="center"/>
          </w:tcPr>
          <w:p w14:paraId="78DA6612" w14:textId="77777777" w:rsidR="00FA384B" w:rsidRPr="008B2A49" w:rsidRDefault="00FA384B" w:rsidP="00FA384B">
            <w:pPr>
              <w:spacing w:line="259" w:lineRule="auto"/>
              <w:jc w:val="center"/>
            </w:pPr>
            <w:r w:rsidRPr="008B2A49">
              <w:rPr>
                <w:rFonts w:ascii="FlandersArtSans-Regular" w:eastAsia="FlandersArtSans-Regular" w:hAnsi="FlandersArtSans-Regular" w:cs="FlandersArtSans-Regular"/>
                <w:color w:val="auto"/>
                <w:sz w:val="18"/>
                <w:szCs w:val="18"/>
              </w:rPr>
              <w:t>NVT</w:t>
            </w:r>
          </w:p>
          <w:p w14:paraId="364FD61B" w14:textId="7BC96952"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p>
        </w:tc>
        <w:tc>
          <w:tcPr>
            <w:tcW w:w="236" w:type="dxa"/>
            <w:tcBorders>
              <w:top w:val="nil"/>
              <w:left w:val="single" w:sz="6" w:space="0" w:color="auto"/>
              <w:bottom w:val="nil"/>
              <w:right w:val="nil"/>
            </w:tcBorders>
            <w:shd w:val="clear" w:color="auto" w:fill="auto"/>
            <w:vAlign w:val="center"/>
          </w:tcPr>
          <w:p w14:paraId="2FD5938A" w14:textId="77777777"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2F89E4C8" w14:textId="2E370536"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900/1200 ppm impulsverluchting</w:t>
            </w:r>
          </w:p>
        </w:tc>
      </w:tr>
      <w:tr w:rsidR="00FA384B" w:rsidRPr="008B2A49" w14:paraId="324ADFB1" w14:textId="77777777" w:rsidTr="00A627C0">
        <w:trPr>
          <w:trHeight w:val="360"/>
        </w:trPr>
        <w:tc>
          <w:tcPr>
            <w:tcW w:w="975" w:type="dxa"/>
            <w:tcBorders>
              <w:top w:val="single" w:sz="6" w:space="0" w:color="auto"/>
              <w:left w:val="single" w:sz="6" w:space="0" w:color="auto"/>
              <w:bottom w:val="single" w:sz="6" w:space="0" w:color="auto"/>
              <w:right w:val="single" w:sz="6" w:space="0" w:color="auto"/>
            </w:tcBorders>
            <w:shd w:val="clear" w:color="auto" w:fill="auto"/>
            <w:vAlign w:val="center"/>
          </w:tcPr>
          <w:p w14:paraId="11EDC240" w14:textId="77777777" w:rsidR="00FA384B" w:rsidRPr="008B2A49" w:rsidRDefault="00FA384B" w:rsidP="00FA384B">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bCs/>
                <w:color w:val="auto"/>
                <w:sz w:val="18"/>
                <w:szCs w:val="18"/>
              </w:rPr>
              <w:t>Kleedkamers / douches</w:t>
            </w:r>
          </w:p>
        </w:tc>
        <w:tc>
          <w:tcPr>
            <w:tcW w:w="236" w:type="dxa"/>
            <w:tcBorders>
              <w:top w:val="nil"/>
              <w:left w:val="single" w:sz="6" w:space="0" w:color="auto"/>
              <w:bottom w:val="nil"/>
              <w:right w:val="nil"/>
            </w:tcBorders>
            <w:shd w:val="clear" w:color="auto" w:fill="auto"/>
            <w:vAlign w:val="center"/>
          </w:tcPr>
          <w:p w14:paraId="6941D2E3" w14:textId="77777777" w:rsidR="00FA384B" w:rsidRPr="008B2A49" w:rsidRDefault="00FA384B" w:rsidP="00FA384B">
            <w:pPr>
              <w:spacing w:line="259" w:lineRule="auto"/>
              <w:jc w:val="center"/>
              <w:rPr>
                <w:rFonts w:ascii="FlandersArtSans-Regular" w:eastAsia="Calibri" w:hAnsi="FlandersArtSans-Regular" w:cs="Calibri"/>
                <w:color w:val="auto"/>
                <w:sz w:val="18"/>
                <w:szCs w:val="18"/>
              </w:rPr>
            </w:pPr>
          </w:p>
        </w:tc>
        <w:tc>
          <w:tcPr>
            <w:tcW w:w="1049" w:type="dxa"/>
            <w:tcBorders>
              <w:top w:val="single" w:sz="6" w:space="0" w:color="auto"/>
              <w:left w:val="single" w:sz="6" w:space="0" w:color="auto"/>
              <w:bottom w:val="single" w:sz="6" w:space="0" w:color="auto"/>
              <w:right w:val="single" w:sz="4" w:space="0" w:color="auto"/>
            </w:tcBorders>
            <w:shd w:val="clear" w:color="auto" w:fill="auto"/>
            <w:vAlign w:val="center"/>
          </w:tcPr>
          <w:p w14:paraId="1D442CCD" w14:textId="77777777"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77823F" w14:textId="77777777"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1128" w:type="dxa"/>
            <w:tcBorders>
              <w:top w:val="single" w:sz="6" w:space="0" w:color="auto"/>
              <w:left w:val="single" w:sz="4" w:space="0" w:color="auto"/>
              <w:bottom w:val="single" w:sz="6" w:space="0" w:color="auto"/>
              <w:right w:val="single" w:sz="6" w:space="0" w:color="auto"/>
            </w:tcBorders>
            <w:shd w:val="clear" w:color="auto" w:fill="auto"/>
            <w:vAlign w:val="center"/>
          </w:tcPr>
          <w:p w14:paraId="12CC998F" w14:textId="77777777"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236" w:type="dxa"/>
            <w:tcBorders>
              <w:top w:val="nil"/>
              <w:left w:val="single" w:sz="6" w:space="0" w:color="auto"/>
              <w:bottom w:val="nil"/>
              <w:right w:val="nil"/>
            </w:tcBorders>
            <w:shd w:val="clear" w:color="auto" w:fill="auto"/>
            <w:vAlign w:val="center"/>
          </w:tcPr>
          <w:p w14:paraId="4E2BC14A" w14:textId="77777777"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p>
        </w:tc>
        <w:tc>
          <w:tcPr>
            <w:tcW w:w="1046" w:type="dxa"/>
            <w:tcBorders>
              <w:top w:val="single" w:sz="6" w:space="0" w:color="auto"/>
              <w:left w:val="single" w:sz="6" w:space="0" w:color="auto"/>
              <w:bottom w:val="single" w:sz="6" w:space="0" w:color="auto"/>
              <w:right w:val="single" w:sz="4" w:space="0" w:color="auto"/>
            </w:tcBorders>
            <w:shd w:val="clear" w:color="auto" w:fill="auto"/>
            <w:vAlign w:val="center"/>
          </w:tcPr>
          <w:p w14:paraId="7FA31284" w14:textId="77777777"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0A3B9A" w14:textId="77777777"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1056" w:type="dxa"/>
            <w:tcBorders>
              <w:top w:val="single" w:sz="6" w:space="0" w:color="auto"/>
              <w:left w:val="single" w:sz="4" w:space="0" w:color="auto"/>
              <w:bottom w:val="single" w:sz="6" w:space="0" w:color="auto"/>
              <w:right w:val="single" w:sz="6" w:space="0" w:color="auto"/>
            </w:tcBorders>
            <w:shd w:val="clear" w:color="auto" w:fill="auto"/>
            <w:vAlign w:val="center"/>
          </w:tcPr>
          <w:p w14:paraId="599D6147" w14:textId="77777777"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236" w:type="dxa"/>
            <w:tcBorders>
              <w:top w:val="nil"/>
              <w:left w:val="single" w:sz="6" w:space="0" w:color="auto"/>
              <w:bottom w:val="nil"/>
              <w:right w:val="nil"/>
            </w:tcBorders>
            <w:shd w:val="clear" w:color="auto" w:fill="auto"/>
            <w:vAlign w:val="center"/>
          </w:tcPr>
          <w:p w14:paraId="05A9D4F0" w14:textId="77777777"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5F5A9D21" w14:textId="77777777"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Ja</w:t>
            </w:r>
          </w:p>
        </w:tc>
      </w:tr>
      <w:tr w:rsidR="00FA384B" w:rsidRPr="008B2A49" w14:paraId="6772FE64" w14:textId="77777777" w:rsidTr="00A627C0">
        <w:trPr>
          <w:trHeight w:val="360"/>
        </w:trPr>
        <w:tc>
          <w:tcPr>
            <w:tcW w:w="975" w:type="dxa"/>
            <w:tcBorders>
              <w:top w:val="single" w:sz="6" w:space="0" w:color="auto"/>
              <w:left w:val="single" w:sz="6" w:space="0" w:color="auto"/>
              <w:bottom w:val="single" w:sz="6" w:space="0" w:color="auto"/>
              <w:right w:val="single" w:sz="6" w:space="0" w:color="auto"/>
            </w:tcBorders>
            <w:shd w:val="clear" w:color="auto" w:fill="auto"/>
            <w:vAlign w:val="center"/>
          </w:tcPr>
          <w:p w14:paraId="7D7467EF" w14:textId="77777777" w:rsidR="00FA384B" w:rsidRPr="008B2A49" w:rsidRDefault="00FA384B" w:rsidP="00FA384B">
            <w:pPr>
              <w:spacing w:line="259" w:lineRule="auto"/>
              <w:jc w:val="center"/>
              <w:rPr>
                <w:rFonts w:ascii="FlandersArtSans-Regular" w:eastAsia="FlandersArtSans-Regular" w:hAnsi="FlandersArtSans-Regular" w:cs="FlandersArtSans-Regular"/>
                <w:b/>
                <w:color w:val="auto"/>
                <w:sz w:val="18"/>
                <w:szCs w:val="18"/>
              </w:rPr>
            </w:pPr>
            <w:r w:rsidRPr="008B2A49">
              <w:rPr>
                <w:rFonts w:ascii="FlandersArtSans-Regular" w:eastAsia="FlandersArtSans-Regular" w:hAnsi="FlandersArtSans-Regular" w:cs="FlandersArtSans-Regular"/>
                <w:b/>
                <w:bCs/>
                <w:color w:val="auto"/>
                <w:sz w:val="18"/>
                <w:szCs w:val="18"/>
              </w:rPr>
              <w:t>Publiek**</w:t>
            </w:r>
          </w:p>
        </w:tc>
        <w:tc>
          <w:tcPr>
            <w:tcW w:w="236" w:type="dxa"/>
            <w:tcBorders>
              <w:top w:val="nil"/>
              <w:left w:val="single" w:sz="6" w:space="0" w:color="auto"/>
              <w:bottom w:val="nil"/>
              <w:right w:val="nil"/>
            </w:tcBorders>
            <w:shd w:val="clear" w:color="auto" w:fill="auto"/>
            <w:vAlign w:val="center"/>
          </w:tcPr>
          <w:p w14:paraId="75C42578" w14:textId="77777777" w:rsidR="00FA384B" w:rsidRPr="008B2A49" w:rsidRDefault="00FA384B" w:rsidP="00FA384B">
            <w:pPr>
              <w:spacing w:line="259" w:lineRule="auto"/>
              <w:jc w:val="center"/>
              <w:rPr>
                <w:rFonts w:ascii="FlandersArtSans-Regular" w:eastAsia="Calibri" w:hAnsi="FlandersArtSans-Regular" w:cs="Calibri"/>
                <w:color w:val="auto"/>
                <w:sz w:val="18"/>
                <w:szCs w:val="18"/>
              </w:rPr>
            </w:pPr>
          </w:p>
        </w:tc>
        <w:tc>
          <w:tcPr>
            <w:tcW w:w="1049" w:type="dxa"/>
            <w:tcBorders>
              <w:top w:val="single" w:sz="6" w:space="0" w:color="auto"/>
              <w:left w:val="single" w:sz="6" w:space="0" w:color="auto"/>
              <w:bottom w:val="single" w:sz="6" w:space="0" w:color="auto"/>
              <w:right w:val="single" w:sz="4" w:space="0" w:color="auto"/>
            </w:tcBorders>
            <w:shd w:val="clear" w:color="auto" w:fill="auto"/>
            <w:vAlign w:val="center"/>
          </w:tcPr>
          <w:p w14:paraId="00DE714C" w14:textId="08977405"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AD1818" w14:textId="62FDF8A7"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1128" w:type="dxa"/>
            <w:tcBorders>
              <w:top w:val="single" w:sz="6" w:space="0" w:color="auto"/>
              <w:left w:val="single" w:sz="4" w:space="0" w:color="auto"/>
              <w:bottom w:val="single" w:sz="6" w:space="0" w:color="auto"/>
              <w:right w:val="single" w:sz="6" w:space="0" w:color="auto"/>
            </w:tcBorders>
            <w:shd w:val="clear" w:color="auto" w:fill="auto"/>
            <w:vAlign w:val="center"/>
          </w:tcPr>
          <w:p w14:paraId="3B82465C" w14:textId="5C233C8C"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236" w:type="dxa"/>
            <w:tcBorders>
              <w:top w:val="nil"/>
              <w:left w:val="single" w:sz="6" w:space="0" w:color="auto"/>
              <w:bottom w:val="nil"/>
              <w:right w:val="nil"/>
            </w:tcBorders>
            <w:shd w:val="clear" w:color="auto" w:fill="auto"/>
            <w:vAlign w:val="center"/>
          </w:tcPr>
          <w:p w14:paraId="0FD1FD2F" w14:textId="77777777"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p>
        </w:tc>
        <w:tc>
          <w:tcPr>
            <w:tcW w:w="1046" w:type="dxa"/>
            <w:tcBorders>
              <w:top w:val="single" w:sz="6" w:space="0" w:color="auto"/>
              <w:left w:val="single" w:sz="6" w:space="0" w:color="auto"/>
              <w:bottom w:val="single" w:sz="6" w:space="0" w:color="auto"/>
              <w:right w:val="single" w:sz="4" w:space="0" w:color="auto"/>
            </w:tcBorders>
            <w:shd w:val="clear" w:color="auto" w:fill="auto"/>
            <w:vAlign w:val="center"/>
          </w:tcPr>
          <w:p w14:paraId="05EAABAD" w14:textId="1D976568"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C8B6C9" w14:textId="0397082B"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1056" w:type="dxa"/>
            <w:tcBorders>
              <w:top w:val="single" w:sz="6" w:space="0" w:color="auto"/>
              <w:left w:val="single" w:sz="4" w:space="0" w:color="auto"/>
              <w:bottom w:val="single" w:sz="6" w:space="0" w:color="auto"/>
              <w:right w:val="single" w:sz="6" w:space="0" w:color="auto"/>
            </w:tcBorders>
            <w:shd w:val="clear" w:color="auto" w:fill="auto"/>
            <w:vAlign w:val="center"/>
          </w:tcPr>
          <w:p w14:paraId="2D18F392" w14:textId="15676E15"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c>
          <w:tcPr>
            <w:tcW w:w="236" w:type="dxa"/>
            <w:tcBorders>
              <w:top w:val="nil"/>
              <w:left w:val="single" w:sz="6" w:space="0" w:color="auto"/>
              <w:bottom w:val="nil"/>
              <w:right w:val="nil"/>
            </w:tcBorders>
            <w:shd w:val="clear" w:color="auto" w:fill="auto"/>
            <w:vAlign w:val="center"/>
          </w:tcPr>
          <w:p w14:paraId="3144E482" w14:textId="77777777"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AFF191B" w14:textId="0674107C" w:rsidR="00FA384B" w:rsidRPr="008B2A49"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8B2A49">
              <w:rPr>
                <w:rFonts w:ascii="FlandersArtSans-Regular" w:eastAsia="FlandersArtSans-Regular" w:hAnsi="FlandersArtSans-Regular" w:cs="FlandersArtSans-Regular"/>
                <w:color w:val="auto"/>
                <w:sz w:val="18"/>
                <w:szCs w:val="18"/>
              </w:rPr>
              <w:t>Nee</w:t>
            </w:r>
          </w:p>
        </w:tc>
      </w:tr>
    </w:tbl>
    <w:p w14:paraId="1EDFAEDD" w14:textId="77777777" w:rsidR="00D3503B" w:rsidRPr="008B2A49" w:rsidRDefault="00D3503B" w:rsidP="00386116">
      <w:pPr>
        <w:tabs>
          <w:tab w:val="clear" w:pos="3686"/>
        </w:tabs>
        <w:spacing w:line="240" w:lineRule="auto"/>
        <w:contextualSpacing w:val="0"/>
        <w:jc w:val="both"/>
        <w:rPr>
          <w:rFonts w:ascii="FlandersArtSans-Regular" w:hAnsi="FlandersArtSans-Regular"/>
          <w:color w:val="auto"/>
          <w:sz w:val="18"/>
          <w:szCs w:val="18"/>
        </w:rPr>
      </w:pPr>
    </w:p>
    <w:p w14:paraId="2D9D4E17" w14:textId="27205814" w:rsidR="00386116" w:rsidRPr="008B2A49" w:rsidRDefault="00386116" w:rsidP="00386116">
      <w:pPr>
        <w:tabs>
          <w:tab w:val="clear" w:pos="3686"/>
        </w:tabs>
        <w:spacing w:line="240" w:lineRule="auto"/>
        <w:contextualSpacing w:val="0"/>
        <w:jc w:val="both"/>
        <w:rPr>
          <w:rFonts w:ascii="FlandersArtSans-Regular" w:hAnsi="FlandersArtSans-Regular"/>
          <w:color w:val="auto"/>
          <w:sz w:val="18"/>
          <w:szCs w:val="18"/>
        </w:rPr>
      </w:pPr>
      <w:r w:rsidRPr="008B2A49">
        <w:rPr>
          <w:rFonts w:ascii="FlandersArtSans-Regular" w:hAnsi="FlandersArtSans-Regular"/>
          <w:color w:val="auto"/>
          <w:sz w:val="18"/>
          <w:szCs w:val="18"/>
        </w:rPr>
        <w:t xml:space="preserve">* Het gebruik van indoorinfrastructuren voor sportkampen/sportactiviteiten voor kinderen tot 13 jaar is </w:t>
      </w:r>
    </w:p>
    <w:p w14:paraId="06C99323" w14:textId="77777777" w:rsidR="00386116" w:rsidRPr="008B2A49" w:rsidRDefault="00386116" w:rsidP="00386116">
      <w:pPr>
        <w:tabs>
          <w:tab w:val="clear" w:pos="3686"/>
        </w:tabs>
        <w:spacing w:line="240" w:lineRule="auto"/>
        <w:contextualSpacing w:val="0"/>
        <w:jc w:val="both"/>
        <w:rPr>
          <w:rFonts w:ascii="FlandersArtSans-Regular" w:hAnsi="FlandersArtSans-Regular"/>
          <w:color w:val="auto"/>
          <w:sz w:val="18"/>
          <w:szCs w:val="18"/>
        </w:rPr>
      </w:pPr>
      <w:r w:rsidRPr="008B2A49">
        <w:rPr>
          <w:rFonts w:ascii="FlandersArtSans-Regular" w:hAnsi="FlandersArtSans-Regular"/>
          <w:color w:val="auto"/>
          <w:sz w:val="18"/>
          <w:szCs w:val="18"/>
        </w:rPr>
        <w:t xml:space="preserve">   gekoppeld aan een verplichte toelating door het lokale bestuur.</w:t>
      </w:r>
    </w:p>
    <w:p w14:paraId="7E1E63D4" w14:textId="77777777" w:rsidR="00386116" w:rsidRPr="008B2A49" w:rsidRDefault="00386116" w:rsidP="00386116">
      <w:pPr>
        <w:tabs>
          <w:tab w:val="clear" w:pos="3686"/>
        </w:tabs>
        <w:spacing w:line="240" w:lineRule="auto"/>
        <w:contextualSpacing w:val="0"/>
        <w:jc w:val="both"/>
        <w:rPr>
          <w:rFonts w:ascii="FlandersArtSans-Regular" w:hAnsi="FlandersArtSans-Regular"/>
          <w:color w:val="auto"/>
          <w:sz w:val="18"/>
          <w:szCs w:val="18"/>
        </w:rPr>
      </w:pPr>
      <w:r w:rsidRPr="008B2A49">
        <w:rPr>
          <w:rFonts w:ascii="FlandersArtSans-Regular" w:hAnsi="FlandersArtSans-Regular"/>
          <w:color w:val="auto"/>
          <w:sz w:val="18"/>
          <w:szCs w:val="18"/>
        </w:rPr>
        <w:t xml:space="preserve">** Volgend publiek is steeds toegestaan: </w:t>
      </w:r>
    </w:p>
    <w:p w14:paraId="6EE8AC1B" w14:textId="0400FAE5" w:rsidR="00386116" w:rsidRPr="008B2A49" w:rsidRDefault="00386116" w:rsidP="00386116">
      <w:pPr>
        <w:pStyle w:val="Lijstalinea"/>
        <w:numPr>
          <w:ilvl w:val="0"/>
          <w:numId w:val="17"/>
        </w:numPr>
        <w:tabs>
          <w:tab w:val="clear" w:pos="3686"/>
        </w:tabs>
        <w:spacing w:line="240" w:lineRule="auto"/>
        <w:contextualSpacing w:val="0"/>
        <w:jc w:val="both"/>
        <w:rPr>
          <w:rFonts w:ascii="FlandersArtSans-Regular" w:eastAsiaTheme="minorEastAsia" w:hAnsi="FlandersArtSans-Regular"/>
          <w:color w:val="auto"/>
          <w:sz w:val="18"/>
          <w:szCs w:val="18"/>
        </w:rPr>
      </w:pPr>
      <w:r w:rsidRPr="008B2A49">
        <w:rPr>
          <w:rFonts w:ascii="FlandersArtSans-Regular" w:hAnsi="FlandersArtSans-Regular"/>
          <w:color w:val="auto"/>
          <w:sz w:val="18"/>
          <w:szCs w:val="18"/>
        </w:rPr>
        <w:t xml:space="preserve">1 lid huishouden / kind tot </w:t>
      </w:r>
      <w:r w:rsidR="00653ABE">
        <w:rPr>
          <w:rFonts w:ascii="FlandersArtSans-Regular" w:hAnsi="FlandersArtSans-Regular"/>
          <w:color w:val="auto"/>
          <w:sz w:val="18"/>
          <w:szCs w:val="18"/>
        </w:rPr>
        <w:t>18</w:t>
      </w:r>
      <w:r w:rsidRPr="008B2A49">
        <w:rPr>
          <w:rFonts w:ascii="FlandersArtSans-Regular" w:hAnsi="FlandersArtSans-Regular"/>
          <w:color w:val="auto"/>
          <w:sz w:val="18"/>
          <w:szCs w:val="18"/>
        </w:rPr>
        <w:t xml:space="preserve"> jaar</w:t>
      </w:r>
    </w:p>
    <w:p w14:paraId="1DF9C5CF" w14:textId="5BF0AECE" w:rsidR="00386116" w:rsidRPr="008B2A49" w:rsidRDefault="00386116" w:rsidP="00386116">
      <w:pPr>
        <w:pStyle w:val="Lijstalinea"/>
        <w:numPr>
          <w:ilvl w:val="0"/>
          <w:numId w:val="17"/>
        </w:numPr>
        <w:tabs>
          <w:tab w:val="clear" w:pos="3686"/>
        </w:tabs>
        <w:spacing w:line="240" w:lineRule="auto"/>
        <w:contextualSpacing w:val="0"/>
        <w:jc w:val="both"/>
        <w:rPr>
          <w:rFonts w:ascii="FlandersArtSans-Regular" w:eastAsiaTheme="minorEastAsia" w:hAnsi="FlandersArtSans-Regular"/>
          <w:color w:val="auto"/>
          <w:sz w:val="18"/>
          <w:szCs w:val="18"/>
        </w:rPr>
      </w:pPr>
      <w:r w:rsidRPr="008B2A49">
        <w:rPr>
          <w:rFonts w:ascii="FlandersArtSans-Regular" w:hAnsi="FlandersArtSans-Regular"/>
          <w:color w:val="auto"/>
          <w:sz w:val="18"/>
          <w:szCs w:val="18"/>
        </w:rPr>
        <w:t xml:space="preserve">Begeleiding bij </w:t>
      </w:r>
      <w:r w:rsidR="003542C5" w:rsidRPr="008B2A49">
        <w:rPr>
          <w:rFonts w:ascii="FlandersArtSans-Regular" w:hAnsi="FlandersArtSans-Regular"/>
          <w:color w:val="auto"/>
          <w:sz w:val="18"/>
          <w:szCs w:val="18"/>
        </w:rPr>
        <w:t xml:space="preserve">G-sporters en </w:t>
      </w:r>
      <w:r w:rsidRPr="008B2A49">
        <w:rPr>
          <w:rFonts w:ascii="FlandersArtSans-Regular" w:hAnsi="FlandersArtSans-Regular"/>
          <w:color w:val="auto"/>
          <w:sz w:val="18"/>
          <w:szCs w:val="18"/>
        </w:rPr>
        <w:t>mensen die hulpbehoevend zijn</w:t>
      </w:r>
    </w:p>
    <w:p w14:paraId="611C76B8" w14:textId="6D96181F" w:rsidR="00171285" w:rsidRPr="008B2A49" w:rsidRDefault="00386116" w:rsidP="00171285">
      <w:pPr>
        <w:tabs>
          <w:tab w:val="clear" w:pos="3686"/>
        </w:tabs>
        <w:spacing w:line="240" w:lineRule="auto"/>
        <w:contextualSpacing w:val="0"/>
        <w:jc w:val="both"/>
        <w:rPr>
          <w:rFonts w:ascii="FlandersArtSans-Regular" w:eastAsiaTheme="minorEastAsia" w:hAnsi="FlandersArtSans-Regular"/>
          <w:color w:val="auto"/>
          <w:sz w:val="18"/>
          <w:szCs w:val="18"/>
        </w:rPr>
      </w:pPr>
      <w:r w:rsidRPr="008B2A49">
        <w:rPr>
          <w:rFonts w:ascii="FlandersArtSans-Regular" w:eastAsiaTheme="minorEastAsia" w:hAnsi="FlandersArtSans-Regular"/>
          <w:color w:val="auto"/>
          <w:sz w:val="18"/>
          <w:szCs w:val="18"/>
        </w:rPr>
        <w:t>***</w:t>
      </w:r>
      <w:r w:rsidR="00171285" w:rsidRPr="008B2A49">
        <w:rPr>
          <w:rFonts w:ascii="FlandersArtSans-Regular" w:eastAsiaTheme="minorEastAsia" w:hAnsi="FlandersArtSans-Regular"/>
          <w:color w:val="auto"/>
          <w:sz w:val="18"/>
          <w:szCs w:val="18"/>
        </w:rPr>
        <w:t>Begeleid</w:t>
      </w:r>
      <w:r w:rsidR="00A876BA">
        <w:rPr>
          <w:rFonts w:ascii="FlandersArtSans-Regular" w:eastAsiaTheme="minorEastAsia" w:hAnsi="FlandersArtSans-Regular"/>
          <w:color w:val="auto"/>
          <w:sz w:val="18"/>
          <w:szCs w:val="18"/>
        </w:rPr>
        <w:t>ers/trainers</w:t>
      </w:r>
      <w:r w:rsidR="00EC3632" w:rsidRPr="008B2A49">
        <w:rPr>
          <w:rFonts w:ascii="FlandersArtSans-Regular" w:eastAsiaTheme="minorEastAsia" w:hAnsi="FlandersArtSans-Regular"/>
          <w:color w:val="auto"/>
          <w:sz w:val="18"/>
          <w:szCs w:val="18"/>
        </w:rPr>
        <w:t>:</w:t>
      </w:r>
      <w:r w:rsidR="00171285" w:rsidRPr="008B2A49">
        <w:rPr>
          <w:rFonts w:ascii="FlandersArtSans-Regular" w:eastAsiaTheme="minorEastAsia" w:hAnsi="FlandersArtSans-Regular"/>
          <w:color w:val="auto"/>
          <w:sz w:val="18"/>
          <w:szCs w:val="18"/>
        </w:rPr>
        <w:t xml:space="preserve"> </w:t>
      </w:r>
    </w:p>
    <w:p w14:paraId="12F9B7CA" w14:textId="48ECBE3D" w:rsidR="00171285" w:rsidRPr="008B2A49" w:rsidRDefault="00F728A3" w:rsidP="00FD49F4">
      <w:pPr>
        <w:pStyle w:val="Lijstalinea"/>
        <w:numPr>
          <w:ilvl w:val="0"/>
          <w:numId w:val="31"/>
        </w:numPr>
        <w:tabs>
          <w:tab w:val="clear" w:pos="3686"/>
        </w:tabs>
        <w:spacing w:line="240" w:lineRule="auto"/>
        <w:contextualSpacing w:val="0"/>
        <w:jc w:val="both"/>
        <w:rPr>
          <w:rFonts w:ascii="FlandersArtSans-Regular" w:eastAsiaTheme="minorEastAsia" w:hAnsi="FlandersArtSans-Regular"/>
          <w:color w:val="auto"/>
          <w:sz w:val="18"/>
          <w:szCs w:val="18"/>
        </w:rPr>
      </w:pPr>
      <w:r w:rsidRPr="008B2A49">
        <w:rPr>
          <w:rFonts w:ascii="FlandersArtSans-Regular" w:eastAsiaTheme="minorEastAsia" w:hAnsi="FlandersArtSans-Regular"/>
          <w:color w:val="auto"/>
          <w:sz w:val="18"/>
          <w:szCs w:val="18"/>
        </w:rPr>
        <w:t xml:space="preserve">Tot 18 jaar: </w:t>
      </w:r>
      <w:r w:rsidR="004765B0" w:rsidRPr="008B2A49">
        <w:rPr>
          <w:rFonts w:ascii="FlandersArtSans-Regular" w:eastAsiaTheme="minorEastAsia" w:hAnsi="FlandersArtSans-Regular"/>
          <w:color w:val="auto"/>
          <w:sz w:val="18"/>
          <w:szCs w:val="18"/>
        </w:rPr>
        <w:t>10 deelnemers / groep – exclusief begeleiding</w:t>
      </w:r>
    </w:p>
    <w:p w14:paraId="562F004D" w14:textId="56038AC2" w:rsidR="004C76F3" w:rsidRPr="008B2A49" w:rsidRDefault="004C76F3" w:rsidP="00FD49F4">
      <w:pPr>
        <w:pStyle w:val="Lijstalinea"/>
        <w:numPr>
          <w:ilvl w:val="0"/>
          <w:numId w:val="31"/>
        </w:numPr>
        <w:tabs>
          <w:tab w:val="clear" w:pos="3686"/>
        </w:tabs>
        <w:spacing w:line="240" w:lineRule="auto"/>
        <w:contextualSpacing w:val="0"/>
        <w:jc w:val="both"/>
        <w:rPr>
          <w:rFonts w:ascii="FlandersArtSans-Regular" w:eastAsiaTheme="minorEastAsia" w:hAnsi="FlandersArtSans-Regular"/>
          <w:color w:val="auto"/>
          <w:sz w:val="18"/>
          <w:szCs w:val="18"/>
        </w:rPr>
      </w:pPr>
      <w:r w:rsidRPr="008B2A49">
        <w:rPr>
          <w:rFonts w:ascii="FlandersArtSans-Regular" w:eastAsiaTheme="minorEastAsia" w:hAnsi="FlandersArtSans-Regular"/>
          <w:color w:val="auto"/>
          <w:sz w:val="18"/>
          <w:szCs w:val="18"/>
        </w:rPr>
        <w:t>Vanaf 19 jaar: 10 deelnemers / groep – inclusief eventuele begeleiding</w:t>
      </w:r>
    </w:p>
    <w:p w14:paraId="5A238EB3" w14:textId="1C12AF21" w:rsidR="00301877" w:rsidRPr="008B2A49" w:rsidRDefault="00B86066" w:rsidP="00555E62">
      <w:pPr>
        <w:tabs>
          <w:tab w:val="clear" w:pos="3686"/>
        </w:tabs>
        <w:spacing w:after="160" w:line="259" w:lineRule="auto"/>
        <w:contextualSpacing w:val="0"/>
        <w:jc w:val="both"/>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lastRenderedPageBreak/>
        <w:t>Hieronder vindt u een concrete omschrijving van de toegelaten activiteiten op basis van bovenstaande tabel.</w:t>
      </w:r>
    </w:p>
    <w:p w14:paraId="247BC252" w14:textId="3DA6F6ED" w:rsidR="00E34452" w:rsidRPr="008B2A49" w:rsidRDefault="00E34452" w:rsidP="00E34452">
      <w:pPr>
        <w:tabs>
          <w:tab w:val="clear" w:pos="3686"/>
        </w:tabs>
        <w:spacing w:after="160" w:line="259" w:lineRule="auto"/>
        <w:contextualSpacing w:val="0"/>
        <w:jc w:val="both"/>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De algemene regels zoals ze gelden in de maatschappij, zijn ook van toepassing op sport.  Je respecteert te allen tijde het samenscholingsverbod, dus maximum </w:t>
      </w:r>
      <w:r w:rsidR="00CF0037" w:rsidRPr="008B2A49">
        <w:rPr>
          <w:rFonts w:ascii="FlandersArtSans-Regular" w:eastAsia="FlandersArtSans-Regular" w:hAnsi="FlandersArtSans-Regular" w:cs="Times New Roman"/>
          <w:color w:val="auto"/>
        </w:rPr>
        <w:t>10</w:t>
      </w:r>
      <w:r w:rsidRPr="008B2A49">
        <w:rPr>
          <w:rFonts w:ascii="FlandersArtSans-Regular" w:eastAsia="FlandersArtSans-Regular" w:hAnsi="FlandersArtSans-Regular" w:cs="Times New Roman"/>
          <w:color w:val="auto"/>
        </w:rPr>
        <w:t xml:space="preserve"> personen kunnen samen sporten</w:t>
      </w:r>
      <w:r w:rsidR="00E267B2" w:rsidRPr="008B2A49">
        <w:rPr>
          <w:rFonts w:ascii="FlandersArtSans-Regular" w:eastAsia="FlandersArtSans-Regular" w:hAnsi="FlandersArtSans-Regular" w:cs="Times New Roman"/>
          <w:color w:val="auto"/>
        </w:rPr>
        <w:t xml:space="preserve"> </w:t>
      </w:r>
      <w:r w:rsidRPr="008B2A49">
        <w:rPr>
          <w:rFonts w:ascii="FlandersArtSans-Regular" w:eastAsia="FlandersArtSans-Regular" w:hAnsi="FlandersArtSans-Regular" w:cs="Times New Roman"/>
          <w:color w:val="auto"/>
        </w:rPr>
        <w:t>en je moet hierbij steeds 1.5m afstand houden</w:t>
      </w:r>
      <w:r w:rsidR="00936B6C" w:rsidRPr="008B2A49">
        <w:rPr>
          <w:rFonts w:ascii="FlandersArtSans-Regular" w:eastAsia="FlandersArtSans-Regular" w:hAnsi="FlandersArtSans-Regular" w:cs="Times New Roman"/>
          <w:color w:val="auto"/>
        </w:rPr>
        <w:t>, tenzij er in dit protocol een expliciete uitzondering is voorzien</w:t>
      </w:r>
      <w:r w:rsidRPr="008B2A49">
        <w:rPr>
          <w:rFonts w:ascii="FlandersArtSans-Regular" w:eastAsia="FlandersArtSans-Regular" w:hAnsi="FlandersArtSans-Regular" w:cs="Times New Roman"/>
          <w:color w:val="auto"/>
        </w:rPr>
        <w:t xml:space="preserve">.   </w:t>
      </w:r>
    </w:p>
    <w:p w14:paraId="3ADA935D" w14:textId="08BA202F" w:rsidR="00E34452" w:rsidRPr="008B2A49" w:rsidRDefault="00E34452" w:rsidP="00E34452">
      <w:pPr>
        <w:tabs>
          <w:tab w:val="clear" w:pos="3686"/>
        </w:tabs>
        <w:spacing w:after="160" w:line="259" w:lineRule="auto"/>
        <w:contextualSpacing w:val="0"/>
        <w:jc w:val="both"/>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Kinderen tot en met 12 jaar worden niet meegerekend</w:t>
      </w:r>
      <w:r w:rsidR="00995413" w:rsidRPr="008B2A49">
        <w:rPr>
          <w:rFonts w:ascii="FlandersArtSans-Regular" w:eastAsia="FlandersArtSans-Regular" w:hAnsi="FlandersArtSans-Regular" w:cs="Times New Roman"/>
          <w:color w:val="auto"/>
        </w:rPr>
        <w:t xml:space="preserve"> </w:t>
      </w:r>
      <w:r w:rsidR="00936B6C" w:rsidRPr="008B2A49">
        <w:rPr>
          <w:rFonts w:ascii="FlandersArtSans-Regular" w:eastAsia="FlandersArtSans-Regular" w:hAnsi="FlandersArtSans-Regular" w:cs="Times New Roman"/>
          <w:color w:val="auto"/>
        </w:rPr>
        <w:t>in de regels op het samenscholingsverbod</w:t>
      </w:r>
      <w:r w:rsidRPr="008B2A49">
        <w:rPr>
          <w:rFonts w:ascii="FlandersArtSans-Regular" w:eastAsia="FlandersArtSans-Regular" w:hAnsi="FlandersArtSans-Regular" w:cs="Times New Roman"/>
          <w:color w:val="auto"/>
        </w:rPr>
        <w:t xml:space="preserve"> en de afstandsregels gelden niet voor kinderen tot en met 12 jaar en tussen leden van het zelfde huishouden  </w:t>
      </w:r>
    </w:p>
    <w:p w14:paraId="6E542CE0" w14:textId="77777777" w:rsidR="00E34452" w:rsidRPr="008B2A49" w:rsidRDefault="00E34452" w:rsidP="00E34452">
      <w:pPr>
        <w:tabs>
          <w:tab w:val="clear" w:pos="3686"/>
        </w:tabs>
        <w:spacing w:after="160" w:line="259" w:lineRule="auto"/>
        <w:contextualSpacing w:val="0"/>
        <w:jc w:val="both"/>
        <w:rPr>
          <w:rFonts w:ascii="FlandersArtSans-Regular" w:eastAsia="FlandersArtSans-Regular" w:hAnsi="FlandersArtSans-Regular" w:cs="Times New Roman"/>
          <w:color w:val="auto"/>
        </w:rPr>
      </w:pPr>
      <w:r w:rsidRPr="008B2A49">
        <w:rPr>
          <w:rFonts w:ascii="FlandersArtSans-Regular" w:eastAsia="Times New Roman" w:hAnsi="FlandersArtSans-Regular" w:cs="Times New Roman"/>
          <w:color w:val="auto"/>
        </w:rPr>
        <w:t xml:space="preserve">Deze regels gelden zowel op privédomein als op openbaar domein. </w:t>
      </w:r>
    </w:p>
    <w:p w14:paraId="2E4A8244" w14:textId="0E82C18F" w:rsidR="00E34452" w:rsidRPr="008B2A49" w:rsidRDefault="00E34452" w:rsidP="00E34452">
      <w:pPr>
        <w:tabs>
          <w:tab w:val="clear" w:pos="3686"/>
        </w:tabs>
        <w:spacing w:after="160" w:line="252" w:lineRule="auto"/>
        <w:jc w:val="both"/>
        <w:rPr>
          <w:rFonts w:ascii="FlandersArtSans-Regular" w:eastAsia="FlandersArtSans-Regular" w:hAnsi="FlandersArtSans-Regular" w:cs="Times New Roman"/>
          <w:i/>
          <w:color w:val="auto"/>
        </w:rPr>
      </w:pPr>
      <w:r w:rsidRPr="008B2A49">
        <w:rPr>
          <w:rFonts w:ascii="FlandersArtSans-Regular" w:eastAsia="FlandersArtSans-Regular" w:hAnsi="FlandersArtSans-Regular" w:cs="Times New Roman"/>
          <w:i/>
          <w:color w:val="auto"/>
        </w:rPr>
        <w:t>(De aantallen voor de sociale bubbel of de limiet voor samenscholingen in (niet-)georganiseerd verband is afhankelijk van de bepalingen in het federale ministerieel besluit betreffende de coronamaatregelen. Raadpleeg voor de juiste aantallen de tabel in</w:t>
      </w:r>
      <w:r w:rsidR="006B47A6" w:rsidRPr="008B2A49">
        <w:rPr>
          <w:rFonts w:ascii="FlandersArtSans-Regular" w:eastAsia="FlandersArtSans-Regular" w:hAnsi="FlandersArtSans-Regular" w:cs="Times New Roman"/>
          <w:i/>
          <w:color w:val="auto"/>
        </w:rPr>
        <w:t xml:space="preserve"> de bijlage achteraan dit document</w:t>
      </w:r>
      <w:r w:rsidR="00F6104A" w:rsidRPr="008B2A49">
        <w:rPr>
          <w:rFonts w:ascii="FlandersArtSans-Regular" w:eastAsia="FlandersArtSans-Regular" w:hAnsi="FlandersArtSans-Regular" w:cs="Times New Roman"/>
          <w:i/>
          <w:color w:val="auto"/>
        </w:rPr>
        <w:t>.</w:t>
      </w:r>
      <w:r w:rsidRPr="008B2A49">
        <w:rPr>
          <w:rFonts w:ascii="FlandersArtSans-Regular" w:eastAsia="FlandersArtSans-Regular" w:hAnsi="FlandersArtSans-Regular" w:cs="Times New Roman"/>
          <w:i/>
          <w:color w:val="auto"/>
        </w:rPr>
        <w:t>)</w:t>
      </w:r>
    </w:p>
    <w:p w14:paraId="08DCF270" w14:textId="77777777" w:rsidR="00AA268C" w:rsidRPr="008B2A49" w:rsidRDefault="00AA268C" w:rsidP="00E34452">
      <w:pPr>
        <w:tabs>
          <w:tab w:val="clear" w:pos="3686"/>
        </w:tabs>
        <w:spacing w:after="160" w:line="259" w:lineRule="auto"/>
        <w:contextualSpacing w:val="0"/>
        <w:jc w:val="both"/>
        <w:rPr>
          <w:rFonts w:ascii="FlandersArtSans-Regular" w:eastAsia="Times New Roman" w:hAnsi="FlandersArtSans-Regular" w:cs="Times New Roman"/>
          <w:color w:val="auto"/>
        </w:rPr>
      </w:pPr>
    </w:p>
    <w:p w14:paraId="3BEE702A" w14:textId="31C92CC8" w:rsidR="00B21227" w:rsidRPr="008B2A49" w:rsidRDefault="00B21227" w:rsidP="00B21227">
      <w:pPr>
        <w:tabs>
          <w:tab w:val="clear" w:pos="3686"/>
        </w:tabs>
        <w:spacing w:after="160" w:line="259" w:lineRule="auto"/>
        <w:contextualSpacing w:val="0"/>
        <w:jc w:val="both"/>
        <w:rPr>
          <w:rFonts w:ascii="FlandersArtSans-Regular" w:eastAsia="Times New Roman" w:hAnsi="FlandersArtSans-Regular" w:cs="Times New Roman"/>
          <w:color w:val="auto"/>
        </w:rPr>
      </w:pPr>
      <w:r w:rsidRPr="008B2A49">
        <w:rPr>
          <w:rFonts w:ascii="FlandersArtSans-Regular" w:eastAsia="Times New Roman" w:hAnsi="FlandersArtSans-Regular" w:cs="Times New Roman"/>
          <w:color w:val="auto"/>
        </w:rPr>
        <w:t>We adviseren kinderen en jongeren om voor 1 buitenschoolse activiteit of hobby te kiezen. Zo beperk je het aantal groepen waarin je samenkomt en verminder je het risico op verspreiding van COVID-19.</w:t>
      </w:r>
    </w:p>
    <w:p w14:paraId="0B5DF38C" w14:textId="77777777" w:rsidR="00783B66" w:rsidRPr="008B2A49" w:rsidRDefault="00783B66" w:rsidP="00E34452">
      <w:pPr>
        <w:tabs>
          <w:tab w:val="clear" w:pos="3686"/>
        </w:tabs>
        <w:spacing w:after="160" w:line="259" w:lineRule="auto"/>
        <w:contextualSpacing w:val="0"/>
        <w:jc w:val="both"/>
        <w:rPr>
          <w:rFonts w:ascii="FlandersArtSans-Regular" w:eastAsia="Times New Roman" w:hAnsi="FlandersArtSans-Regular" w:cs="Times New Roman"/>
          <w:color w:val="auto"/>
        </w:rPr>
      </w:pPr>
    </w:p>
    <w:p w14:paraId="32C78497" w14:textId="4C386C86" w:rsidR="00E34452" w:rsidRPr="008B2A49" w:rsidRDefault="00967611" w:rsidP="00DB7F08">
      <w:pPr>
        <w:pStyle w:val="Kop2"/>
        <w:numPr>
          <w:ilvl w:val="1"/>
          <w:numId w:val="34"/>
        </w:numPr>
        <w:rPr>
          <w:color w:val="2F5496" w:themeColor="accent1" w:themeShade="BF"/>
        </w:rPr>
      </w:pPr>
      <w:bookmarkStart w:id="59" w:name="_Toc66183232"/>
      <w:r w:rsidRPr="008B2A49">
        <w:rPr>
          <w:color w:val="2F5496" w:themeColor="accent1" w:themeShade="BF"/>
        </w:rPr>
        <w:t>Indoor sporten</w:t>
      </w:r>
      <w:bookmarkEnd w:id="59"/>
    </w:p>
    <w:p w14:paraId="5DCF278C" w14:textId="40AD2C64" w:rsidR="00E34452" w:rsidRPr="008B2A49" w:rsidRDefault="00E34452" w:rsidP="00E34452">
      <w:pPr>
        <w:tabs>
          <w:tab w:val="clear" w:pos="3686"/>
        </w:tabs>
        <w:spacing w:after="160" w:line="240" w:lineRule="auto"/>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b/>
          <w:bCs/>
          <w:color w:val="auto"/>
        </w:rPr>
        <w:t>Indoorsportinfrastructuren zijn gesloten</w:t>
      </w:r>
      <w:r w:rsidR="006B47A6" w:rsidRPr="008B2A49">
        <w:rPr>
          <w:rFonts w:ascii="FlandersArtSans-Regular" w:eastAsia="FlandersArtSans-Regular" w:hAnsi="FlandersArtSans-Regular" w:cs="Times New Roman"/>
          <w:b/>
          <w:bCs/>
          <w:color w:val="auto"/>
        </w:rPr>
        <w:t xml:space="preserve"> voor het brede publiek</w:t>
      </w:r>
      <w:r w:rsidRPr="008B2A49">
        <w:rPr>
          <w:rFonts w:ascii="FlandersArtSans-Regular" w:eastAsia="FlandersArtSans-Regular" w:hAnsi="FlandersArtSans-Regular" w:cs="Times New Roman"/>
          <w:b/>
          <w:bCs/>
          <w:color w:val="auto"/>
        </w:rPr>
        <w:t xml:space="preserve">. </w:t>
      </w:r>
      <w:r w:rsidRPr="008B2A49">
        <w:rPr>
          <w:rFonts w:ascii="FlandersArtSans-Regular" w:eastAsia="FlandersArtSans-Regular" w:hAnsi="FlandersArtSans-Regular" w:cs="Times New Roman"/>
          <w:color w:val="auto"/>
        </w:rPr>
        <w:t xml:space="preserve">Ze kunnen, per uitzondering, </w:t>
      </w:r>
      <w:r w:rsidRPr="008B2A49">
        <w:rPr>
          <w:rFonts w:ascii="FlandersArtSans-Regular" w:eastAsia="FlandersArtSans-Regular" w:hAnsi="FlandersArtSans-Regular" w:cs="Times New Roman"/>
          <w:b/>
          <w:bCs/>
          <w:color w:val="auto"/>
        </w:rPr>
        <w:t xml:space="preserve">open </w:t>
      </w:r>
      <w:r w:rsidRPr="008B2A49">
        <w:rPr>
          <w:rFonts w:ascii="FlandersArtSans-Regular" w:eastAsia="FlandersArtSans-Regular" w:hAnsi="FlandersArtSans-Regular" w:cs="Times New Roman"/>
          <w:color w:val="auto"/>
        </w:rPr>
        <w:t xml:space="preserve">voor </w:t>
      </w:r>
      <w:r w:rsidRPr="008B2A49">
        <w:rPr>
          <w:rFonts w:ascii="FlandersArtSans-Regular" w:eastAsia="FlandersArtSans-Regular" w:hAnsi="FlandersArtSans-Regular" w:cs="Times New Roman"/>
          <w:b/>
          <w:bCs/>
          <w:color w:val="auto"/>
        </w:rPr>
        <w:t>bepaalde categorieën</w:t>
      </w:r>
      <w:r w:rsidRPr="008B2A49">
        <w:rPr>
          <w:rFonts w:ascii="FlandersArtSans-Regular" w:eastAsia="FlandersArtSans-Regular" w:hAnsi="FlandersArtSans-Regular" w:cs="Times New Roman"/>
          <w:color w:val="auto"/>
        </w:rPr>
        <w:t xml:space="preserve"> van sporters: </w:t>
      </w:r>
    </w:p>
    <w:p w14:paraId="6F2D13ED" w14:textId="77777777" w:rsidR="00E34452" w:rsidRPr="008B2A49" w:rsidRDefault="00E34452" w:rsidP="00FD49F4">
      <w:pPr>
        <w:numPr>
          <w:ilvl w:val="0"/>
          <w:numId w:val="33"/>
        </w:numPr>
        <w:tabs>
          <w:tab w:val="clear" w:pos="3686"/>
        </w:tabs>
        <w:spacing w:line="240" w:lineRule="auto"/>
        <w:ind w:left="567"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Georganiseerde sportactiviteiten voor kinderen tot 13 jaar. Hiervoor is een voorafgaande goedkeuring nodig door het lokaal bestuur. Het lokaal bestuur heeft de autonome bevoegdheid om dit algemeen of per dossier toe te laten op het eigen grondgebied.</w:t>
      </w:r>
    </w:p>
    <w:p w14:paraId="2F6264C8" w14:textId="76DB1748" w:rsidR="00E34452" w:rsidRPr="008B2A49" w:rsidRDefault="00E34452" w:rsidP="00FD49F4">
      <w:pPr>
        <w:numPr>
          <w:ilvl w:val="1"/>
          <w:numId w:val="33"/>
        </w:numPr>
        <w:tabs>
          <w:tab w:val="clear" w:pos="3686"/>
        </w:tabs>
        <w:spacing w:line="240" w:lineRule="auto"/>
        <w:ind w:left="1134"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De maximale grootte van een sportgroep bedraagt </w:t>
      </w:r>
      <w:r w:rsidR="00611A4F" w:rsidRPr="008B2A49">
        <w:rPr>
          <w:rFonts w:ascii="FlandersArtSans-Regular" w:eastAsia="FlandersArtSans-Regular" w:hAnsi="FlandersArtSans-Regular" w:cs="Times New Roman"/>
          <w:color w:val="auto"/>
        </w:rPr>
        <w:t xml:space="preserve">10 </w:t>
      </w:r>
      <w:r w:rsidRPr="008B2A49">
        <w:rPr>
          <w:rFonts w:ascii="FlandersArtSans-Regular" w:eastAsia="FlandersArtSans-Regular" w:hAnsi="FlandersArtSans-Regular" w:cs="Times New Roman"/>
          <w:color w:val="auto"/>
        </w:rPr>
        <w:t xml:space="preserve">kinderen, </w:t>
      </w:r>
      <w:r w:rsidR="00611A4F" w:rsidRPr="008B2A49">
        <w:rPr>
          <w:rFonts w:ascii="FlandersArtSans-Regular" w:eastAsia="FlandersArtSans-Regular" w:hAnsi="FlandersArtSans-Regular" w:cs="Times New Roman"/>
          <w:color w:val="auto"/>
        </w:rPr>
        <w:t xml:space="preserve">exclusief </w:t>
      </w:r>
      <w:r w:rsidRPr="008B2A49">
        <w:rPr>
          <w:rFonts w:ascii="FlandersArtSans-Regular" w:eastAsia="FlandersArtSans-Regular" w:hAnsi="FlandersArtSans-Regular" w:cs="Times New Roman"/>
          <w:color w:val="auto"/>
        </w:rPr>
        <w:t>de begeleider(s).</w:t>
      </w:r>
    </w:p>
    <w:p w14:paraId="6CC125E5" w14:textId="460FCBBC" w:rsidR="00E34452" w:rsidRPr="008B2A49" w:rsidRDefault="00A33B90" w:rsidP="00FD49F4">
      <w:pPr>
        <w:numPr>
          <w:ilvl w:val="1"/>
          <w:numId w:val="33"/>
        </w:numPr>
        <w:tabs>
          <w:tab w:val="clear" w:pos="3686"/>
        </w:tabs>
        <w:spacing w:line="240" w:lineRule="auto"/>
        <w:ind w:left="1134"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Georganiseerde sportwedstrijden (competities, tornooien, interclubs, </w:t>
      </w:r>
      <w:r w:rsidR="0075669C" w:rsidRPr="008B2A49">
        <w:rPr>
          <w:rFonts w:ascii="FlandersArtSans-Regular" w:eastAsia="FlandersArtSans-Regular" w:hAnsi="FlandersArtSans-Regular" w:cs="Times New Roman"/>
          <w:color w:val="auto"/>
        </w:rPr>
        <w:t>…) zijn niet toegestaan</w:t>
      </w:r>
      <w:r w:rsidR="00E34452" w:rsidRPr="008B2A49">
        <w:rPr>
          <w:rFonts w:ascii="FlandersArtSans-Regular" w:eastAsia="FlandersArtSans-Regular" w:hAnsi="FlandersArtSans-Regular" w:cs="Times New Roman"/>
          <w:color w:val="auto"/>
        </w:rPr>
        <w:t>.</w:t>
      </w:r>
    </w:p>
    <w:p w14:paraId="5C126CAD" w14:textId="5BAF7062" w:rsidR="00A92128" w:rsidRPr="008B2A49" w:rsidRDefault="0095338E" w:rsidP="00FD49F4">
      <w:pPr>
        <w:numPr>
          <w:ilvl w:val="1"/>
          <w:numId w:val="33"/>
        </w:numPr>
        <w:tabs>
          <w:tab w:val="clear" w:pos="3686"/>
        </w:tabs>
        <w:spacing w:line="240" w:lineRule="auto"/>
        <w:ind w:left="1134"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Bij deze sportactiviteiten dient steeds </w:t>
      </w:r>
      <w:r w:rsidR="00EA0BB1" w:rsidRPr="008B2A49">
        <w:rPr>
          <w:rFonts w:ascii="FlandersArtSans-Regular" w:eastAsia="FlandersArtSans-Regular" w:hAnsi="FlandersArtSans-Regular" w:cs="Times New Roman"/>
          <w:color w:val="auto"/>
        </w:rPr>
        <w:t>een meerderjarige begeleider aanwezig te zijn.</w:t>
      </w:r>
    </w:p>
    <w:p w14:paraId="48D7A8D8" w14:textId="77777777" w:rsidR="00E34452" w:rsidRPr="008B2A49" w:rsidRDefault="00E34452" w:rsidP="00687568">
      <w:pPr>
        <w:tabs>
          <w:tab w:val="clear" w:pos="3686"/>
        </w:tabs>
        <w:spacing w:after="160" w:line="240" w:lineRule="auto"/>
        <w:rPr>
          <w:rFonts w:ascii="FlandersArtSans-Regular" w:eastAsia="FlandersArtSans-Regular" w:hAnsi="FlandersArtSans-Regular" w:cs="Times New Roman"/>
          <w:color w:val="auto"/>
        </w:rPr>
      </w:pPr>
    </w:p>
    <w:p w14:paraId="14753A9E" w14:textId="3D5C0C5A" w:rsidR="00E34452" w:rsidRPr="008B2A49" w:rsidRDefault="00E34452" w:rsidP="00FD49F4">
      <w:pPr>
        <w:numPr>
          <w:ilvl w:val="0"/>
          <w:numId w:val="33"/>
        </w:numPr>
        <w:tabs>
          <w:tab w:val="clear" w:pos="3686"/>
        </w:tabs>
        <w:spacing w:line="240" w:lineRule="auto"/>
        <w:ind w:left="567"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Sportkampen zijn</w:t>
      </w:r>
      <w:r w:rsidR="007B6A4E">
        <w:rPr>
          <w:rFonts w:ascii="FlandersArtSans-Regular" w:eastAsia="FlandersArtSans-Regular" w:hAnsi="FlandersArtSans-Regular" w:cs="Times New Roman"/>
          <w:color w:val="auto"/>
        </w:rPr>
        <w:t xml:space="preserve"> indoor</w:t>
      </w:r>
      <w:r w:rsidRPr="008B2A49">
        <w:rPr>
          <w:rFonts w:ascii="FlandersArtSans-Regular" w:eastAsia="FlandersArtSans-Regular" w:hAnsi="FlandersArtSans-Regular" w:cs="Times New Roman"/>
          <w:color w:val="auto"/>
        </w:rPr>
        <w:t xml:space="preserve"> toegelaten voor kinderen tot </w:t>
      </w:r>
      <w:r w:rsidR="007B6A4E">
        <w:rPr>
          <w:rFonts w:ascii="FlandersArtSans-Regular" w:eastAsia="FlandersArtSans-Regular" w:hAnsi="FlandersArtSans-Regular" w:cs="Times New Roman"/>
          <w:color w:val="auto"/>
        </w:rPr>
        <w:t>13</w:t>
      </w:r>
      <w:r w:rsidRPr="008B2A49">
        <w:rPr>
          <w:rFonts w:ascii="FlandersArtSans-Regular" w:eastAsia="FlandersArtSans-Regular" w:hAnsi="FlandersArtSans-Regular" w:cs="Times New Roman"/>
          <w:color w:val="auto"/>
        </w:rPr>
        <w:t xml:space="preserve"> jaar, onder volgende voorwaarden:</w:t>
      </w:r>
    </w:p>
    <w:p w14:paraId="4FB9E4EF" w14:textId="23800E2B" w:rsidR="00B67243" w:rsidRPr="00B67243" w:rsidRDefault="00B67243" w:rsidP="00B67243">
      <w:pPr>
        <w:numPr>
          <w:ilvl w:val="1"/>
          <w:numId w:val="33"/>
        </w:numPr>
        <w:tabs>
          <w:tab w:val="clear" w:pos="3686"/>
        </w:tabs>
        <w:spacing w:line="240" w:lineRule="auto"/>
        <w:ind w:left="1134" w:hanging="284"/>
        <w:contextualSpacing w:val="0"/>
        <w:rPr>
          <w:rFonts w:ascii="FlandersArtSans-Regular" w:eastAsia="FlandersArtSans-Regular" w:hAnsi="FlandersArtSans-Regular" w:cs="Times New Roman"/>
          <w:color w:val="auto"/>
        </w:rPr>
      </w:pPr>
      <w:r w:rsidRPr="00B67243">
        <w:rPr>
          <w:rFonts w:ascii="FlandersArtSans-Regular" w:eastAsia="FlandersArtSans-Regular" w:hAnsi="FlandersArtSans-Regular" w:cs="Times New Roman"/>
          <w:color w:val="auto"/>
        </w:rPr>
        <w:t xml:space="preserve">Groepen van max 10 </w:t>
      </w:r>
      <w:r>
        <w:rPr>
          <w:rFonts w:ascii="FlandersArtSans-Regular" w:eastAsia="FlandersArtSans-Regular" w:hAnsi="FlandersArtSans-Regular" w:cs="Times New Roman"/>
          <w:color w:val="auto"/>
        </w:rPr>
        <w:t>kinderen</w:t>
      </w:r>
      <w:r w:rsidRPr="00B67243">
        <w:rPr>
          <w:rFonts w:ascii="FlandersArtSans-Regular" w:eastAsia="FlandersArtSans-Regular" w:hAnsi="FlandersArtSans-Regular" w:cs="Times New Roman"/>
          <w:color w:val="auto"/>
        </w:rPr>
        <w:t xml:space="preserve"> (exclusief begeleiders)</w:t>
      </w:r>
    </w:p>
    <w:p w14:paraId="299078E5" w14:textId="77777777" w:rsidR="00B67243" w:rsidRPr="00B67243" w:rsidRDefault="00B67243" w:rsidP="00B67243">
      <w:pPr>
        <w:numPr>
          <w:ilvl w:val="1"/>
          <w:numId w:val="33"/>
        </w:numPr>
        <w:tabs>
          <w:tab w:val="clear" w:pos="3686"/>
        </w:tabs>
        <w:spacing w:line="240" w:lineRule="auto"/>
        <w:ind w:left="1134" w:hanging="284"/>
        <w:contextualSpacing w:val="0"/>
        <w:rPr>
          <w:rFonts w:ascii="FlandersArtSans-Regular" w:eastAsia="FlandersArtSans-Regular" w:hAnsi="FlandersArtSans-Regular" w:cs="Times New Roman"/>
          <w:color w:val="auto"/>
        </w:rPr>
      </w:pPr>
      <w:r w:rsidRPr="00B67243">
        <w:rPr>
          <w:rFonts w:ascii="FlandersArtSans-Regular" w:eastAsia="FlandersArtSans-Regular" w:hAnsi="FlandersArtSans-Regular" w:cs="Times New Roman"/>
          <w:color w:val="auto"/>
        </w:rPr>
        <w:t xml:space="preserve">Bij voorkeur outdoor sportactiviteiten, indoor mogelijk indien noodzakelijk en volgens de richtlijnen in het protocol voor sportkampen. </w:t>
      </w:r>
    </w:p>
    <w:p w14:paraId="267ABB64" w14:textId="563795A4" w:rsidR="00B67243" w:rsidRPr="00B67243" w:rsidRDefault="00B67243" w:rsidP="00B67243">
      <w:pPr>
        <w:numPr>
          <w:ilvl w:val="1"/>
          <w:numId w:val="33"/>
        </w:numPr>
        <w:tabs>
          <w:tab w:val="clear" w:pos="3686"/>
        </w:tabs>
        <w:spacing w:line="240" w:lineRule="auto"/>
        <w:ind w:left="1134" w:hanging="284"/>
        <w:contextualSpacing w:val="0"/>
        <w:rPr>
          <w:rFonts w:ascii="FlandersArtSans-Regular" w:eastAsia="FlandersArtSans-Regular" w:hAnsi="FlandersArtSans-Regular" w:cs="Times New Roman"/>
          <w:color w:val="auto"/>
        </w:rPr>
      </w:pPr>
      <w:r w:rsidRPr="00B67243">
        <w:rPr>
          <w:rFonts w:ascii="FlandersArtSans-Regular" w:eastAsia="FlandersArtSans-Regular" w:hAnsi="FlandersArtSans-Regular" w:cs="Times New Roman"/>
          <w:color w:val="auto"/>
        </w:rPr>
        <w:t>Kinderen hoeven geen afstand te bewaren en geen mondmasker te dragen</w:t>
      </w:r>
      <w:r w:rsidR="008F1B73">
        <w:rPr>
          <w:rFonts w:ascii="FlandersArtSans-Regular" w:eastAsia="FlandersArtSans-Regular" w:hAnsi="FlandersArtSans-Regular" w:cs="Times New Roman"/>
          <w:color w:val="auto"/>
        </w:rPr>
        <w:t xml:space="preserve">, tenzij anders vermeld in </w:t>
      </w:r>
      <w:r w:rsidR="00C976F7">
        <w:rPr>
          <w:rFonts w:ascii="FlandersArtSans-Regular" w:eastAsia="FlandersArtSans-Regular" w:hAnsi="FlandersArtSans-Regular" w:cs="Times New Roman"/>
          <w:color w:val="auto"/>
        </w:rPr>
        <w:t xml:space="preserve">het </w:t>
      </w:r>
      <w:r w:rsidR="008F1B73">
        <w:rPr>
          <w:rFonts w:ascii="FlandersArtSans-Regular" w:eastAsia="FlandersArtSans-Regular" w:hAnsi="FlandersArtSans-Regular" w:cs="Times New Roman"/>
          <w:color w:val="auto"/>
        </w:rPr>
        <w:t>protocol sportkampen</w:t>
      </w:r>
      <w:r w:rsidRPr="00B67243">
        <w:rPr>
          <w:rFonts w:ascii="FlandersArtSans-Regular" w:eastAsia="FlandersArtSans-Regular" w:hAnsi="FlandersArtSans-Regular" w:cs="Times New Roman"/>
          <w:color w:val="auto"/>
        </w:rPr>
        <w:t xml:space="preserve"> </w:t>
      </w:r>
    </w:p>
    <w:p w14:paraId="4D73A8C5" w14:textId="77777777" w:rsidR="00B67243" w:rsidRPr="00B67243" w:rsidRDefault="00B67243" w:rsidP="00B67243">
      <w:pPr>
        <w:numPr>
          <w:ilvl w:val="1"/>
          <w:numId w:val="33"/>
        </w:numPr>
        <w:tabs>
          <w:tab w:val="clear" w:pos="3686"/>
        </w:tabs>
        <w:spacing w:line="240" w:lineRule="auto"/>
        <w:ind w:left="1134" w:hanging="284"/>
        <w:contextualSpacing w:val="0"/>
        <w:rPr>
          <w:rFonts w:ascii="FlandersArtSans-Regular" w:eastAsia="FlandersArtSans-Regular" w:hAnsi="FlandersArtSans-Regular" w:cs="Times New Roman"/>
          <w:color w:val="auto"/>
        </w:rPr>
      </w:pPr>
      <w:r w:rsidRPr="00B67243">
        <w:rPr>
          <w:rFonts w:ascii="FlandersArtSans-Regular" w:eastAsia="FlandersArtSans-Regular" w:hAnsi="FlandersArtSans-Regular" w:cs="Times New Roman"/>
          <w:color w:val="auto"/>
        </w:rPr>
        <w:t xml:space="preserve">Begeleiding draagt mondmaskers </w:t>
      </w:r>
    </w:p>
    <w:p w14:paraId="691E654E" w14:textId="77777777" w:rsidR="00B67243" w:rsidRPr="00B67243" w:rsidRDefault="00B67243" w:rsidP="00B67243">
      <w:pPr>
        <w:numPr>
          <w:ilvl w:val="1"/>
          <w:numId w:val="33"/>
        </w:numPr>
        <w:tabs>
          <w:tab w:val="clear" w:pos="3686"/>
        </w:tabs>
        <w:spacing w:line="240" w:lineRule="auto"/>
        <w:ind w:left="1134" w:hanging="284"/>
        <w:contextualSpacing w:val="0"/>
        <w:rPr>
          <w:rFonts w:ascii="FlandersArtSans-Regular" w:eastAsia="FlandersArtSans-Regular" w:hAnsi="FlandersArtSans-Regular" w:cs="Times New Roman"/>
          <w:color w:val="auto"/>
        </w:rPr>
      </w:pPr>
      <w:r w:rsidRPr="00B67243">
        <w:rPr>
          <w:rFonts w:ascii="FlandersArtSans-Regular" w:eastAsia="FlandersArtSans-Regular" w:hAnsi="FlandersArtSans-Regular" w:cs="Times New Roman"/>
          <w:color w:val="auto"/>
        </w:rPr>
        <w:t>Geen andere hobby in de week waarin men een sportkamp volgt</w:t>
      </w:r>
    </w:p>
    <w:p w14:paraId="4E215613" w14:textId="77777777" w:rsidR="00B67243" w:rsidRPr="00B67243" w:rsidRDefault="00B67243" w:rsidP="00B67243">
      <w:pPr>
        <w:numPr>
          <w:ilvl w:val="1"/>
          <w:numId w:val="33"/>
        </w:numPr>
        <w:tabs>
          <w:tab w:val="clear" w:pos="3686"/>
        </w:tabs>
        <w:spacing w:line="240" w:lineRule="auto"/>
        <w:ind w:left="1134" w:hanging="284"/>
        <w:contextualSpacing w:val="0"/>
        <w:rPr>
          <w:rFonts w:ascii="FlandersArtSans-Regular" w:eastAsia="FlandersArtSans-Regular" w:hAnsi="FlandersArtSans-Regular" w:cs="Times New Roman"/>
          <w:color w:val="auto"/>
        </w:rPr>
      </w:pPr>
      <w:r w:rsidRPr="00B67243">
        <w:rPr>
          <w:rFonts w:ascii="FlandersArtSans-Regular" w:eastAsia="FlandersArtSans-Regular" w:hAnsi="FlandersArtSans-Regular" w:cs="Times New Roman"/>
          <w:color w:val="auto"/>
        </w:rPr>
        <w:t xml:space="preserve">Meerdaags aanbod: groepen blijven dezelfde tijdens aanbod </w:t>
      </w:r>
    </w:p>
    <w:p w14:paraId="6FEFF097" w14:textId="77777777" w:rsidR="00B67243" w:rsidRPr="00B67243" w:rsidRDefault="00B67243" w:rsidP="00B67243">
      <w:pPr>
        <w:numPr>
          <w:ilvl w:val="1"/>
          <w:numId w:val="33"/>
        </w:numPr>
        <w:tabs>
          <w:tab w:val="clear" w:pos="3686"/>
        </w:tabs>
        <w:spacing w:line="240" w:lineRule="auto"/>
        <w:ind w:left="1134" w:hanging="284"/>
        <w:contextualSpacing w:val="0"/>
        <w:rPr>
          <w:rFonts w:ascii="FlandersArtSans-Regular" w:eastAsia="FlandersArtSans-Regular" w:hAnsi="FlandersArtSans-Regular" w:cs="Times New Roman"/>
          <w:color w:val="auto"/>
        </w:rPr>
      </w:pPr>
      <w:r w:rsidRPr="00B67243">
        <w:rPr>
          <w:rFonts w:ascii="FlandersArtSans-Regular" w:eastAsia="FlandersArtSans-Regular" w:hAnsi="FlandersArtSans-Regular" w:cs="Times New Roman"/>
          <w:color w:val="auto"/>
        </w:rPr>
        <w:t>Indoor lunchen is mogelijk, kleedkamergebruik is toegestaan</w:t>
      </w:r>
    </w:p>
    <w:p w14:paraId="62EDBAF4" w14:textId="77777777" w:rsidR="00B67243" w:rsidRPr="00B67243" w:rsidRDefault="00B67243" w:rsidP="00B67243">
      <w:pPr>
        <w:numPr>
          <w:ilvl w:val="1"/>
          <w:numId w:val="33"/>
        </w:numPr>
        <w:tabs>
          <w:tab w:val="clear" w:pos="3686"/>
        </w:tabs>
        <w:spacing w:line="240" w:lineRule="auto"/>
        <w:ind w:left="1134" w:hanging="284"/>
        <w:contextualSpacing w:val="0"/>
        <w:rPr>
          <w:rFonts w:ascii="FlandersArtSans-Regular" w:eastAsia="FlandersArtSans-Regular" w:hAnsi="FlandersArtSans-Regular" w:cs="Times New Roman"/>
          <w:color w:val="auto"/>
        </w:rPr>
      </w:pPr>
      <w:r w:rsidRPr="00B67243">
        <w:rPr>
          <w:rFonts w:ascii="FlandersArtSans-Regular" w:eastAsia="FlandersArtSans-Regular" w:hAnsi="FlandersArtSans-Regular" w:cs="Times New Roman"/>
          <w:color w:val="auto"/>
        </w:rPr>
        <w:t>Overnachtingen zijn niet mogelijk</w:t>
      </w:r>
    </w:p>
    <w:p w14:paraId="276B9DD2" w14:textId="77777777" w:rsidR="001C1B4E" w:rsidRPr="008B2A49" w:rsidRDefault="001C1B4E" w:rsidP="001C1B4E">
      <w:pPr>
        <w:tabs>
          <w:tab w:val="clear" w:pos="3686"/>
        </w:tabs>
        <w:spacing w:after="160" w:line="240" w:lineRule="auto"/>
        <w:ind w:left="720"/>
        <w:rPr>
          <w:rFonts w:ascii="FlandersArtSans-Regular" w:eastAsia="FlandersArtSans-Regular" w:hAnsi="FlandersArtSans-Regular" w:cs="Times New Roman"/>
          <w:color w:val="auto"/>
        </w:rPr>
      </w:pPr>
    </w:p>
    <w:p w14:paraId="45B4C46D" w14:textId="328403A2" w:rsidR="00E34452" w:rsidRDefault="00E34452" w:rsidP="00FD49F4">
      <w:pPr>
        <w:numPr>
          <w:ilvl w:val="0"/>
          <w:numId w:val="33"/>
        </w:numPr>
        <w:tabs>
          <w:tab w:val="clear" w:pos="3686"/>
        </w:tabs>
        <w:spacing w:after="160" w:line="240" w:lineRule="auto"/>
        <w:ind w:left="567" w:hanging="283"/>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Topsporters </w:t>
      </w:r>
    </w:p>
    <w:p w14:paraId="58035A3E" w14:textId="77777777" w:rsidR="00B03AC1" w:rsidRPr="008B2A49" w:rsidRDefault="00B03AC1" w:rsidP="00B03AC1">
      <w:pPr>
        <w:numPr>
          <w:ilvl w:val="0"/>
          <w:numId w:val="33"/>
        </w:numPr>
        <w:tabs>
          <w:tab w:val="clear" w:pos="3686"/>
        </w:tabs>
        <w:spacing w:after="160" w:line="240" w:lineRule="auto"/>
        <w:ind w:left="567" w:hanging="283"/>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Personen mogen individueel gebruik maken van het toilet van deze indoorinfrastructuren.  </w:t>
      </w:r>
    </w:p>
    <w:p w14:paraId="3506AF46" w14:textId="2EFC24B1" w:rsidR="00E34452" w:rsidRPr="008B2A49" w:rsidRDefault="00E34452" w:rsidP="00E34452">
      <w:pPr>
        <w:tabs>
          <w:tab w:val="clear" w:pos="3686"/>
        </w:tabs>
        <w:spacing w:after="160" w:line="240" w:lineRule="auto"/>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lastRenderedPageBreak/>
        <w:t xml:space="preserve">Voor bowlingzalen en fitnesscentra gelden bovenstaande uitzonderingen niet, zij blijven voor iedereen gesloten.   </w:t>
      </w:r>
    </w:p>
    <w:p w14:paraId="5C7EE8B2" w14:textId="77777777" w:rsidR="00E34452" w:rsidRPr="008B2A49" w:rsidRDefault="00E34452" w:rsidP="005741BC">
      <w:pPr>
        <w:tabs>
          <w:tab w:val="clear" w:pos="3686"/>
        </w:tabs>
        <w:spacing w:line="240" w:lineRule="auto"/>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b/>
          <w:bCs/>
          <w:color w:val="auto"/>
        </w:rPr>
        <w:t>Zwembadinfrastructuren</w:t>
      </w:r>
    </w:p>
    <w:p w14:paraId="0BB1CD75" w14:textId="77777777" w:rsidR="00E34452" w:rsidRPr="008B2A49" w:rsidRDefault="00E34452" w:rsidP="005741BC">
      <w:pPr>
        <w:tabs>
          <w:tab w:val="clear" w:pos="3686"/>
        </w:tabs>
        <w:spacing w:line="240" w:lineRule="auto"/>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Zwembaden mogen beperkt open, voor alle leeftijden: </w:t>
      </w:r>
    </w:p>
    <w:p w14:paraId="3F23BE59" w14:textId="77777777" w:rsidR="00E34452" w:rsidRPr="008B2A49" w:rsidRDefault="00E34452" w:rsidP="00FD49F4">
      <w:pPr>
        <w:numPr>
          <w:ilvl w:val="0"/>
          <w:numId w:val="33"/>
        </w:numPr>
        <w:tabs>
          <w:tab w:val="clear" w:pos="3686"/>
        </w:tabs>
        <w:spacing w:line="240" w:lineRule="auto"/>
        <w:ind w:left="567" w:hanging="283"/>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Enkel peuter-, instructie- en sportbaden mogen open.</w:t>
      </w:r>
    </w:p>
    <w:p w14:paraId="594A22B0" w14:textId="77777777" w:rsidR="00E34452" w:rsidRPr="008B2A49" w:rsidRDefault="00E34452" w:rsidP="00FD49F4">
      <w:pPr>
        <w:numPr>
          <w:ilvl w:val="0"/>
          <w:numId w:val="33"/>
        </w:numPr>
        <w:tabs>
          <w:tab w:val="clear" w:pos="3686"/>
        </w:tabs>
        <w:spacing w:line="240" w:lineRule="auto"/>
        <w:ind w:left="567" w:hanging="283"/>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Recreatiezones en subtropische zwembaden moeten gesloten blijven.</w:t>
      </w:r>
    </w:p>
    <w:p w14:paraId="0C21A949" w14:textId="4EA235FC" w:rsidR="00E34452" w:rsidRPr="008B2A49" w:rsidRDefault="00E34452" w:rsidP="005741BC">
      <w:pPr>
        <w:tabs>
          <w:tab w:val="clear" w:pos="3686"/>
        </w:tabs>
        <w:spacing w:line="240" w:lineRule="auto"/>
        <w:contextualSpacing w:val="0"/>
        <w:rPr>
          <w:rFonts w:ascii="FlandersArtSans-Regular" w:eastAsia="FlandersArtSans-Regular" w:hAnsi="FlandersArtSans-Regular" w:cs="Times New Roman"/>
          <w:color w:val="auto"/>
          <w:u w:val="single"/>
        </w:rPr>
      </w:pPr>
      <w:r w:rsidRPr="008B2A49">
        <w:rPr>
          <w:rFonts w:ascii="FlandersArtSans-Regular" w:eastAsia="FlandersArtSans-Regular" w:hAnsi="FlandersArtSans-Regular" w:cs="Times New Roman"/>
          <w:color w:val="auto"/>
        </w:rPr>
        <w:t xml:space="preserve">Het protocol voor zwembadexploitanten moet strikt opgevolgd worden. Je vindt dit protocol op: </w:t>
      </w:r>
      <w:hyperlink r:id="rId54" w:history="1">
        <w:r w:rsidRPr="008B2A49">
          <w:rPr>
            <w:rFonts w:ascii="FlandersArtSans-Regular" w:eastAsia="FlandersArtSans-Regular" w:hAnsi="FlandersArtSans-Regular" w:cs="Times New Roman"/>
            <w:color w:val="auto"/>
            <w:u w:val="single"/>
          </w:rPr>
          <w:t>https://www.sport.vlaanderen/sporten-in-tijden-van-corona/</w:t>
        </w:r>
      </w:hyperlink>
    </w:p>
    <w:p w14:paraId="3FFDDD90" w14:textId="268A5D8C" w:rsidR="005741BC" w:rsidRPr="008B2A49" w:rsidRDefault="005741BC" w:rsidP="005741BC">
      <w:pPr>
        <w:tabs>
          <w:tab w:val="clear" w:pos="3686"/>
        </w:tabs>
        <w:spacing w:line="240" w:lineRule="auto"/>
        <w:contextualSpacing w:val="0"/>
        <w:rPr>
          <w:rFonts w:ascii="FlandersArtSans-Regular" w:eastAsia="FlandersArtSans-Regular" w:hAnsi="FlandersArtSans-Regular" w:cs="Times New Roman"/>
          <w:color w:val="auto"/>
        </w:rPr>
      </w:pPr>
    </w:p>
    <w:p w14:paraId="249839D5" w14:textId="43DA38AE" w:rsidR="008E2F9A" w:rsidRPr="008B2A49" w:rsidRDefault="00EB2D29" w:rsidP="005741BC">
      <w:pPr>
        <w:tabs>
          <w:tab w:val="clear" w:pos="3686"/>
        </w:tabs>
        <w:spacing w:line="240" w:lineRule="auto"/>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Ook hier gelden de beperkingen op groepsgrootte: max. 10 </w:t>
      </w:r>
      <w:r w:rsidR="005D7A39" w:rsidRPr="008B2A49">
        <w:rPr>
          <w:rFonts w:ascii="FlandersArtSans-Regular" w:eastAsia="FlandersArtSans-Regular" w:hAnsi="FlandersArtSans-Regular" w:cs="Times New Roman"/>
          <w:color w:val="auto"/>
        </w:rPr>
        <w:t>personen</w:t>
      </w:r>
      <w:r w:rsidRPr="008B2A49">
        <w:rPr>
          <w:rFonts w:ascii="FlandersArtSans-Regular" w:eastAsia="FlandersArtSans-Regular" w:hAnsi="FlandersArtSans-Regular" w:cs="Times New Roman"/>
          <w:color w:val="auto"/>
        </w:rPr>
        <w:t xml:space="preserve"> per groep</w:t>
      </w:r>
      <w:r w:rsidR="009F2A4D" w:rsidRPr="008B2A49">
        <w:rPr>
          <w:rFonts w:ascii="FlandersArtSans-Regular" w:eastAsia="FlandersArtSans-Regular" w:hAnsi="FlandersArtSans-Regular" w:cs="Times New Roman"/>
          <w:color w:val="auto"/>
        </w:rPr>
        <w:t>.</w:t>
      </w:r>
    </w:p>
    <w:p w14:paraId="1255FC42" w14:textId="158F840E" w:rsidR="009F2A4D" w:rsidRPr="008B2A49" w:rsidRDefault="009F2A4D" w:rsidP="009F2A4D">
      <w:pPr>
        <w:pStyle w:val="Lijstalinea"/>
        <w:numPr>
          <w:ilvl w:val="0"/>
          <w:numId w:val="37"/>
        </w:numPr>
        <w:tabs>
          <w:tab w:val="clear" w:pos="3686"/>
        </w:tabs>
        <w:spacing w:line="240" w:lineRule="auto"/>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Tot 19 jaar </w:t>
      </w:r>
      <w:r w:rsidR="004D1DA5" w:rsidRPr="008B2A49">
        <w:rPr>
          <w:rFonts w:ascii="FlandersArtSans-Regular" w:eastAsia="FlandersArtSans-Regular" w:hAnsi="FlandersArtSans-Regular" w:cs="Times New Roman"/>
          <w:color w:val="auto"/>
        </w:rPr>
        <w:t>worden begeleiders/trainers niet meegerekend in dit maximum</w:t>
      </w:r>
    </w:p>
    <w:p w14:paraId="3DC9C0DD" w14:textId="4BB4ACD6" w:rsidR="00A22CF6" w:rsidRPr="008B2A49" w:rsidRDefault="00A22CF6" w:rsidP="009F2A4D">
      <w:pPr>
        <w:pStyle w:val="Lijstalinea"/>
        <w:numPr>
          <w:ilvl w:val="0"/>
          <w:numId w:val="37"/>
        </w:numPr>
        <w:tabs>
          <w:tab w:val="clear" w:pos="3686"/>
        </w:tabs>
        <w:spacing w:line="240" w:lineRule="auto"/>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Vanaf 19 jaar worden begeleiders/trainers wel meegerekend in dat maximum (</w:t>
      </w:r>
      <w:r w:rsidR="001B0A16" w:rsidRPr="008B2A49">
        <w:rPr>
          <w:rFonts w:ascii="FlandersArtSans-Regular" w:eastAsia="FlandersArtSans-Regular" w:hAnsi="FlandersArtSans-Regular" w:cs="Times New Roman"/>
          <w:color w:val="auto"/>
        </w:rPr>
        <w:t>op basis van algemene samenscholingsregels)</w:t>
      </w:r>
    </w:p>
    <w:p w14:paraId="6D577657" w14:textId="0B9C7C83" w:rsidR="00431903" w:rsidRPr="008B2A49" w:rsidRDefault="00431903" w:rsidP="009F2A4D">
      <w:pPr>
        <w:pStyle w:val="Lijstalinea"/>
        <w:numPr>
          <w:ilvl w:val="0"/>
          <w:numId w:val="37"/>
        </w:numPr>
        <w:tabs>
          <w:tab w:val="clear" w:pos="3686"/>
        </w:tabs>
        <w:spacing w:line="240" w:lineRule="auto"/>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Contact is toegestaan tot en met 18 jaar. Vanaf 13 jaar tot en met 18 jaar kan dit contact wel enkel </w:t>
      </w:r>
      <w:r w:rsidR="004D329F" w:rsidRPr="008B2A49">
        <w:rPr>
          <w:rFonts w:ascii="FlandersArtSans-Regular" w:eastAsia="FlandersArtSans-Regular" w:hAnsi="FlandersArtSans-Regular" w:cs="Times New Roman"/>
          <w:color w:val="auto"/>
        </w:rPr>
        <w:t>in de mate dat dit noodzakelijk is door de aard van de sport.</w:t>
      </w:r>
    </w:p>
    <w:p w14:paraId="544ECEAC" w14:textId="77777777" w:rsidR="008E2F9A" w:rsidRPr="008B2A49" w:rsidRDefault="008E2F9A" w:rsidP="005741BC">
      <w:pPr>
        <w:tabs>
          <w:tab w:val="clear" w:pos="3686"/>
        </w:tabs>
        <w:spacing w:line="240" w:lineRule="auto"/>
        <w:contextualSpacing w:val="0"/>
        <w:rPr>
          <w:rFonts w:ascii="FlandersArtSans-Regular" w:eastAsia="FlandersArtSans-Regular" w:hAnsi="FlandersArtSans-Regular" w:cs="Times New Roman"/>
          <w:color w:val="auto"/>
        </w:rPr>
      </w:pPr>
    </w:p>
    <w:p w14:paraId="026805DA" w14:textId="77777777" w:rsidR="00E34452" w:rsidRPr="008B2A49" w:rsidRDefault="00E34452" w:rsidP="00E34452">
      <w:pPr>
        <w:tabs>
          <w:tab w:val="clear" w:pos="3686"/>
        </w:tabs>
        <w:spacing w:after="160" w:line="240" w:lineRule="auto"/>
        <w:contextualSpacing w:val="0"/>
        <w:rPr>
          <w:rFonts w:ascii="FlandersArtSans-Regular" w:eastAsia="FlandersArtSans-Regular" w:hAnsi="FlandersArtSans-Regular" w:cs="Times New Roman"/>
          <w:b/>
          <w:bCs/>
          <w:color w:val="auto"/>
        </w:rPr>
      </w:pPr>
      <w:r w:rsidRPr="008B2A49">
        <w:rPr>
          <w:rFonts w:ascii="FlandersArtSans-Regular" w:eastAsia="FlandersArtSans-Regular" w:hAnsi="FlandersArtSans-Regular" w:cs="Times New Roman"/>
          <w:b/>
          <w:bCs/>
          <w:color w:val="auto"/>
        </w:rPr>
        <w:t>Kleedkamers</w:t>
      </w:r>
    </w:p>
    <w:p w14:paraId="6BB535BD" w14:textId="4BD6B8A8" w:rsidR="00E34452" w:rsidRPr="008B2A49" w:rsidRDefault="00E34452" w:rsidP="00F641F8">
      <w:pPr>
        <w:tabs>
          <w:tab w:val="clear" w:pos="3686"/>
        </w:tabs>
        <w:spacing w:after="160" w:line="240" w:lineRule="auto"/>
        <w:contextualSpacing w:val="0"/>
        <w:jc w:val="both"/>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Kleedkamers en douches zijn niet toegankelijk, met uitzondering voor sportkampen en zwembaden. </w:t>
      </w:r>
      <w:r w:rsidR="009C1A12" w:rsidRPr="008B2A49">
        <w:rPr>
          <w:rFonts w:ascii="FlandersArtSans-Regular" w:eastAsia="FlandersArtSans-Regular" w:hAnsi="FlandersArtSans-Regular" w:cs="Times New Roman"/>
          <w:color w:val="auto"/>
        </w:rPr>
        <w:t>Watersporters</w:t>
      </w:r>
      <w:r w:rsidR="00EC3776" w:rsidRPr="008B2A49">
        <w:rPr>
          <w:rFonts w:ascii="FlandersArtSans-Regular" w:eastAsia="FlandersArtSans-Regular" w:hAnsi="FlandersArtSans-Regular" w:cs="Times New Roman"/>
          <w:color w:val="auto"/>
        </w:rPr>
        <w:t xml:space="preserve"> die na het sporten droge kledij moeten aantrekken kunnen </w:t>
      </w:r>
      <w:r w:rsidR="00452B4D" w:rsidRPr="008B2A49">
        <w:rPr>
          <w:rFonts w:ascii="FlandersArtSans-Regular" w:eastAsia="FlandersArtSans-Regular" w:hAnsi="FlandersArtSans-Regular" w:cs="Times New Roman"/>
          <w:color w:val="auto"/>
        </w:rPr>
        <w:t>op individuele basis gebruik maken van een kleedkamer (</w:t>
      </w:r>
      <w:r w:rsidR="002A6614" w:rsidRPr="008B2A49">
        <w:rPr>
          <w:rFonts w:ascii="FlandersArtSans-Regular" w:eastAsia="FlandersArtSans-Regular" w:hAnsi="FlandersArtSans-Regular" w:cs="Times New Roman"/>
          <w:color w:val="auto"/>
        </w:rPr>
        <w:t>douches blijven gesloten)</w:t>
      </w:r>
      <w:r w:rsidR="00452B4D" w:rsidRPr="008B2A49">
        <w:rPr>
          <w:rFonts w:ascii="FlandersArtSans-Regular" w:eastAsia="FlandersArtSans-Regular" w:hAnsi="FlandersArtSans-Regular" w:cs="Times New Roman"/>
          <w:color w:val="auto"/>
        </w:rPr>
        <w:t>.</w:t>
      </w:r>
    </w:p>
    <w:p w14:paraId="21DB80AF" w14:textId="77777777" w:rsidR="00E34452" w:rsidRPr="008B2A49" w:rsidRDefault="00E34452" w:rsidP="00F641F8">
      <w:pPr>
        <w:tabs>
          <w:tab w:val="clear" w:pos="3686"/>
        </w:tabs>
        <w:spacing w:after="160" w:line="259" w:lineRule="auto"/>
        <w:contextualSpacing w:val="0"/>
        <w:jc w:val="both"/>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De richtlijnen over het gebruik van kleedkamers bij zwembaden en sportkampen vind je in de desbetreffende protocollen.  </w:t>
      </w:r>
    </w:p>
    <w:p w14:paraId="1FE329F5" w14:textId="77777777" w:rsidR="008E2F9A" w:rsidRPr="008B2A49" w:rsidRDefault="008E2F9A" w:rsidP="00DB0DCA">
      <w:pPr>
        <w:tabs>
          <w:tab w:val="clear" w:pos="3686"/>
        </w:tabs>
        <w:spacing w:after="160" w:line="240" w:lineRule="auto"/>
        <w:rPr>
          <w:rFonts w:ascii="FlandersArtSans-Regular" w:eastAsia="FlandersArtSans-Regular" w:hAnsi="FlandersArtSans-Regular" w:cs="Times New Roman"/>
          <w:color w:val="auto"/>
        </w:rPr>
      </w:pPr>
    </w:p>
    <w:p w14:paraId="675162AE" w14:textId="77777777" w:rsidR="00E34452" w:rsidRPr="008B2A49" w:rsidRDefault="00E34452" w:rsidP="00E34452">
      <w:pPr>
        <w:tabs>
          <w:tab w:val="clear" w:pos="3686"/>
        </w:tabs>
        <w:spacing w:after="160" w:line="240" w:lineRule="auto"/>
        <w:contextualSpacing w:val="0"/>
        <w:rPr>
          <w:rFonts w:ascii="FlandersArtSans-Regular" w:eastAsia="FlandersArtSans-Regular" w:hAnsi="FlandersArtSans-Regular" w:cs="Times New Roman"/>
          <w:b/>
          <w:bCs/>
          <w:color w:val="auto"/>
        </w:rPr>
      </w:pPr>
      <w:r w:rsidRPr="008B2A49">
        <w:rPr>
          <w:rFonts w:ascii="FlandersArtSans-Regular" w:eastAsia="FlandersArtSans-Regular" w:hAnsi="FlandersArtSans-Regular" w:cs="Times New Roman"/>
          <w:b/>
          <w:bCs/>
          <w:color w:val="auto"/>
        </w:rPr>
        <w:t>Maneges &amp; Dierenwelzijn</w:t>
      </w:r>
    </w:p>
    <w:p w14:paraId="38438F71" w14:textId="77777777" w:rsidR="00E34452" w:rsidRPr="008B2A49" w:rsidRDefault="00E34452" w:rsidP="00E34452">
      <w:pPr>
        <w:tabs>
          <w:tab w:val="clear" w:pos="3686"/>
        </w:tabs>
        <w:spacing w:after="160" w:line="240" w:lineRule="auto"/>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Een uitzondering geldt in functie van het dierenwelzijn voor paarden: indoor paardensportinfrastructuren zijn toegelaten voor activiteiten in functie van het welzijn van de dieren en wanneer er geen outdoor alternatieven zijn. Volgende voorwaarden moeten bijkomend vervuld zijn: </w:t>
      </w:r>
    </w:p>
    <w:p w14:paraId="12E2C0EA" w14:textId="77777777" w:rsidR="00E34452" w:rsidRPr="008B2A49" w:rsidRDefault="00E34452" w:rsidP="00FD49F4">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Een goede verluchting van de binnenpiste (100% aanvoer buitenlucht).</w:t>
      </w:r>
    </w:p>
    <w:p w14:paraId="200F82D6" w14:textId="77777777" w:rsidR="00E34452" w:rsidRPr="008B2A49" w:rsidRDefault="00E34452" w:rsidP="00FD49F4">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Densiteitsregels: de beschikbare oppervlakte moet 200m</w:t>
      </w:r>
      <w:r w:rsidRPr="008B2A49">
        <w:rPr>
          <w:rFonts w:ascii="Cambria" w:eastAsia="FlandersArtSans-Regular" w:hAnsi="Cambria" w:cs="Cambria"/>
          <w:color w:val="auto"/>
        </w:rPr>
        <w:t>²</w:t>
      </w:r>
      <w:r w:rsidRPr="008B2A49">
        <w:rPr>
          <w:rFonts w:ascii="FlandersArtSans-Regular" w:eastAsia="FlandersArtSans-Regular" w:hAnsi="FlandersArtSans-Regular" w:cs="Times New Roman"/>
          <w:color w:val="auto"/>
        </w:rPr>
        <w:t xml:space="preserve"> per sporter waarborgen</w:t>
      </w:r>
    </w:p>
    <w:p w14:paraId="0E1B1D91" w14:textId="77777777" w:rsidR="00E34452" w:rsidRPr="008B2A49" w:rsidRDefault="00E34452" w:rsidP="00FD49F4">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Het maximum aantal toegelaten personen dient duidelijk aan de ingang van elke piste vermeld te worden (met oog op controle).</w:t>
      </w:r>
    </w:p>
    <w:p w14:paraId="414A04A4" w14:textId="77777777" w:rsidR="00E34452" w:rsidRPr="008B2A49" w:rsidRDefault="00E34452" w:rsidP="00FD49F4">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Enkel sporters (ruiters) en begeleiders</w:t>
      </w:r>
    </w:p>
    <w:p w14:paraId="4FA0CD8F" w14:textId="77777777" w:rsidR="00E34452" w:rsidRPr="008B2A49" w:rsidRDefault="00E34452" w:rsidP="00FD49F4">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Eén begeleider per paard</w:t>
      </w:r>
    </w:p>
    <w:p w14:paraId="6EC0A0A7" w14:textId="77777777" w:rsidR="00555E62" w:rsidRPr="008B2A49" w:rsidRDefault="00555E62" w:rsidP="00E34452">
      <w:pPr>
        <w:tabs>
          <w:tab w:val="clear" w:pos="3686"/>
        </w:tabs>
        <w:spacing w:after="160" w:line="240" w:lineRule="auto"/>
        <w:contextualSpacing w:val="0"/>
        <w:rPr>
          <w:rFonts w:ascii="FlandersArtSans-Regular" w:eastAsia="FlandersArtSans-Regular" w:hAnsi="FlandersArtSans-Regular" w:cs="Times New Roman"/>
          <w:color w:val="auto"/>
        </w:rPr>
      </w:pPr>
    </w:p>
    <w:p w14:paraId="66FAD9D0" w14:textId="1D33FEBF" w:rsidR="00E34452" w:rsidRPr="008B2A49" w:rsidRDefault="00E34452" w:rsidP="00E34452">
      <w:pPr>
        <w:tabs>
          <w:tab w:val="clear" w:pos="3686"/>
        </w:tabs>
        <w:spacing w:after="160" w:line="240" w:lineRule="auto"/>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Daarnaast gelden de regels voor indoorsporten voor kinderen tot 13 jaar ook voor maneges. Zij kunnen dus ook open voor kinderen tot 13 jaar, onder de voorwaarden voor georganiseerde sportactiviteiten voor kinderen tot 13 jaar. </w:t>
      </w:r>
    </w:p>
    <w:p w14:paraId="4082EBDC" w14:textId="77777777" w:rsidR="00E34452" w:rsidRPr="008B2A49" w:rsidRDefault="00E34452" w:rsidP="00E34452">
      <w:pPr>
        <w:tabs>
          <w:tab w:val="clear" w:pos="3686"/>
        </w:tabs>
        <w:spacing w:after="160" w:line="240" w:lineRule="auto"/>
        <w:contextualSpacing w:val="0"/>
        <w:rPr>
          <w:rFonts w:ascii="FlandersArtSans-Regular" w:eastAsia="FlandersArtSans-Regular" w:hAnsi="FlandersArtSans-Regular" w:cs="Times New Roman"/>
          <w:b/>
          <w:bCs/>
          <w:color w:val="auto"/>
        </w:rPr>
      </w:pPr>
      <w:r w:rsidRPr="008B2A49">
        <w:rPr>
          <w:rFonts w:ascii="FlandersArtSans-Regular" w:eastAsia="FlandersArtSans-Regular" w:hAnsi="FlandersArtSans-Regular" w:cs="Times New Roman"/>
          <w:b/>
          <w:bCs/>
          <w:color w:val="auto"/>
        </w:rPr>
        <w:t>Algemeen</w:t>
      </w:r>
    </w:p>
    <w:p w14:paraId="799F34F4" w14:textId="77777777" w:rsidR="00E34452" w:rsidRPr="008B2A49" w:rsidRDefault="00E34452" w:rsidP="00E34452">
      <w:pPr>
        <w:tabs>
          <w:tab w:val="clear" w:pos="3686"/>
        </w:tabs>
        <w:spacing w:after="160" w:line="259" w:lineRule="auto"/>
        <w:contextualSpacing w:val="0"/>
        <w:jc w:val="both"/>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De essentiële medewerkers en vrijwilligers die nodig zijn voor de organisatie van de toegelaten sportactiviteiten, kunnen aanwezig zijn op de sportaccommodatie, mits het respecteren van de richtlijnen inzake mondmaskerplicht, de veilige afstand en hygiëne.</w:t>
      </w:r>
    </w:p>
    <w:p w14:paraId="6BBF7344" w14:textId="32046EEE" w:rsidR="00E34452" w:rsidRPr="008B2A49" w:rsidRDefault="00E34452" w:rsidP="00E34452">
      <w:pPr>
        <w:tabs>
          <w:tab w:val="clear" w:pos="3686"/>
        </w:tabs>
        <w:spacing w:after="160" w:line="259" w:lineRule="auto"/>
        <w:contextualSpacing w:val="0"/>
        <w:jc w:val="both"/>
        <w:rPr>
          <w:rFonts w:ascii="FlandersArtSans-Regular" w:eastAsia="Times New Roman" w:hAnsi="FlandersArtSans-Regular" w:cs="Times New Roman"/>
          <w:color w:val="auto"/>
        </w:rPr>
      </w:pPr>
      <w:r w:rsidRPr="008B2A49">
        <w:rPr>
          <w:rFonts w:ascii="FlandersArtSans-Regular" w:eastAsia="Times New Roman" w:hAnsi="FlandersArtSans-Regular" w:cs="Times New Roman"/>
          <w:color w:val="auto"/>
        </w:rPr>
        <w:lastRenderedPageBreak/>
        <w:t xml:space="preserve">Bij indoor sporten is een optimale ventilatie of verluchting een cruciaal element in een covid-veilig sportaanbod. Zorg bij de ventilatie of verluchting steeds voor een aanvoer van 100% buitenlucht en werk een beleid uit voor de monitoring van de luchtkwaliteit. De luchtkwaliteit kan je meten met behulp van CO2 meters. Ga hier uit van een waarschuwingsniveau (actie ondernemen om aanvoer verse lucht te verhogen) van 900 ppm CO2 en een alarmniveau (ruimte verlaten) van 1200ppm.  </w:t>
      </w:r>
      <w:r w:rsidR="00511B39">
        <w:rPr>
          <w:rFonts w:ascii="FlandersArtSans-Regular" w:eastAsia="Times New Roman" w:hAnsi="FlandersArtSans-Regular" w:cs="Times New Roman"/>
          <w:color w:val="auto"/>
        </w:rPr>
        <w:t>Voor meer informatie over een goed ventilatie en verluchtingsbeleid kan je 4.2.8. uit dit document raadplegen.</w:t>
      </w:r>
    </w:p>
    <w:p w14:paraId="2AB5F702" w14:textId="1DD69ACF" w:rsidR="00E34452" w:rsidRPr="008B2A49" w:rsidRDefault="00E70CC9" w:rsidP="00E34452">
      <w:pPr>
        <w:tabs>
          <w:tab w:val="clear" w:pos="3686"/>
        </w:tabs>
        <w:spacing w:after="160" w:line="259" w:lineRule="auto"/>
        <w:contextualSpacing w:val="0"/>
        <w:jc w:val="both"/>
        <w:rPr>
          <w:rFonts w:ascii="FlandersArtSans-Regular" w:eastAsia="FlandersArtSans-Regular" w:hAnsi="FlandersArtSans-Regular" w:cs="Times New Roman"/>
          <w:color w:val="auto"/>
          <w:szCs w:val="18"/>
        </w:rPr>
      </w:pPr>
      <w:r w:rsidRPr="008B2A49">
        <w:rPr>
          <w:rFonts w:ascii="FlandersArtSans-Regular" w:eastAsia="FlandersArtSans-Regular" w:hAnsi="FlandersArtSans-Regular" w:cs="Times New Roman"/>
          <w:color w:val="auto"/>
          <w:szCs w:val="18"/>
        </w:rPr>
        <w:t xml:space="preserve">Zonder inbreuk te plegen op het samenscholingsverbod kunnen er op een bepaalde sportsite meerdere groepjes onafhankelijk van elkaar actief zijn. </w:t>
      </w:r>
      <w:r w:rsidR="002A3FE5" w:rsidRPr="008B2A49">
        <w:rPr>
          <w:rFonts w:ascii="FlandersArtSans-Regular" w:eastAsia="FlandersArtSans-Regular" w:hAnsi="FlandersArtSans-Regular" w:cs="Times New Roman"/>
          <w:color w:val="auto"/>
          <w:szCs w:val="18"/>
        </w:rPr>
        <w:t xml:space="preserve">Deze groepen moeten </w:t>
      </w:r>
      <w:r w:rsidR="0045092F" w:rsidRPr="008B2A49">
        <w:rPr>
          <w:rFonts w:ascii="FlandersArtSans-Regular" w:eastAsia="FlandersArtSans-Regular" w:hAnsi="FlandersArtSans-Regular" w:cs="Times New Roman"/>
          <w:color w:val="auto"/>
          <w:szCs w:val="18"/>
        </w:rPr>
        <w:t xml:space="preserve">te allen tijde </w:t>
      </w:r>
      <w:r w:rsidR="00B907F8" w:rsidRPr="008B2A49">
        <w:rPr>
          <w:rFonts w:ascii="FlandersArtSans-Regular" w:eastAsia="FlandersArtSans-Regular" w:hAnsi="FlandersArtSans-Regular" w:cs="Times New Roman"/>
          <w:color w:val="auto"/>
          <w:szCs w:val="18"/>
        </w:rPr>
        <w:t xml:space="preserve">ruimtelijk van elkaar gescheiden worden. </w:t>
      </w:r>
      <w:r w:rsidR="00D41777" w:rsidRPr="008B2A49">
        <w:rPr>
          <w:rFonts w:ascii="FlandersArtSans-Regular" w:eastAsia="FlandersArtSans-Regular" w:hAnsi="FlandersArtSans-Regular" w:cs="Times New Roman"/>
          <w:color w:val="auto"/>
          <w:szCs w:val="18"/>
        </w:rPr>
        <w:t>De densiteitsregels zijn hier van toepassing.</w:t>
      </w:r>
    </w:p>
    <w:p w14:paraId="4CFDC87F" w14:textId="3D4715CC" w:rsidR="00FC2ECF" w:rsidRPr="008B2A49" w:rsidRDefault="00FC2ECF" w:rsidP="00FC2ECF">
      <w:pPr>
        <w:tabs>
          <w:tab w:val="clear" w:pos="3686"/>
        </w:tabs>
        <w:spacing w:line="240" w:lineRule="auto"/>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Georganiseerde sportwedstrijden (competities, tornooien, interclubs, …) zijn niet toegestaan.</w:t>
      </w:r>
    </w:p>
    <w:p w14:paraId="6260DA6F" w14:textId="77777777" w:rsidR="00D41777" w:rsidRPr="008B2A49" w:rsidRDefault="00D41777" w:rsidP="00E34452">
      <w:pPr>
        <w:tabs>
          <w:tab w:val="clear" w:pos="3686"/>
        </w:tabs>
        <w:spacing w:after="160" w:line="259" w:lineRule="auto"/>
        <w:contextualSpacing w:val="0"/>
        <w:jc w:val="both"/>
        <w:rPr>
          <w:rFonts w:ascii="FlandersArtSans-Regular" w:eastAsia="Times New Roman" w:hAnsi="FlandersArtSans-Regular" w:cs="Times New Roman"/>
          <w:color w:val="auto"/>
        </w:rPr>
      </w:pPr>
    </w:p>
    <w:p w14:paraId="21D1D295" w14:textId="0F4170A5" w:rsidR="00E34452" w:rsidRPr="008B2A49" w:rsidRDefault="00967611" w:rsidP="00B81F8E">
      <w:pPr>
        <w:pStyle w:val="Kop2"/>
        <w:numPr>
          <w:ilvl w:val="1"/>
          <w:numId w:val="34"/>
        </w:numPr>
        <w:rPr>
          <w:color w:val="2F5496" w:themeColor="accent1" w:themeShade="BF"/>
        </w:rPr>
      </w:pPr>
      <w:bookmarkStart w:id="60" w:name="_Toc66183233"/>
      <w:r w:rsidRPr="008B2A49">
        <w:rPr>
          <w:color w:val="2F5496" w:themeColor="accent1" w:themeShade="BF"/>
        </w:rPr>
        <w:t>Outdoor sporten</w:t>
      </w:r>
      <w:bookmarkEnd w:id="60"/>
    </w:p>
    <w:p w14:paraId="09886337" w14:textId="77777777" w:rsidR="00E34452" w:rsidRPr="008B2A49" w:rsidRDefault="00E34452" w:rsidP="00E34452">
      <w:pPr>
        <w:tabs>
          <w:tab w:val="clear" w:pos="3686"/>
        </w:tabs>
        <w:spacing w:after="160" w:line="240" w:lineRule="auto"/>
        <w:contextualSpacing w:val="0"/>
        <w:rPr>
          <w:rFonts w:ascii="FlandersArtSans-Regular" w:eastAsia="FlandersArtSans-Regular" w:hAnsi="FlandersArtSans-Regular" w:cs="Times New Roman"/>
          <w:b/>
          <w:bCs/>
          <w:color w:val="auto"/>
        </w:rPr>
      </w:pPr>
      <w:r w:rsidRPr="008B2A49">
        <w:rPr>
          <w:rFonts w:ascii="FlandersArtSans-Regular" w:eastAsia="FlandersArtSans-Regular" w:hAnsi="FlandersArtSans-Regular" w:cs="Times New Roman"/>
          <w:b/>
          <w:bCs/>
          <w:color w:val="auto"/>
        </w:rPr>
        <w:t xml:space="preserve">De outdoor sportinfrastructuren mogen open.  </w:t>
      </w:r>
    </w:p>
    <w:p w14:paraId="5052FA97" w14:textId="7F1B1304" w:rsidR="00E34452" w:rsidRPr="008B2A49" w:rsidRDefault="00E34452" w:rsidP="00E34452">
      <w:pPr>
        <w:tabs>
          <w:tab w:val="clear" w:pos="3686"/>
        </w:tabs>
        <w:spacing w:after="160" w:line="240" w:lineRule="auto"/>
        <w:contextualSpacing w:val="0"/>
        <w:rPr>
          <w:rFonts w:ascii="FlandersArtSans-Regular" w:eastAsia="FlandersArtSans-Regular" w:hAnsi="FlandersArtSans-Regular" w:cs="Times New Roman"/>
          <w:color w:val="auto"/>
          <w:szCs w:val="18"/>
        </w:rPr>
      </w:pPr>
      <w:r w:rsidRPr="008B2A49">
        <w:rPr>
          <w:rFonts w:ascii="FlandersArtSans-Regular" w:eastAsia="FlandersArtSans-Regular" w:hAnsi="FlandersArtSans-Regular" w:cs="Times New Roman"/>
          <w:color w:val="auto"/>
          <w:szCs w:val="18"/>
        </w:rPr>
        <w:t>Er mag</w:t>
      </w:r>
      <w:r w:rsidR="00E74CEC" w:rsidRPr="008B2A49">
        <w:rPr>
          <w:rFonts w:ascii="FlandersArtSans-Regular" w:eastAsia="FlandersArtSans-Regular" w:hAnsi="FlandersArtSans-Regular" w:cs="Times New Roman"/>
          <w:color w:val="auto"/>
          <w:szCs w:val="18"/>
        </w:rPr>
        <w:t xml:space="preserve"> als algemene regel</w:t>
      </w:r>
      <w:r w:rsidRPr="008B2A49">
        <w:rPr>
          <w:rFonts w:ascii="FlandersArtSans-Regular" w:eastAsia="FlandersArtSans-Regular" w:hAnsi="FlandersArtSans-Regular" w:cs="Times New Roman"/>
          <w:color w:val="auto"/>
          <w:szCs w:val="18"/>
        </w:rPr>
        <w:t xml:space="preserve">: </w:t>
      </w:r>
    </w:p>
    <w:p w14:paraId="1A6442E2" w14:textId="77777777" w:rsidR="00E34452" w:rsidRPr="008B2A49" w:rsidRDefault="00E34452" w:rsidP="00FD49F4">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solo gesport worden of; </w:t>
      </w:r>
    </w:p>
    <w:p w14:paraId="13668B48" w14:textId="77777777" w:rsidR="00E34452" w:rsidRPr="008B2A49" w:rsidRDefault="00E34452" w:rsidP="00FD49F4">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gesport worden binnen het huishouden, eventueel aangevuld met 1 toegestaan nauw contact of; </w:t>
      </w:r>
    </w:p>
    <w:p w14:paraId="5FF9FEF4" w14:textId="7EC426DA" w:rsidR="00E34452" w:rsidRPr="008B2A49" w:rsidRDefault="00E34452" w:rsidP="00FD49F4">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gesport worden in groepjes van maximum </w:t>
      </w:r>
      <w:r w:rsidR="00463E64" w:rsidRPr="008B2A49">
        <w:rPr>
          <w:rFonts w:ascii="FlandersArtSans-Regular" w:eastAsia="FlandersArtSans-Regular" w:hAnsi="FlandersArtSans-Regular" w:cs="Times New Roman"/>
          <w:color w:val="auto"/>
        </w:rPr>
        <w:t>10</w:t>
      </w:r>
      <w:r w:rsidRPr="008B2A49">
        <w:rPr>
          <w:rFonts w:ascii="FlandersArtSans-Regular" w:eastAsia="FlandersArtSans-Regular" w:hAnsi="FlandersArtSans-Regular" w:cs="Times New Roman"/>
          <w:color w:val="auto"/>
        </w:rPr>
        <w:t xml:space="preserve"> personen</w:t>
      </w:r>
      <w:r w:rsidR="00A14990" w:rsidRPr="008B2A49">
        <w:rPr>
          <w:rFonts w:ascii="FlandersArtSans-Regular" w:eastAsia="FlandersArtSans-Regular" w:hAnsi="FlandersArtSans-Regular" w:cs="Times New Roman"/>
          <w:color w:val="auto"/>
        </w:rPr>
        <w:t xml:space="preserve"> (inclusief een eventuele coach/begeleider).</w:t>
      </w:r>
      <w:r w:rsidRPr="008B2A49">
        <w:rPr>
          <w:rFonts w:ascii="FlandersArtSans-Regular" w:eastAsia="FlandersArtSans-Regular" w:hAnsi="FlandersArtSans-Regular" w:cs="Times New Roman"/>
          <w:color w:val="auto"/>
        </w:rPr>
        <w:t xml:space="preserve"> Bij sporten met personen buiten het huishouden (of het toegestaan nauw contact) wordt steeds de afstand van 1,5m gerespecteerd tijdens het sporten.</w:t>
      </w:r>
    </w:p>
    <w:p w14:paraId="10A294D6" w14:textId="77777777" w:rsidR="00555E62" w:rsidRPr="008B2A49" w:rsidRDefault="00555E62" w:rsidP="00E34452">
      <w:pPr>
        <w:tabs>
          <w:tab w:val="clear" w:pos="3686"/>
        </w:tabs>
        <w:spacing w:after="160" w:line="240" w:lineRule="auto"/>
        <w:contextualSpacing w:val="0"/>
        <w:jc w:val="both"/>
        <w:rPr>
          <w:rFonts w:ascii="FlandersArtSans-Regular" w:eastAsia="FlandersArtSans-Regular" w:hAnsi="FlandersArtSans-Regular" w:cs="Times New Roman"/>
          <w:color w:val="auto"/>
          <w:szCs w:val="18"/>
        </w:rPr>
      </w:pPr>
    </w:p>
    <w:p w14:paraId="420454AE" w14:textId="054FC767" w:rsidR="00E34452" w:rsidRPr="008B2A49" w:rsidRDefault="00E34452" w:rsidP="00E34452">
      <w:pPr>
        <w:tabs>
          <w:tab w:val="clear" w:pos="3686"/>
        </w:tabs>
        <w:spacing w:after="160" w:line="240" w:lineRule="auto"/>
        <w:contextualSpacing w:val="0"/>
        <w:jc w:val="both"/>
        <w:rPr>
          <w:rFonts w:ascii="FlandersArtSans-Regular" w:eastAsia="FlandersArtSans-Regular" w:hAnsi="FlandersArtSans-Regular" w:cs="Times New Roman"/>
          <w:color w:val="auto"/>
          <w:szCs w:val="18"/>
        </w:rPr>
      </w:pPr>
      <w:r w:rsidRPr="008B2A49">
        <w:rPr>
          <w:rFonts w:ascii="FlandersArtSans-Regular" w:eastAsia="FlandersArtSans-Regular" w:hAnsi="FlandersArtSans-Regular" w:cs="Times New Roman"/>
          <w:color w:val="auto"/>
          <w:szCs w:val="18"/>
        </w:rPr>
        <w:t xml:space="preserve">Er wordt hierbij geen onderscheid gemaakt tussen georganiseerd en niet-georganiseerd verband.  Ook indien de trainingen doorgaan in georganiseerd verband, moeten de regels van het samenscholingsverbod strikt worden nageleefd.  De club is verantwoordelijk om </w:t>
      </w:r>
      <w:r w:rsidR="00E07F01" w:rsidRPr="008B2A49">
        <w:rPr>
          <w:rFonts w:ascii="FlandersArtSans-Regular" w:eastAsia="FlandersArtSans-Regular" w:hAnsi="FlandersArtSans-Regular" w:cs="Times New Roman"/>
          <w:color w:val="auto"/>
          <w:szCs w:val="18"/>
        </w:rPr>
        <w:t>hierop toe te zien</w:t>
      </w:r>
      <w:r w:rsidRPr="008B2A49">
        <w:rPr>
          <w:rFonts w:ascii="FlandersArtSans-Regular" w:eastAsia="FlandersArtSans-Regular" w:hAnsi="FlandersArtSans-Regular" w:cs="Times New Roman"/>
          <w:color w:val="auto"/>
          <w:szCs w:val="18"/>
        </w:rPr>
        <w:t xml:space="preserve">. Dit geldt zowel op als naast de sportterreinen. </w:t>
      </w:r>
    </w:p>
    <w:p w14:paraId="3B31710D" w14:textId="75B6261F" w:rsidR="00E34452" w:rsidRPr="008B2A49" w:rsidRDefault="00E34452" w:rsidP="00E34452">
      <w:pPr>
        <w:tabs>
          <w:tab w:val="clear" w:pos="3686"/>
        </w:tabs>
        <w:spacing w:after="160" w:line="240" w:lineRule="auto"/>
        <w:contextualSpacing w:val="0"/>
        <w:jc w:val="both"/>
        <w:rPr>
          <w:rFonts w:ascii="FlandersArtSans-Regular" w:eastAsia="FlandersArtSans-Regular" w:hAnsi="FlandersArtSans-Regular" w:cs="Times New Roman"/>
          <w:color w:val="auto"/>
          <w:szCs w:val="18"/>
        </w:rPr>
      </w:pPr>
      <w:r w:rsidRPr="008B2A49">
        <w:rPr>
          <w:rFonts w:ascii="FlandersArtSans-Regular" w:eastAsia="FlandersArtSans-Regular" w:hAnsi="FlandersArtSans-Regular" w:cs="Times New Roman"/>
          <w:color w:val="auto"/>
          <w:szCs w:val="18"/>
        </w:rPr>
        <w:t xml:space="preserve">Deze groepen van </w:t>
      </w:r>
      <w:r w:rsidR="00E07F01" w:rsidRPr="008B2A49">
        <w:rPr>
          <w:rFonts w:ascii="FlandersArtSans-Regular" w:eastAsia="FlandersArtSans-Regular" w:hAnsi="FlandersArtSans-Regular" w:cs="Times New Roman"/>
          <w:color w:val="auto"/>
          <w:szCs w:val="18"/>
        </w:rPr>
        <w:t>10</w:t>
      </w:r>
      <w:r w:rsidRPr="008B2A49">
        <w:rPr>
          <w:rFonts w:ascii="FlandersArtSans-Regular" w:eastAsia="FlandersArtSans-Regular" w:hAnsi="FlandersArtSans-Regular" w:cs="Times New Roman"/>
          <w:color w:val="auto"/>
          <w:szCs w:val="18"/>
        </w:rPr>
        <w:t xml:space="preserve"> moeten te allen tijde van elkaar gescheiden blijven. Er mag op geen enkel moment en op geen enkele manier contact zijn tussen verschillende groepen (van max. </w:t>
      </w:r>
      <w:r w:rsidR="00CE55EE" w:rsidRPr="008B2A49">
        <w:rPr>
          <w:rFonts w:ascii="FlandersArtSans-Regular" w:eastAsia="FlandersArtSans-Regular" w:hAnsi="FlandersArtSans-Regular" w:cs="Times New Roman"/>
          <w:color w:val="auto"/>
          <w:szCs w:val="18"/>
        </w:rPr>
        <w:t>10</w:t>
      </w:r>
      <w:r w:rsidRPr="008B2A49">
        <w:rPr>
          <w:rFonts w:ascii="FlandersArtSans-Regular" w:eastAsia="FlandersArtSans-Regular" w:hAnsi="FlandersArtSans-Regular" w:cs="Times New Roman"/>
          <w:color w:val="auto"/>
          <w:szCs w:val="18"/>
        </w:rPr>
        <w:t>).</w:t>
      </w:r>
    </w:p>
    <w:p w14:paraId="72CAD164" w14:textId="313D8C17" w:rsidR="00E34452" w:rsidRPr="008B2A49" w:rsidRDefault="00E34452" w:rsidP="00E34452">
      <w:pPr>
        <w:tabs>
          <w:tab w:val="clear" w:pos="3686"/>
        </w:tabs>
        <w:spacing w:after="160" w:line="240" w:lineRule="auto"/>
        <w:contextualSpacing w:val="0"/>
        <w:jc w:val="both"/>
        <w:rPr>
          <w:rFonts w:ascii="FlandersArtSans-Regular" w:eastAsia="FlandersArtSans-Regular" w:hAnsi="FlandersArtSans-Regular" w:cs="Times New Roman"/>
          <w:color w:val="auto"/>
          <w:szCs w:val="18"/>
        </w:rPr>
      </w:pPr>
      <w:r w:rsidRPr="008B2A49">
        <w:rPr>
          <w:rFonts w:ascii="FlandersArtSans-Regular" w:eastAsia="FlandersArtSans-Regular" w:hAnsi="FlandersArtSans-Regular" w:cs="Times New Roman"/>
          <w:color w:val="auto"/>
          <w:szCs w:val="18"/>
        </w:rPr>
        <w:t xml:space="preserve">Er mag een toezichthouder aanwezig zijn om de veiligheid te garanderen.  Hij behoort niet tot een van de groepjes en mag geen verbindende factor tussen deze groepen vormen door bv. gezamenlijk instructies te geven.  Hij mag zich op geen enkel moment bij een van de groepjes voegen.  Wanneer dit wel gebeurt, behoort hij tot dat groepje en ook enkel tot dat groepje dat samen ook maximum uit </w:t>
      </w:r>
      <w:r w:rsidR="00CE55EE" w:rsidRPr="008B2A49">
        <w:rPr>
          <w:rFonts w:ascii="FlandersArtSans-Regular" w:eastAsia="FlandersArtSans-Regular" w:hAnsi="FlandersArtSans-Regular" w:cs="Times New Roman"/>
          <w:color w:val="auto"/>
          <w:szCs w:val="18"/>
        </w:rPr>
        <w:t>10</w:t>
      </w:r>
      <w:r w:rsidRPr="008B2A49">
        <w:rPr>
          <w:rFonts w:ascii="FlandersArtSans-Regular" w:eastAsia="FlandersArtSans-Regular" w:hAnsi="FlandersArtSans-Regular" w:cs="Times New Roman"/>
          <w:color w:val="auto"/>
          <w:szCs w:val="18"/>
        </w:rPr>
        <w:t xml:space="preserve"> personen mag bestaan.  </w:t>
      </w:r>
    </w:p>
    <w:p w14:paraId="69CFE914" w14:textId="55FBA647" w:rsidR="00E34452" w:rsidRPr="009F040F" w:rsidRDefault="00E34452" w:rsidP="00E34452">
      <w:pPr>
        <w:tabs>
          <w:tab w:val="clear" w:pos="3686"/>
        </w:tabs>
        <w:spacing w:after="160" w:line="240" w:lineRule="auto"/>
        <w:contextualSpacing w:val="0"/>
        <w:jc w:val="both"/>
        <w:rPr>
          <w:rFonts w:ascii="FlandersArtSans-Regular" w:eastAsia="FlandersArtSans-Regular" w:hAnsi="FlandersArtSans-Regular" w:cs="Times New Roman"/>
          <w:color w:val="auto"/>
          <w:szCs w:val="18"/>
        </w:rPr>
      </w:pPr>
      <w:r w:rsidRPr="00280626">
        <w:rPr>
          <w:rFonts w:ascii="FlandersArtSans-Regular" w:eastAsia="FlandersArtSans-Regular" w:hAnsi="FlandersArtSans-Regular" w:cs="Times New Roman"/>
          <w:color w:val="auto"/>
          <w:szCs w:val="18"/>
        </w:rPr>
        <w:t xml:space="preserve">Voor kinderen </w:t>
      </w:r>
      <w:r w:rsidR="00532E78" w:rsidRPr="00280626">
        <w:rPr>
          <w:rFonts w:ascii="FlandersArtSans-Regular" w:eastAsia="FlandersArtSans-Regular" w:hAnsi="FlandersArtSans-Regular" w:cs="Times New Roman"/>
          <w:color w:val="auto"/>
          <w:szCs w:val="18"/>
        </w:rPr>
        <w:t xml:space="preserve">en jongeren </w:t>
      </w:r>
      <w:r w:rsidRPr="00280626">
        <w:rPr>
          <w:rFonts w:ascii="FlandersArtSans-Regular" w:eastAsia="FlandersArtSans-Regular" w:hAnsi="FlandersArtSans-Regular" w:cs="Times New Roman"/>
          <w:color w:val="auto"/>
          <w:szCs w:val="18"/>
        </w:rPr>
        <w:t>tot</w:t>
      </w:r>
      <w:r w:rsidR="009B374D" w:rsidRPr="00280626">
        <w:rPr>
          <w:rFonts w:ascii="FlandersArtSans-Regular" w:eastAsia="FlandersArtSans-Regular" w:hAnsi="FlandersArtSans-Regular" w:cs="Times New Roman"/>
          <w:color w:val="auto"/>
          <w:szCs w:val="18"/>
        </w:rPr>
        <w:t xml:space="preserve"> en met</w:t>
      </w:r>
      <w:r w:rsidRPr="00280626">
        <w:rPr>
          <w:rFonts w:ascii="FlandersArtSans-Regular" w:eastAsia="FlandersArtSans-Regular" w:hAnsi="FlandersArtSans-Regular" w:cs="Times New Roman"/>
          <w:color w:val="auto"/>
          <w:szCs w:val="18"/>
        </w:rPr>
        <w:t xml:space="preserve"> 1</w:t>
      </w:r>
      <w:r w:rsidR="00163342" w:rsidRPr="00280626">
        <w:rPr>
          <w:rFonts w:ascii="FlandersArtSans-Regular" w:eastAsia="FlandersArtSans-Regular" w:hAnsi="FlandersArtSans-Regular" w:cs="Times New Roman"/>
          <w:color w:val="auto"/>
          <w:szCs w:val="18"/>
        </w:rPr>
        <w:t>8</w:t>
      </w:r>
      <w:r w:rsidRPr="00280626">
        <w:rPr>
          <w:rFonts w:ascii="FlandersArtSans-Regular" w:eastAsia="FlandersArtSans-Regular" w:hAnsi="FlandersArtSans-Regular" w:cs="Times New Roman"/>
          <w:color w:val="auto"/>
          <w:szCs w:val="18"/>
        </w:rPr>
        <w:t xml:space="preserve"> jaar kan een sportgroep in georganiseerd verband </w:t>
      </w:r>
      <w:r w:rsidR="00E74CEC" w:rsidRPr="00280626">
        <w:rPr>
          <w:rFonts w:ascii="FlandersArtSans-Regular" w:eastAsia="FlandersArtSans-Regular" w:hAnsi="FlandersArtSans-Regular" w:cs="Times New Roman"/>
          <w:color w:val="auto"/>
          <w:szCs w:val="18"/>
        </w:rPr>
        <w:t xml:space="preserve">afwijken van de algemene regel en </w:t>
      </w:r>
      <w:r w:rsidRPr="00280626">
        <w:rPr>
          <w:rFonts w:ascii="FlandersArtSans-Regular" w:eastAsia="FlandersArtSans-Regular" w:hAnsi="FlandersArtSans-Regular" w:cs="Times New Roman"/>
          <w:color w:val="auto"/>
          <w:szCs w:val="18"/>
        </w:rPr>
        <w:t xml:space="preserve">maximum </w:t>
      </w:r>
      <w:r w:rsidR="00532E78" w:rsidRPr="00280626">
        <w:rPr>
          <w:rFonts w:ascii="FlandersArtSans-Regular" w:eastAsia="FlandersArtSans-Regular" w:hAnsi="FlandersArtSans-Regular" w:cs="Times New Roman"/>
          <w:color w:val="auto"/>
          <w:szCs w:val="18"/>
        </w:rPr>
        <w:t xml:space="preserve">10 </w:t>
      </w:r>
      <w:r w:rsidRPr="00280626">
        <w:rPr>
          <w:rFonts w:ascii="FlandersArtSans-Regular" w:eastAsia="FlandersArtSans-Regular" w:hAnsi="FlandersArtSans-Regular" w:cs="Times New Roman"/>
          <w:color w:val="auto"/>
          <w:szCs w:val="18"/>
        </w:rPr>
        <w:t>personen</w:t>
      </w:r>
      <w:r w:rsidRPr="008B2A49">
        <w:rPr>
          <w:rFonts w:ascii="FlandersArtSans-Regular" w:eastAsia="FlandersArtSans-Regular" w:hAnsi="FlandersArtSans-Regular" w:cs="Times New Roman"/>
          <w:color w:val="auto"/>
          <w:szCs w:val="18"/>
        </w:rPr>
        <w:t xml:space="preserve"> </w:t>
      </w:r>
      <w:r w:rsidR="00532E78" w:rsidRPr="008B2A49">
        <w:rPr>
          <w:rFonts w:ascii="FlandersArtSans-Regular" w:eastAsia="FlandersArtSans-Regular" w:hAnsi="FlandersArtSans-Regular" w:cs="Times New Roman"/>
          <w:color w:val="auto"/>
          <w:szCs w:val="18"/>
        </w:rPr>
        <w:t xml:space="preserve">exclusief </w:t>
      </w:r>
      <w:r w:rsidRPr="008B2A49">
        <w:rPr>
          <w:rFonts w:ascii="FlandersArtSans-Regular" w:eastAsia="FlandersArtSans-Regular" w:hAnsi="FlandersArtSans-Regular" w:cs="Times New Roman"/>
          <w:color w:val="auto"/>
          <w:szCs w:val="18"/>
        </w:rPr>
        <w:t>de meerderjarige begeleider(s</w:t>
      </w:r>
      <w:r w:rsidR="002C7B94">
        <w:rPr>
          <w:rFonts w:ascii="FlandersArtSans-Regular" w:eastAsia="FlandersArtSans-Regular" w:hAnsi="FlandersArtSans-Regular" w:cs="Times New Roman"/>
          <w:color w:val="auto"/>
          <w:szCs w:val="18"/>
        </w:rPr>
        <w:t>)</w:t>
      </w:r>
      <w:r w:rsidR="002C7B94" w:rsidRPr="002C7B94">
        <w:rPr>
          <w:rFonts w:ascii="FlandersArtSans-Regular" w:eastAsia="FlandersArtSans-Regular" w:hAnsi="FlandersArtSans-Regular" w:cs="Times New Roman"/>
          <w:color w:val="auto"/>
          <w:szCs w:val="18"/>
        </w:rPr>
        <w:t xml:space="preserve"> </w:t>
      </w:r>
      <w:r w:rsidR="002C7B94" w:rsidRPr="008B2A49">
        <w:rPr>
          <w:rFonts w:ascii="FlandersArtSans-Regular" w:eastAsia="FlandersArtSans-Regular" w:hAnsi="FlandersArtSans-Regular" w:cs="Times New Roman"/>
          <w:color w:val="auto"/>
          <w:szCs w:val="18"/>
        </w:rPr>
        <w:t>bevatten</w:t>
      </w:r>
      <w:r w:rsidRPr="008B2A49">
        <w:rPr>
          <w:rFonts w:ascii="FlandersArtSans-Regular" w:eastAsia="FlandersArtSans-Regular" w:hAnsi="FlandersArtSans-Regular" w:cs="Times New Roman"/>
          <w:color w:val="auto"/>
          <w:szCs w:val="18"/>
        </w:rPr>
        <w:t xml:space="preserve">. </w:t>
      </w:r>
      <w:r w:rsidR="00E06B28" w:rsidRPr="008B2A49">
        <w:rPr>
          <w:rFonts w:ascii="FlandersArtSans-Regular" w:eastAsia="FlandersArtSans-Regular" w:hAnsi="FlandersArtSans-Regular" w:cs="Times New Roman"/>
          <w:color w:val="auto"/>
          <w:szCs w:val="18"/>
        </w:rPr>
        <w:t>Binnen deze sportgroepen is onderling contact</w:t>
      </w:r>
      <w:r w:rsidR="00401C68" w:rsidRPr="008B2A49">
        <w:rPr>
          <w:rFonts w:ascii="FlandersArtSans-Regular" w:eastAsia="FlandersArtSans-Regular" w:hAnsi="FlandersArtSans-Regular" w:cs="Times New Roman"/>
          <w:color w:val="auto"/>
          <w:szCs w:val="18"/>
        </w:rPr>
        <w:t xml:space="preserve"> ook voor jongeren van 13 jaar tot en met 18 jaar</w:t>
      </w:r>
      <w:r w:rsidR="00E06B28" w:rsidRPr="008B2A49">
        <w:rPr>
          <w:rFonts w:ascii="FlandersArtSans-Regular" w:eastAsia="FlandersArtSans-Regular" w:hAnsi="FlandersArtSans-Regular" w:cs="Times New Roman"/>
          <w:color w:val="auto"/>
          <w:szCs w:val="18"/>
        </w:rPr>
        <w:t xml:space="preserve"> toegestaan voor zover dit noodzakelijk is voor de beoefening </w:t>
      </w:r>
      <w:r w:rsidR="00554D06" w:rsidRPr="008B2A49">
        <w:rPr>
          <w:rFonts w:ascii="FlandersArtSans-Regular" w:eastAsia="FlandersArtSans-Regular" w:hAnsi="FlandersArtSans-Regular" w:cs="Times New Roman"/>
          <w:color w:val="auto"/>
          <w:szCs w:val="18"/>
        </w:rPr>
        <w:t>van de sport.</w:t>
      </w:r>
      <w:r w:rsidR="00E95F1F" w:rsidRPr="008B2A49">
        <w:rPr>
          <w:rFonts w:ascii="FlandersArtSans-Regular" w:eastAsia="FlandersArtSans-Regular" w:hAnsi="FlandersArtSans-Regular" w:cs="Times New Roman"/>
          <w:color w:val="auto"/>
          <w:szCs w:val="18"/>
        </w:rPr>
        <w:t xml:space="preserve"> </w:t>
      </w:r>
      <w:r w:rsidR="00732B83" w:rsidRPr="008B2A49">
        <w:rPr>
          <w:rFonts w:ascii="FlandersArtSans-Regular" w:eastAsia="FlandersArtSans-Regular" w:hAnsi="FlandersArtSans-Regular" w:cs="Times New Roman"/>
          <w:color w:val="auto"/>
          <w:szCs w:val="18"/>
        </w:rPr>
        <w:t xml:space="preserve">Probeer dit bij de keuze van de oefenstof echter </w:t>
      </w:r>
      <w:r w:rsidR="00FD49F4" w:rsidRPr="008B2A49">
        <w:rPr>
          <w:rFonts w:ascii="FlandersArtSans-Regular" w:eastAsia="FlandersArtSans-Regular" w:hAnsi="FlandersArtSans-Regular" w:cs="Times New Roman"/>
          <w:color w:val="auto"/>
          <w:szCs w:val="18"/>
        </w:rPr>
        <w:t xml:space="preserve">zo </w:t>
      </w:r>
      <w:r w:rsidR="00FD49F4" w:rsidRPr="009F040F">
        <w:rPr>
          <w:rFonts w:ascii="FlandersArtSans-Regular" w:eastAsia="FlandersArtSans-Regular" w:hAnsi="FlandersArtSans-Regular" w:cs="Times New Roman"/>
          <w:color w:val="auto"/>
          <w:szCs w:val="18"/>
        </w:rPr>
        <w:t>veel mogelijk te beperken.</w:t>
      </w:r>
      <w:r w:rsidR="00BB45C5" w:rsidRPr="009F040F">
        <w:rPr>
          <w:rFonts w:ascii="FlandersArtSans-Regular" w:eastAsia="FlandersArtSans-Regular" w:hAnsi="FlandersArtSans-Regular" w:cs="Times New Roman"/>
          <w:color w:val="auto"/>
          <w:szCs w:val="18"/>
        </w:rPr>
        <w:t xml:space="preserve"> Dit geldt eveneens in zwembaden.</w:t>
      </w:r>
    </w:p>
    <w:p w14:paraId="71E1F51F" w14:textId="0B3449E1" w:rsidR="009F040F" w:rsidRPr="009F040F" w:rsidRDefault="009F040F" w:rsidP="009F040F">
      <w:pPr>
        <w:tabs>
          <w:tab w:val="clear" w:pos="3686"/>
        </w:tabs>
        <w:spacing w:after="160" w:line="259" w:lineRule="auto"/>
        <w:contextualSpacing w:val="0"/>
        <w:rPr>
          <w:rFonts w:ascii="Calibri" w:eastAsia="Calibri" w:hAnsi="Calibri" w:cs="Times New Roman"/>
          <w:b/>
          <w:bCs/>
          <w:color w:val="auto"/>
        </w:rPr>
      </w:pPr>
      <w:r w:rsidRPr="009F040F">
        <w:rPr>
          <w:rFonts w:ascii="Calibri" w:eastAsia="Calibri" w:hAnsi="Calibri" w:cs="Times New Roman"/>
          <w:b/>
          <w:bCs/>
          <w:color w:val="auto"/>
        </w:rPr>
        <w:t>Specifiek voor sportkampen tijdens de paasvakantie</w:t>
      </w:r>
      <w:r>
        <w:rPr>
          <w:rFonts w:ascii="Calibri" w:eastAsia="Calibri" w:hAnsi="Calibri" w:cs="Times New Roman"/>
          <w:b/>
          <w:bCs/>
          <w:color w:val="auto"/>
        </w:rPr>
        <w:t xml:space="preserve"> gelden volgende richtlijnen.</w:t>
      </w:r>
    </w:p>
    <w:p w14:paraId="04859250" w14:textId="77777777" w:rsidR="009F040F" w:rsidRPr="009F040F" w:rsidRDefault="009F040F" w:rsidP="009F040F">
      <w:pPr>
        <w:numPr>
          <w:ilvl w:val="0"/>
          <w:numId w:val="38"/>
        </w:numPr>
        <w:tabs>
          <w:tab w:val="clear" w:pos="3686"/>
        </w:tabs>
        <w:spacing w:after="160" w:line="259" w:lineRule="auto"/>
        <w:contextualSpacing w:val="0"/>
        <w:rPr>
          <w:rFonts w:ascii="Calibri" w:eastAsia="Calibri" w:hAnsi="Calibri" w:cs="Times New Roman"/>
          <w:color w:val="auto"/>
        </w:rPr>
      </w:pPr>
      <w:r w:rsidRPr="009F040F">
        <w:rPr>
          <w:rFonts w:ascii="Calibri" w:eastAsia="Calibri" w:hAnsi="Calibri" w:cs="Times New Roman"/>
          <w:color w:val="auto"/>
        </w:rPr>
        <w:t>Sportkampen voor kinderen tot 13 jaar (°2008) kunnen doorgaan onder volgende voorwaarden:</w:t>
      </w:r>
    </w:p>
    <w:p w14:paraId="134AB7D8" w14:textId="77777777" w:rsidR="009F040F" w:rsidRPr="009F040F" w:rsidRDefault="009F040F" w:rsidP="009F040F">
      <w:pPr>
        <w:numPr>
          <w:ilvl w:val="1"/>
          <w:numId w:val="49"/>
        </w:numPr>
        <w:tabs>
          <w:tab w:val="clear" w:pos="3686"/>
        </w:tabs>
        <w:spacing w:line="259" w:lineRule="auto"/>
        <w:contextualSpacing w:val="0"/>
        <w:rPr>
          <w:rFonts w:ascii="Calibri" w:eastAsia="Calibri" w:hAnsi="Calibri" w:cs="Times New Roman"/>
          <w:color w:val="auto"/>
        </w:rPr>
      </w:pPr>
      <w:r w:rsidRPr="009F040F">
        <w:rPr>
          <w:rFonts w:ascii="Calibri" w:eastAsia="Calibri" w:hAnsi="Calibri" w:cs="Times New Roman"/>
          <w:color w:val="auto"/>
        </w:rPr>
        <w:lastRenderedPageBreak/>
        <w:t>Groepen van max 10 personen (exclusief begeleiders)</w:t>
      </w:r>
    </w:p>
    <w:p w14:paraId="347B9676" w14:textId="77777777" w:rsidR="009F040F" w:rsidRPr="009F040F" w:rsidRDefault="009F040F" w:rsidP="009F040F">
      <w:pPr>
        <w:numPr>
          <w:ilvl w:val="1"/>
          <w:numId w:val="49"/>
        </w:numPr>
        <w:tabs>
          <w:tab w:val="clear" w:pos="3686"/>
        </w:tabs>
        <w:spacing w:line="259" w:lineRule="auto"/>
        <w:contextualSpacing w:val="0"/>
        <w:rPr>
          <w:rFonts w:ascii="Calibri" w:eastAsia="Calibri" w:hAnsi="Calibri" w:cs="Times New Roman"/>
          <w:color w:val="auto"/>
        </w:rPr>
      </w:pPr>
      <w:r w:rsidRPr="009F040F">
        <w:rPr>
          <w:rFonts w:ascii="Calibri" w:eastAsia="Calibri" w:hAnsi="Calibri" w:cs="Times New Roman"/>
          <w:color w:val="auto"/>
        </w:rPr>
        <w:t xml:space="preserve">Bij voorkeur outdoor sportactiviteiten, indoor mogelijk indien noodzakelijk en volgens de richtlijnen in het protocol voor sportkampen. </w:t>
      </w:r>
    </w:p>
    <w:p w14:paraId="0448012A" w14:textId="77777777" w:rsidR="009F040F" w:rsidRPr="009F040F" w:rsidRDefault="009F040F" w:rsidP="009F040F">
      <w:pPr>
        <w:numPr>
          <w:ilvl w:val="1"/>
          <w:numId w:val="49"/>
        </w:numPr>
        <w:tabs>
          <w:tab w:val="clear" w:pos="3686"/>
        </w:tabs>
        <w:spacing w:line="259" w:lineRule="auto"/>
        <w:contextualSpacing w:val="0"/>
        <w:rPr>
          <w:rFonts w:ascii="Calibri" w:eastAsia="Calibri" w:hAnsi="Calibri" w:cs="Times New Roman"/>
          <w:color w:val="auto"/>
        </w:rPr>
      </w:pPr>
      <w:r w:rsidRPr="009F040F">
        <w:rPr>
          <w:rFonts w:ascii="Calibri" w:eastAsia="Calibri" w:hAnsi="Calibri" w:cs="Times New Roman"/>
          <w:color w:val="auto"/>
        </w:rPr>
        <w:t xml:space="preserve">Kinderen hoeven geen afstand te bewaren en geen mondmasker te dragen </w:t>
      </w:r>
    </w:p>
    <w:p w14:paraId="596168FF" w14:textId="77777777" w:rsidR="009F040F" w:rsidRPr="009F040F" w:rsidRDefault="009F040F" w:rsidP="009F040F">
      <w:pPr>
        <w:numPr>
          <w:ilvl w:val="1"/>
          <w:numId w:val="49"/>
        </w:numPr>
        <w:tabs>
          <w:tab w:val="clear" w:pos="3686"/>
        </w:tabs>
        <w:spacing w:line="259" w:lineRule="auto"/>
        <w:contextualSpacing w:val="0"/>
        <w:rPr>
          <w:rFonts w:ascii="Calibri" w:eastAsia="Calibri" w:hAnsi="Calibri" w:cs="Times New Roman"/>
          <w:color w:val="auto"/>
        </w:rPr>
      </w:pPr>
      <w:r w:rsidRPr="009F040F">
        <w:rPr>
          <w:rFonts w:ascii="Calibri" w:eastAsia="Calibri" w:hAnsi="Calibri" w:cs="Times New Roman"/>
          <w:color w:val="auto"/>
        </w:rPr>
        <w:t xml:space="preserve">Begeleiding draagt mondmaskers </w:t>
      </w:r>
    </w:p>
    <w:p w14:paraId="0905D615" w14:textId="77777777" w:rsidR="009F040F" w:rsidRPr="009F040F" w:rsidRDefault="009F040F" w:rsidP="009F040F">
      <w:pPr>
        <w:numPr>
          <w:ilvl w:val="1"/>
          <w:numId w:val="49"/>
        </w:numPr>
        <w:tabs>
          <w:tab w:val="clear" w:pos="3686"/>
        </w:tabs>
        <w:spacing w:line="259" w:lineRule="auto"/>
        <w:contextualSpacing w:val="0"/>
        <w:rPr>
          <w:rFonts w:ascii="Calibri" w:eastAsia="Calibri" w:hAnsi="Calibri" w:cs="Times New Roman"/>
          <w:color w:val="auto"/>
        </w:rPr>
      </w:pPr>
      <w:r w:rsidRPr="009F040F">
        <w:rPr>
          <w:rFonts w:ascii="Calibri" w:eastAsia="Calibri" w:hAnsi="Calibri" w:cs="Times New Roman"/>
          <w:color w:val="auto"/>
        </w:rPr>
        <w:t>Geen andere hobby in de week waarin men een sportkamp volgt</w:t>
      </w:r>
    </w:p>
    <w:p w14:paraId="3FF29622" w14:textId="77777777" w:rsidR="009F040F" w:rsidRPr="009F040F" w:rsidRDefault="009F040F" w:rsidP="009F040F">
      <w:pPr>
        <w:numPr>
          <w:ilvl w:val="1"/>
          <w:numId w:val="49"/>
        </w:numPr>
        <w:tabs>
          <w:tab w:val="clear" w:pos="3686"/>
        </w:tabs>
        <w:spacing w:line="259" w:lineRule="auto"/>
        <w:contextualSpacing w:val="0"/>
        <w:rPr>
          <w:rFonts w:ascii="Calibri" w:eastAsia="Calibri" w:hAnsi="Calibri" w:cs="Times New Roman"/>
          <w:color w:val="auto"/>
        </w:rPr>
      </w:pPr>
      <w:r w:rsidRPr="009F040F">
        <w:rPr>
          <w:rFonts w:ascii="Calibri" w:eastAsia="Calibri" w:hAnsi="Calibri" w:cs="Times New Roman"/>
          <w:color w:val="auto"/>
        </w:rPr>
        <w:t xml:space="preserve">Meerdaags aanbod: groepen blijven dezelfde tijdens aanbod </w:t>
      </w:r>
    </w:p>
    <w:p w14:paraId="58765A29" w14:textId="77777777" w:rsidR="009F040F" w:rsidRPr="009F040F" w:rsidRDefault="009F040F" w:rsidP="009F040F">
      <w:pPr>
        <w:numPr>
          <w:ilvl w:val="1"/>
          <w:numId w:val="49"/>
        </w:numPr>
        <w:tabs>
          <w:tab w:val="clear" w:pos="3686"/>
        </w:tabs>
        <w:spacing w:line="259" w:lineRule="auto"/>
        <w:contextualSpacing w:val="0"/>
        <w:rPr>
          <w:rFonts w:ascii="Calibri" w:eastAsia="Calibri" w:hAnsi="Calibri" w:cs="Times New Roman"/>
          <w:color w:val="auto"/>
        </w:rPr>
      </w:pPr>
      <w:r w:rsidRPr="009F040F">
        <w:rPr>
          <w:rFonts w:ascii="Calibri" w:eastAsia="Calibri" w:hAnsi="Calibri" w:cs="Times New Roman"/>
          <w:color w:val="auto"/>
        </w:rPr>
        <w:t>Indoor lunchen is mogelijk, kleedkamergebruik is toegestaan</w:t>
      </w:r>
    </w:p>
    <w:p w14:paraId="4F6DBF7E" w14:textId="77777777" w:rsidR="009F040F" w:rsidRPr="009F040F" w:rsidRDefault="009F040F" w:rsidP="009F040F">
      <w:pPr>
        <w:numPr>
          <w:ilvl w:val="1"/>
          <w:numId w:val="49"/>
        </w:numPr>
        <w:tabs>
          <w:tab w:val="clear" w:pos="3686"/>
        </w:tabs>
        <w:spacing w:after="160" w:line="259" w:lineRule="auto"/>
        <w:contextualSpacing w:val="0"/>
        <w:rPr>
          <w:rFonts w:ascii="Calibri" w:eastAsia="Calibri" w:hAnsi="Calibri" w:cs="Times New Roman"/>
          <w:color w:val="auto"/>
        </w:rPr>
      </w:pPr>
      <w:r w:rsidRPr="009F040F">
        <w:rPr>
          <w:rFonts w:ascii="Calibri" w:eastAsia="Calibri" w:hAnsi="Calibri" w:cs="Times New Roman"/>
          <w:color w:val="auto"/>
        </w:rPr>
        <w:t>Overnachtingen zijn niet mogelijk</w:t>
      </w:r>
    </w:p>
    <w:p w14:paraId="4058347E" w14:textId="77777777" w:rsidR="009F040F" w:rsidRPr="009F040F" w:rsidRDefault="009F040F" w:rsidP="009F040F">
      <w:pPr>
        <w:numPr>
          <w:ilvl w:val="0"/>
          <w:numId w:val="38"/>
        </w:numPr>
        <w:tabs>
          <w:tab w:val="clear" w:pos="3686"/>
        </w:tabs>
        <w:spacing w:after="160" w:line="259" w:lineRule="auto"/>
        <w:contextualSpacing w:val="0"/>
        <w:rPr>
          <w:rFonts w:ascii="Calibri" w:eastAsia="Calibri" w:hAnsi="Calibri" w:cs="Times New Roman"/>
          <w:color w:val="auto"/>
        </w:rPr>
      </w:pPr>
      <w:r w:rsidRPr="009F040F">
        <w:rPr>
          <w:rFonts w:ascii="Calibri" w:eastAsia="Calibri" w:hAnsi="Calibri" w:cs="Times New Roman"/>
          <w:b/>
          <w:bCs/>
          <w:color w:val="auto"/>
        </w:rPr>
        <w:t>Sportkampen</w:t>
      </w:r>
      <w:r w:rsidRPr="009F040F">
        <w:rPr>
          <w:rFonts w:ascii="Calibri" w:eastAsia="Calibri" w:hAnsi="Calibri" w:cs="Times New Roman"/>
          <w:color w:val="auto"/>
        </w:rPr>
        <w:t> voor jongeren vanaf 13 jaar (°2007) tot 19 jaar (°2002) kunnen doorgaan onder volgende voorwaarden:</w:t>
      </w:r>
    </w:p>
    <w:p w14:paraId="12E298F2" w14:textId="77777777" w:rsidR="009F040F" w:rsidRPr="009F040F" w:rsidRDefault="009F040F" w:rsidP="009F040F">
      <w:pPr>
        <w:numPr>
          <w:ilvl w:val="1"/>
          <w:numId w:val="49"/>
        </w:numPr>
        <w:tabs>
          <w:tab w:val="clear" w:pos="3686"/>
        </w:tabs>
        <w:spacing w:line="259" w:lineRule="auto"/>
        <w:contextualSpacing w:val="0"/>
        <w:rPr>
          <w:rFonts w:ascii="Calibri" w:eastAsia="Calibri" w:hAnsi="Calibri" w:cs="Times New Roman"/>
          <w:color w:val="auto"/>
        </w:rPr>
      </w:pPr>
      <w:r w:rsidRPr="009F040F">
        <w:rPr>
          <w:rFonts w:ascii="Calibri" w:eastAsia="Calibri" w:hAnsi="Calibri" w:cs="Times New Roman"/>
          <w:color w:val="auto"/>
        </w:rPr>
        <w:t>Groepen van max 10 personen (exclusief begeleiders)</w:t>
      </w:r>
    </w:p>
    <w:p w14:paraId="1A124738" w14:textId="77777777" w:rsidR="009F040F" w:rsidRPr="009F040F" w:rsidRDefault="009F040F" w:rsidP="009F040F">
      <w:pPr>
        <w:numPr>
          <w:ilvl w:val="1"/>
          <w:numId w:val="49"/>
        </w:numPr>
        <w:tabs>
          <w:tab w:val="clear" w:pos="3686"/>
        </w:tabs>
        <w:spacing w:line="259" w:lineRule="auto"/>
        <w:contextualSpacing w:val="0"/>
        <w:rPr>
          <w:rFonts w:ascii="Calibri" w:eastAsia="Calibri" w:hAnsi="Calibri" w:cs="Times New Roman"/>
          <w:color w:val="auto"/>
        </w:rPr>
      </w:pPr>
      <w:r w:rsidRPr="009F040F">
        <w:rPr>
          <w:rFonts w:ascii="Calibri" w:eastAsia="Calibri" w:hAnsi="Calibri" w:cs="Times New Roman"/>
          <w:color w:val="auto"/>
        </w:rPr>
        <w:t>Outdoor sporten met contact toegestaan voor zover dit noodzakelijk is door de aard van de sport. Indoor sporten niet toegestaan.</w:t>
      </w:r>
    </w:p>
    <w:p w14:paraId="4A42F7E0" w14:textId="77777777" w:rsidR="009F040F" w:rsidRPr="009F040F" w:rsidRDefault="009F040F" w:rsidP="009F040F">
      <w:pPr>
        <w:numPr>
          <w:ilvl w:val="1"/>
          <w:numId w:val="49"/>
        </w:numPr>
        <w:tabs>
          <w:tab w:val="clear" w:pos="3686"/>
        </w:tabs>
        <w:spacing w:line="259" w:lineRule="auto"/>
        <w:contextualSpacing w:val="0"/>
        <w:rPr>
          <w:rFonts w:ascii="Calibri" w:eastAsia="Calibri" w:hAnsi="Calibri" w:cs="Times New Roman"/>
          <w:color w:val="auto"/>
        </w:rPr>
      </w:pPr>
      <w:r w:rsidRPr="009F040F">
        <w:rPr>
          <w:rFonts w:ascii="Calibri" w:eastAsia="Calibri" w:hAnsi="Calibri" w:cs="Times New Roman"/>
          <w:color w:val="auto"/>
        </w:rPr>
        <w:t>Geen andere hobby in de week waarin men een sportkamp volgt</w:t>
      </w:r>
    </w:p>
    <w:p w14:paraId="062C1FA0" w14:textId="77777777" w:rsidR="009F040F" w:rsidRPr="009F040F" w:rsidRDefault="009F040F" w:rsidP="009F040F">
      <w:pPr>
        <w:numPr>
          <w:ilvl w:val="1"/>
          <w:numId w:val="49"/>
        </w:numPr>
        <w:tabs>
          <w:tab w:val="clear" w:pos="3686"/>
        </w:tabs>
        <w:spacing w:line="259" w:lineRule="auto"/>
        <w:contextualSpacing w:val="0"/>
        <w:rPr>
          <w:rFonts w:ascii="Calibri" w:eastAsia="Calibri" w:hAnsi="Calibri" w:cs="Times New Roman"/>
          <w:color w:val="auto"/>
        </w:rPr>
      </w:pPr>
      <w:r w:rsidRPr="009F040F">
        <w:rPr>
          <w:rFonts w:ascii="Calibri" w:eastAsia="Calibri" w:hAnsi="Calibri" w:cs="Times New Roman"/>
          <w:color w:val="auto"/>
        </w:rPr>
        <w:t xml:space="preserve">Begeleiding draagt mondmaskers </w:t>
      </w:r>
    </w:p>
    <w:p w14:paraId="65C5E908" w14:textId="77777777" w:rsidR="009F040F" w:rsidRPr="009F040F" w:rsidRDefault="009F040F" w:rsidP="009F040F">
      <w:pPr>
        <w:numPr>
          <w:ilvl w:val="1"/>
          <w:numId w:val="49"/>
        </w:numPr>
        <w:tabs>
          <w:tab w:val="clear" w:pos="3686"/>
        </w:tabs>
        <w:spacing w:line="259" w:lineRule="auto"/>
        <w:contextualSpacing w:val="0"/>
        <w:rPr>
          <w:rFonts w:ascii="Calibri" w:eastAsia="Calibri" w:hAnsi="Calibri" w:cs="Times New Roman"/>
          <w:color w:val="auto"/>
        </w:rPr>
      </w:pPr>
      <w:r w:rsidRPr="009F040F">
        <w:rPr>
          <w:rFonts w:ascii="Calibri" w:eastAsia="Calibri" w:hAnsi="Calibri" w:cs="Times New Roman"/>
          <w:color w:val="auto"/>
        </w:rPr>
        <w:t xml:space="preserve">Meerdaags aanbod: groepen blijven dezelfde tijdens aanbod  </w:t>
      </w:r>
    </w:p>
    <w:p w14:paraId="7489C2AD" w14:textId="77777777" w:rsidR="009F040F" w:rsidRPr="009F040F" w:rsidRDefault="009F040F" w:rsidP="009F040F">
      <w:pPr>
        <w:numPr>
          <w:ilvl w:val="1"/>
          <w:numId w:val="49"/>
        </w:numPr>
        <w:tabs>
          <w:tab w:val="clear" w:pos="3686"/>
        </w:tabs>
        <w:spacing w:line="259" w:lineRule="auto"/>
        <w:contextualSpacing w:val="0"/>
        <w:rPr>
          <w:rFonts w:ascii="Calibri" w:eastAsia="Calibri" w:hAnsi="Calibri" w:cs="Times New Roman"/>
          <w:color w:val="auto"/>
        </w:rPr>
      </w:pPr>
      <w:r w:rsidRPr="009F040F">
        <w:rPr>
          <w:rFonts w:ascii="Calibri" w:eastAsia="Calibri" w:hAnsi="Calibri" w:cs="Times New Roman"/>
          <w:color w:val="auto"/>
        </w:rPr>
        <w:t xml:space="preserve">Indoor lunchen is niet mogelijk. Kleedkamergebruik is toegestaan indien noodzakelijk (bv. watersportkamp) en wordt tot strikte minimum beperkt. </w:t>
      </w:r>
    </w:p>
    <w:p w14:paraId="63FE60D4" w14:textId="77777777" w:rsidR="009F040F" w:rsidRPr="009F040F" w:rsidRDefault="009F040F" w:rsidP="009F040F">
      <w:pPr>
        <w:numPr>
          <w:ilvl w:val="1"/>
          <w:numId w:val="49"/>
        </w:numPr>
        <w:tabs>
          <w:tab w:val="clear" w:pos="3686"/>
        </w:tabs>
        <w:spacing w:after="160" w:line="259" w:lineRule="auto"/>
        <w:contextualSpacing w:val="0"/>
        <w:rPr>
          <w:rFonts w:ascii="Calibri" w:eastAsia="Calibri" w:hAnsi="Calibri" w:cs="Times New Roman"/>
          <w:b/>
          <w:bCs/>
          <w:color w:val="auto"/>
        </w:rPr>
      </w:pPr>
      <w:r w:rsidRPr="009F040F">
        <w:rPr>
          <w:rFonts w:ascii="Calibri" w:eastAsia="Calibri" w:hAnsi="Calibri" w:cs="Times New Roman"/>
          <w:color w:val="auto"/>
        </w:rPr>
        <w:t>Overnachtingen zijn niet mogelijk</w:t>
      </w:r>
    </w:p>
    <w:p w14:paraId="30D59A21" w14:textId="77777777" w:rsidR="009F040F" w:rsidRPr="009F040F" w:rsidRDefault="009F040F" w:rsidP="009F040F">
      <w:pPr>
        <w:numPr>
          <w:ilvl w:val="0"/>
          <w:numId w:val="38"/>
        </w:numPr>
        <w:tabs>
          <w:tab w:val="clear" w:pos="3686"/>
        </w:tabs>
        <w:spacing w:after="160" w:line="259" w:lineRule="auto"/>
        <w:contextualSpacing w:val="0"/>
        <w:rPr>
          <w:rFonts w:ascii="Calibri" w:eastAsia="Calibri" w:hAnsi="Calibri" w:cs="Times New Roman"/>
          <w:b/>
          <w:bCs/>
          <w:color w:val="auto"/>
        </w:rPr>
      </w:pPr>
      <w:r w:rsidRPr="009F040F">
        <w:rPr>
          <w:rFonts w:ascii="Calibri" w:eastAsia="Calibri" w:hAnsi="Calibri" w:cs="Times New Roman"/>
          <w:b/>
          <w:bCs/>
          <w:color w:val="auto"/>
        </w:rPr>
        <w:t>De richtlijnen uit het protocol voor sportkampen worden hierbij strikt opgevolgd. Een update van dit protocol komt maandag op onze website.</w:t>
      </w:r>
    </w:p>
    <w:p w14:paraId="682D98ED" w14:textId="672B2D22" w:rsidR="00E34452" w:rsidRPr="008B2A49" w:rsidRDefault="00E34452" w:rsidP="00E34452">
      <w:pPr>
        <w:tabs>
          <w:tab w:val="clear" w:pos="3686"/>
        </w:tabs>
        <w:spacing w:after="160" w:line="240" w:lineRule="auto"/>
        <w:contextualSpacing w:val="0"/>
        <w:jc w:val="both"/>
        <w:rPr>
          <w:rFonts w:ascii="FlandersArtSans-Regular" w:eastAsia="FlandersArtSans-Regular" w:hAnsi="FlandersArtSans-Regular" w:cs="Times New Roman"/>
          <w:color w:val="auto"/>
          <w:szCs w:val="18"/>
        </w:rPr>
      </w:pPr>
      <w:r w:rsidRPr="008B2A49">
        <w:rPr>
          <w:rFonts w:ascii="FlandersArtSans-Regular" w:eastAsia="FlandersArtSans-Regular" w:hAnsi="FlandersArtSans-Regular" w:cs="Times New Roman"/>
          <w:color w:val="auto"/>
          <w:szCs w:val="18"/>
        </w:rPr>
        <w:t xml:space="preserve">De regels van densiteit </w:t>
      </w:r>
      <w:r w:rsidRPr="008B2A49">
        <w:rPr>
          <w:rFonts w:ascii="FlandersArtSans-Regular" w:eastAsia="FlandersArtSans-Regular" w:hAnsi="FlandersArtSans-Regular" w:cs="Times New Roman"/>
          <w:b/>
          <w:bCs/>
          <w:color w:val="auto"/>
          <w:szCs w:val="18"/>
        </w:rPr>
        <w:t>kunnen een indicatie</w:t>
      </w:r>
      <w:r w:rsidRPr="008B2A49">
        <w:rPr>
          <w:rFonts w:ascii="FlandersArtSans-Regular" w:eastAsia="FlandersArtSans-Regular" w:hAnsi="FlandersArtSans-Regular" w:cs="Times New Roman"/>
          <w:color w:val="auto"/>
          <w:szCs w:val="18"/>
        </w:rPr>
        <w:t xml:space="preserve"> geven </w:t>
      </w:r>
      <w:r w:rsidR="004C1C8D" w:rsidRPr="008B2A49">
        <w:rPr>
          <w:rFonts w:ascii="FlandersArtSans-Regular" w:eastAsia="FlandersArtSans-Regular" w:hAnsi="FlandersArtSans-Regular" w:cs="Times New Roman"/>
          <w:color w:val="auto"/>
          <w:szCs w:val="18"/>
        </w:rPr>
        <w:t>van</w:t>
      </w:r>
      <w:r w:rsidRPr="008B2A49">
        <w:rPr>
          <w:rFonts w:ascii="FlandersArtSans-Regular" w:eastAsia="FlandersArtSans-Regular" w:hAnsi="FlandersArtSans-Regular" w:cs="Times New Roman"/>
          <w:color w:val="auto"/>
          <w:szCs w:val="18"/>
        </w:rPr>
        <w:t xml:space="preserve"> hoeveel personen in totaal aanwezig mogen zijn, maar moeten steeds gelezen worden in combinatie met de regels van het samenscholingsverbod.  </w:t>
      </w:r>
      <w:r w:rsidR="00CF2EBE" w:rsidRPr="008B2A49">
        <w:rPr>
          <w:rFonts w:ascii="FlandersArtSans-Regular" w:eastAsia="FlandersArtSans-Regular" w:hAnsi="FlandersArtSans-Regular" w:cs="Times New Roman"/>
          <w:color w:val="auto"/>
          <w:szCs w:val="18"/>
        </w:rPr>
        <w:t>Zonder inbreuk te plegen op het samenscholingsverbod kunnen er op een bepaalde sport</w:t>
      </w:r>
      <w:r w:rsidR="00272139" w:rsidRPr="008B2A49">
        <w:rPr>
          <w:rFonts w:ascii="FlandersArtSans-Regular" w:eastAsia="FlandersArtSans-Regular" w:hAnsi="FlandersArtSans-Regular" w:cs="Times New Roman"/>
          <w:color w:val="auto"/>
          <w:szCs w:val="18"/>
        </w:rPr>
        <w:t xml:space="preserve">site meerdere groepjes </w:t>
      </w:r>
      <w:r w:rsidR="00B026CB" w:rsidRPr="008B2A49">
        <w:rPr>
          <w:rFonts w:ascii="FlandersArtSans-Regular" w:eastAsia="FlandersArtSans-Regular" w:hAnsi="FlandersArtSans-Regular" w:cs="Times New Roman"/>
          <w:color w:val="auto"/>
          <w:szCs w:val="18"/>
        </w:rPr>
        <w:t xml:space="preserve">onafhankelijk van elkaar </w:t>
      </w:r>
      <w:r w:rsidR="00272139" w:rsidRPr="008B2A49">
        <w:rPr>
          <w:rFonts w:ascii="FlandersArtSans-Regular" w:eastAsia="FlandersArtSans-Regular" w:hAnsi="FlandersArtSans-Regular" w:cs="Times New Roman"/>
          <w:color w:val="auto"/>
          <w:szCs w:val="18"/>
        </w:rPr>
        <w:t xml:space="preserve">actief zijn. </w:t>
      </w:r>
      <w:r w:rsidR="00290A0B" w:rsidRPr="008B2A49">
        <w:rPr>
          <w:rFonts w:ascii="FlandersArtSans-Regular" w:eastAsia="FlandersArtSans-Regular" w:hAnsi="FlandersArtSans-Regular" w:cs="Times New Roman"/>
          <w:color w:val="auto"/>
          <w:szCs w:val="18"/>
        </w:rPr>
        <w:t>Deze dienen te allen tijde ruimtelijk van elkaar gesch</w:t>
      </w:r>
      <w:r w:rsidR="00996349" w:rsidRPr="008B2A49">
        <w:rPr>
          <w:rFonts w:ascii="FlandersArtSans-Regular" w:eastAsia="FlandersArtSans-Regular" w:hAnsi="FlandersArtSans-Regular" w:cs="Times New Roman"/>
          <w:color w:val="auto"/>
          <w:szCs w:val="18"/>
        </w:rPr>
        <w:t>eiden</w:t>
      </w:r>
      <w:r w:rsidR="00AB225B" w:rsidRPr="008B2A49">
        <w:rPr>
          <w:rFonts w:ascii="FlandersArtSans-Regular" w:eastAsia="FlandersArtSans-Regular" w:hAnsi="FlandersArtSans-Regular" w:cs="Times New Roman"/>
          <w:color w:val="auto"/>
          <w:szCs w:val="18"/>
        </w:rPr>
        <w:t xml:space="preserve"> te worden.</w:t>
      </w:r>
    </w:p>
    <w:p w14:paraId="6E843841" w14:textId="77777777" w:rsidR="00554D06" w:rsidRPr="008B2A49" w:rsidRDefault="00554D06" w:rsidP="00554D06">
      <w:pPr>
        <w:tabs>
          <w:tab w:val="clear" w:pos="3686"/>
        </w:tabs>
        <w:spacing w:line="240" w:lineRule="auto"/>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Georganiseerde sportwedstrijden (competities, tornooien, interclubs, …) zijn niet toegestaan.</w:t>
      </w:r>
    </w:p>
    <w:p w14:paraId="3850B52F" w14:textId="77777777" w:rsidR="00E34452" w:rsidRPr="008B2A49" w:rsidRDefault="00E34452" w:rsidP="00E34452">
      <w:pPr>
        <w:tabs>
          <w:tab w:val="clear" w:pos="3686"/>
        </w:tabs>
        <w:spacing w:after="160" w:line="240" w:lineRule="auto"/>
        <w:contextualSpacing w:val="0"/>
        <w:rPr>
          <w:rFonts w:ascii="FlandersArtSans-Regular" w:eastAsia="FlandersArtSans-Regular" w:hAnsi="FlandersArtSans-Regular" w:cs="Times New Roman"/>
          <w:b/>
          <w:bCs/>
          <w:color w:val="auto"/>
          <w:szCs w:val="18"/>
        </w:rPr>
      </w:pPr>
    </w:p>
    <w:p w14:paraId="0B4393EF" w14:textId="77777777" w:rsidR="00E34452" w:rsidRPr="008B2A49" w:rsidRDefault="00E34452" w:rsidP="00E34452">
      <w:pPr>
        <w:tabs>
          <w:tab w:val="clear" w:pos="3686"/>
        </w:tabs>
        <w:spacing w:after="160" w:line="240" w:lineRule="auto"/>
        <w:contextualSpacing w:val="0"/>
        <w:rPr>
          <w:rFonts w:ascii="FlandersArtSans-Regular" w:eastAsia="FlandersArtSans-Regular" w:hAnsi="FlandersArtSans-Regular" w:cs="Times New Roman"/>
          <w:b/>
          <w:bCs/>
          <w:color w:val="auto"/>
          <w:szCs w:val="18"/>
        </w:rPr>
      </w:pPr>
      <w:r w:rsidRPr="008B2A49">
        <w:rPr>
          <w:rFonts w:ascii="FlandersArtSans-Regular" w:eastAsia="FlandersArtSans-Regular" w:hAnsi="FlandersArtSans-Regular" w:cs="Times New Roman"/>
          <w:b/>
          <w:bCs/>
          <w:color w:val="auto"/>
          <w:szCs w:val="18"/>
        </w:rPr>
        <w:t>Alternatieve vormen van sporten</w:t>
      </w:r>
    </w:p>
    <w:p w14:paraId="3A8EF2B8" w14:textId="77777777" w:rsidR="00E34452" w:rsidRPr="008B2A49" w:rsidRDefault="00E34452" w:rsidP="00E34452">
      <w:pPr>
        <w:tabs>
          <w:tab w:val="clear" w:pos="3686"/>
        </w:tabs>
        <w:spacing w:after="160" w:line="240" w:lineRule="auto"/>
        <w:contextualSpacing w:val="0"/>
        <w:jc w:val="both"/>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Digitale trainingen, bijvoorbeeld via Skype, Zoom, … op afstand die door de sporters thuis worden opgevolgd, kunnen uiteraard nog steeds plaatsvinden.</w:t>
      </w:r>
    </w:p>
    <w:p w14:paraId="2162F0E5" w14:textId="128DBFDF" w:rsidR="00E34452" w:rsidRPr="008B2A49" w:rsidRDefault="007A1B32" w:rsidP="00E34452">
      <w:pPr>
        <w:tabs>
          <w:tab w:val="clear" w:pos="3686"/>
        </w:tabs>
        <w:spacing w:after="160" w:line="240" w:lineRule="auto"/>
        <w:contextualSpacing w:val="0"/>
        <w:rPr>
          <w:rFonts w:ascii="FlandersArtSans-Regular" w:eastAsia="FlandersArtSans-Regular" w:hAnsi="FlandersArtSans-Regular" w:cs="Times New Roman"/>
          <w:b/>
          <w:bCs/>
          <w:color w:val="auto"/>
        </w:rPr>
      </w:pPr>
      <w:r w:rsidRPr="008B2A49">
        <w:rPr>
          <w:rFonts w:ascii="FlandersArtSans-Regular" w:eastAsia="FlandersArtSans-Regular" w:hAnsi="FlandersArtSans-Regular" w:cs="Times New Roman"/>
          <w:b/>
          <w:bCs/>
          <w:color w:val="auto"/>
        </w:rPr>
        <w:t>Sporten onder een overkapping</w:t>
      </w:r>
    </w:p>
    <w:p w14:paraId="3AA4AFC5" w14:textId="451A7BB5" w:rsidR="00A77E69" w:rsidRPr="008B2A49" w:rsidRDefault="00A77E69" w:rsidP="00A77E69">
      <w:pPr>
        <w:tabs>
          <w:tab w:val="clear" w:pos="3686"/>
        </w:tabs>
        <w:spacing w:after="160" w:line="240" w:lineRule="auto"/>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Wanneer je sport onder een overkapping (bv. tentstructuur) met vier zijwanden die volledig open zijn, zijn de regels voor outdoor sporten van toepassing.</w:t>
      </w:r>
    </w:p>
    <w:p w14:paraId="63069A23" w14:textId="77777777" w:rsidR="007A1B32" w:rsidRPr="008B2A49" w:rsidRDefault="007A1B32" w:rsidP="00E34452">
      <w:pPr>
        <w:tabs>
          <w:tab w:val="clear" w:pos="3686"/>
        </w:tabs>
        <w:spacing w:after="160" w:line="240" w:lineRule="auto"/>
        <w:contextualSpacing w:val="0"/>
        <w:rPr>
          <w:rFonts w:ascii="FlandersArtSans-Regular" w:eastAsia="FlandersArtSans-Regular" w:hAnsi="FlandersArtSans-Regular" w:cs="Times New Roman"/>
          <w:b/>
          <w:bCs/>
          <w:color w:val="auto"/>
        </w:rPr>
      </w:pPr>
    </w:p>
    <w:p w14:paraId="6BC0363D" w14:textId="77777777" w:rsidR="00E34452" w:rsidRPr="008B2A49" w:rsidRDefault="00E34452" w:rsidP="00B81F8E">
      <w:pPr>
        <w:pStyle w:val="Kop2"/>
        <w:numPr>
          <w:ilvl w:val="1"/>
          <w:numId w:val="34"/>
        </w:numPr>
        <w:rPr>
          <w:color w:val="2F5496" w:themeColor="accent1" w:themeShade="BF"/>
        </w:rPr>
      </w:pPr>
      <w:bookmarkStart w:id="61" w:name="_Toc66183234"/>
      <w:r w:rsidRPr="008B2A49">
        <w:rPr>
          <w:color w:val="2F5496" w:themeColor="accent1" w:themeShade="BF"/>
        </w:rPr>
        <w:lastRenderedPageBreak/>
        <w:t>Onderwijs</w:t>
      </w:r>
      <w:bookmarkEnd w:id="61"/>
    </w:p>
    <w:p w14:paraId="47EDB314" w14:textId="2BE12738" w:rsidR="00E34452" w:rsidRPr="008B2A49" w:rsidRDefault="00E34452" w:rsidP="00E34452">
      <w:pPr>
        <w:tabs>
          <w:tab w:val="clear" w:pos="3686"/>
        </w:tabs>
        <w:spacing w:after="160" w:line="240" w:lineRule="auto"/>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De uitzonderingen op deze regels in het kader van onderwijsactiviteiten van het leerplichtonderwijs en de modaliteiten kan je  terugvinden via deze link: </w:t>
      </w:r>
      <w:hyperlink r:id="rId55" w:history="1">
        <w:r w:rsidR="00420824" w:rsidRPr="008B2A49">
          <w:rPr>
            <w:rStyle w:val="Hyperlink"/>
            <w:rFonts w:ascii="FlandersArtSans-Regular" w:eastAsia="FlandersArtSans-Regular" w:hAnsi="FlandersArtSans-Regular" w:cs="Times New Roman"/>
          </w:rPr>
          <w:t>https://onderwijs.vlaanderen.be/nl/coronamaatregelen-informatie-voor-scholen</w:t>
        </w:r>
      </w:hyperlink>
      <w:r w:rsidR="00420824" w:rsidRPr="008B2A49">
        <w:rPr>
          <w:rFonts w:ascii="FlandersArtSans-Regular" w:eastAsia="FlandersArtSans-Regular" w:hAnsi="FlandersArtSans-Regular" w:cs="Times New Roman"/>
          <w:color w:val="auto"/>
        </w:rPr>
        <w:t xml:space="preserve"> </w:t>
      </w:r>
      <w:r w:rsidRPr="008B2A49">
        <w:rPr>
          <w:rFonts w:ascii="FlandersArtSans-Regular" w:eastAsia="FlandersArtSans-Regular" w:hAnsi="FlandersArtSans-Regular" w:cs="Times New Roman"/>
          <w:color w:val="auto"/>
        </w:rPr>
        <w:t xml:space="preserve"> (typ “lichamelijke opvoeding” in de zoekbalk)</w:t>
      </w:r>
    </w:p>
    <w:p w14:paraId="04FBD5EB" w14:textId="77777777" w:rsidR="00E34452" w:rsidRPr="008B2A49" w:rsidRDefault="00E34452" w:rsidP="00E34452">
      <w:pPr>
        <w:tabs>
          <w:tab w:val="clear" w:pos="3686"/>
        </w:tabs>
        <w:spacing w:after="160" w:line="240" w:lineRule="auto"/>
        <w:contextualSpacing w:val="0"/>
        <w:rPr>
          <w:rFonts w:ascii="FlandersArtSans-Regular" w:eastAsia="FlandersArtSans-Regular" w:hAnsi="FlandersArtSans-Regular" w:cs="Times New Roman"/>
          <w:b/>
          <w:bCs/>
          <w:color w:val="auto"/>
        </w:rPr>
      </w:pPr>
    </w:p>
    <w:p w14:paraId="4C4A4F11" w14:textId="77777777" w:rsidR="00E34452" w:rsidRPr="008B2A49" w:rsidRDefault="00E34452" w:rsidP="00B81F8E">
      <w:pPr>
        <w:pStyle w:val="Kop2"/>
        <w:numPr>
          <w:ilvl w:val="1"/>
          <w:numId w:val="34"/>
        </w:numPr>
        <w:rPr>
          <w:color w:val="2F5496" w:themeColor="accent1" w:themeShade="BF"/>
        </w:rPr>
      </w:pPr>
      <w:bookmarkStart w:id="62" w:name="_Toc66183235"/>
      <w:r w:rsidRPr="008B2A49">
        <w:rPr>
          <w:color w:val="2F5496" w:themeColor="accent1" w:themeShade="BF"/>
        </w:rPr>
        <w:t>Topsport</w:t>
      </w:r>
      <w:bookmarkEnd w:id="62"/>
    </w:p>
    <w:p w14:paraId="59C82FF1" w14:textId="76B11F27" w:rsidR="00E34452" w:rsidRPr="008B2A49" w:rsidRDefault="009B3D4D" w:rsidP="00E34452">
      <w:pPr>
        <w:tabs>
          <w:tab w:val="clear" w:pos="3686"/>
        </w:tabs>
        <w:spacing w:after="160" w:line="240" w:lineRule="auto"/>
        <w:contextualSpacing w:val="0"/>
        <w:jc w:val="both"/>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Prof- en t</w:t>
      </w:r>
      <w:r w:rsidR="00E34452" w:rsidRPr="008B2A49">
        <w:rPr>
          <w:rFonts w:ascii="FlandersArtSans-Regular" w:eastAsia="FlandersArtSans-Regular" w:hAnsi="FlandersArtSans-Regular" w:cs="Times New Roman"/>
          <w:color w:val="auto"/>
        </w:rPr>
        <w:t xml:space="preserve">opsportactiviteiten zijn bij uitzondering toegelaten, ook met contact tussen sporters. Hiervoor dient een uitzondering te worden aangevraagd bij de bevoegde minister.  </w:t>
      </w:r>
      <w:r w:rsidR="00C52C7C" w:rsidRPr="008B2A49">
        <w:rPr>
          <w:rFonts w:ascii="FlandersArtSans-Regular" w:eastAsia="FlandersArtSans-Regular" w:hAnsi="FlandersArtSans-Regular" w:cs="Times New Roman"/>
          <w:color w:val="auto"/>
        </w:rPr>
        <w:t>Deze aanvraag dient te gebeuren door de respectievelijke sportfederatie of door de organisator van de top- of profsportcompetitie.</w:t>
      </w:r>
      <w:r w:rsidR="000E2851" w:rsidRPr="008B2A49">
        <w:rPr>
          <w:rFonts w:ascii="FlandersArtSans-Regular" w:eastAsia="FlandersArtSans-Regular" w:hAnsi="FlandersArtSans-Regular" w:cs="Times New Roman"/>
          <w:color w:val="auto"/>
        </w:rPr>
        <w:t xml:space="preserve"> De aanvrager maakt hiervoor een gedetailleerd corona-draaiboek op ter ondersteuning van de aanvraag.</w:t>
      </w:r>
    </w:p>
    <w:p w14:paraId="6FE4188C" w14:textId="77777777" w:rsidR="00E34452" w:rsidRPr="008B2A49" w:rsidRDefault="00E34452" w:rsidP="00E34452">
      <w:pPr>
        <w:tabs>
          <w:tab w:val="clear" w:pos="3686"/>
        </w:tabs>
        <w:spacing w:after="160" w:line="240" w:lineRule="auto"/>
        <w:contextualSpacing w:val="0"/>
        <w:jc w:val="both"/>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Dopingcontroles moeten  te allen tijde kunnen blijven plaatsvinden. </w:t>
      </w:r>
    </w:p>
    <w:p w14:paraId="1C8EB78F" w14:textId="77777777" w:rsidR="00E34452" w:rsidRPr="008B2A49" w:rsidRDefault="00E34452" w:rsidP="00E34452">
      <w:pPr>
        <w:tabs>
          <w:tab w:val="clear" w:pos="3686"/>
        </w:tabs>
        <w:spacing w:after="160" w:line="240" w:lineRule="auto"/>
        <w:contextualSpacing w:val="0"/>
        <w:jc w:val="both"/>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Voor een wedstrijd op de openbare weg is de voorafgaande toelating van de bevoegde lokale overheid vereist op basis van het Covid Event Risk Model.</w:t>
      </w:r>
    </w:p>
    <w:p w14:paraId="2A24B6CD" w14:textId="77777777" w:rsidR="00E34452" w:rsidRPr="008B2A49" w:rsidRDefault="00E34452" w:rsidP="00E34452">
      <w:pPr>
        <w:tabs>
          <w:tab w:val="clear" w:pos="3686"/>
        </w:tabs>
        <w:spacing w:after="160" w:line="240" w:lineRule="auto"/>
        <w:contextualSpacing w:val="0"/>
        <w:jc w:val="both"/>
        <w:rPr>
          <w:rFonts w:ascii="FlandersArtSans-Regular" w:eastAsia="FlandersArtSans-Regular" w:hAnsi="FlandersArtSans-Regular" w:cs="Times New Roman"/>
          <w:color w:val="auto"/>
        </w:rPr>
      </w:pPr>
    </w:p>
    <w:p w14:paraId="5D85A5BF" w14:textId="77777777" w:rsidR="00E34452" w:rsidRPr="008B2A49" w:rsidRDefault="00E34452" w:rsidP="00B81F8E">
      <w:pPr>
        <w:pStyle w:val="Kop2"/>
        <w:numPr>
          <w:ilvl w:val="1"/>
          <w:numId w:val="34"/>
        </w:numPr>
        <w:rPr>
          <w:color w:val="2F5496" w:themeColor="accent1" w:themeShade="BF"/>
        </w:rPr>
      </w:pPr>
      <w:bookmarkStart w:id="63" w:name="_Toc66183236"/>
      <w:r w:rsidRPr="008B2A49">
        <w:rPr>
          <w:color w:val="2F5496" w:themeColor="accent1" w:themeShade="BF"/>
        </w:rPr>
        <w:t>Publiek</w:t>
      </w:r>
      <w:bookmarkEnd w:id="63"/>
    </w:p>
    <w:p w14:paraId="6B3470F8" w14:textId="75F02ABE" w:rsidR="00E34452" w:rsidRPr="008B2A49" w:rsidRDefault="00E34452" w:rsidP="00E34452">
      <w:pPr>
        <w:tabs>
          <w:tab w:val="clear" w:pos="3686"/>
        </w:tabs>
        <w:spacing w:after="160" w:line="240" w:lineRule="auto"/>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Publiek is niet toegelaten behalve  bij sportactiviteiten voor kinderen tot </w:t>
      </w:r>
      <w:r w:rsidR="00F15E28" w:rsidRPr="008B2A49">
        <w:rPr>
          <w:rFonts w:ascii="FlandersArtSans-Regular" w:eastAsia="FlandersArtSans-Regular" w:hAnsi="FlandersArtSans-Regular" w:cs="Times New Roman"/>
          <w:color w:val="auto"/>
        </w:rPr>
        <w:t>18</w:t>
      </w:r>
      <w:r w:rsidRPr="008B2A49">
        <w:rPr>
          <w:rFonts w:ascii="FlandersArtSans-Regular" w:eastAsia="FlandersArtSans-Regular" w:hAnsi="FlandersArtSans-Regular" w:cs="Times New Roman"/>
          <w:color w:val="auto"/>
        </w:rPr>
        <w:t xml:space="preserve"> jaar indien beperkt tot 1 lid van het huishouden per deelnemer of 1 begeleider bij een </w:t>
      </w:r>
      <w:r w:rsidR="001F615C" w:rsidRPr="008B2A49">
        <w:rPr>
          <w:rFonts w:ascii="FlandersArtSans-Regular" w:eastAsia="FlandersArtSans-Regular" w:hAnsi="FlandersArtSans-Regular" w:cs="Times New Roman"/>
          <w:color w:val="auto"/>
        </w:rPr>
        <w:t>g</w:t>
      </w:r>
      <w:r w:rsidRPr="008B2A49">
        <w:rPr>
          <w:rFonts w:ascii="FlandersArtSans-Regular" w:eastAsia="FlandersArtSans-Regular" w:hAnsi="FlandersArtSans-Regular" w:cs="Times New Roman"/>
          <w:color w:val="auto"/>
        </w:rPr>
        <w:t xml:space="preserve">-sporter. </w:t>
      </w:r>
      <w:r w:rsidR="0058740B" w:rsidRPr="008B2A49">
        <w:rPr>
          <w:rFonts w:ascii="FlandersArtSans-Regular" w:eastAsia="FlandersArtSans-Regular" w:hAnsi="FlandersArtSans-Regular" w:cs="Times New Roman"/>
          <w:color w:val="auto"/>
        </w:rPr>
        <w:t>Tracht waar mogelijk, en zeker indoor, publiek wel volledig te vermijden.</w:t>
      </w:r>
    </w:p>
    <w:p w14:paraId="55DEB91A" w14:textId="3B26FE7E" w:rsidR="00E34452" w:rsidRPr="008B2A49" w:rsidRDefault="00E34452" w:rsidP="00E34452">
      <w:pPr>
        <w:tabs>
          <w:tab w:val="clear" w:pos="3686"/>
        </w:tabs>
        <w:spacing w:after="160" w:line="240" w:lineRule="auto"/>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Deze personen mogen niet deelnemen aan de sportactiviteit</w:t>
      </w:r>
      <w:r w:rsidR="00BD1E7D" w:rsidRPr="008B2A49">
        <w:rPr>
          <w:rFonts w:ascii="FlandersArtSans-Regular" w:eastAsia="FlandersArtSans-Regular" w:hAnsi="FlandersArtSans-Regular" w:cs="Times New Roman"/>
          <w:color w:val="auto"/>
        </w:rPr>
        <w:t>.</w:t>
      </w:r>
      <w:r w:rsidR="007266C1" w:rsidRPr="008B2A49">
        <w:rPr>
          <w:rFonts w:ascii="FlandersArtSans-Regular" w:eastAsia="FlandersArtSans-Regular" w:hAnsi="FlandersArtSans-Regular" w:cs="Times New Roman"/>
          <w:color w:val="auto"/>
        </w:rPr>
        <w:t xml:space="preserve"> </w:t>
      </w:r>
      <w:r w:rsidR="00BD1E7D" w:rsidRPr="008B2A49">
        <w:rPr>
          <w:rFonts w:ascii="FlandersArtSans-Regular" w:eastAsia="FlandersArtSans-Regular" w:hAnsi="FlandersArtSans-Regular" w:cs="Times New Roman"/>
          <w:color w:val="auto"/>
        </w:rPr>
        <w:t>Ze houden ten allen tijde 1.5m afstand en dragen zowel indoor als outdoor verplicht een mondmasker. Deze beperkingen gelden niet voor</w:t>
      </w:r>
      <w:r w:rsidR="00505616" w:rsidRPr="008B2A49">
        <w:rPr>
          <w:rFonts w:ascii="FlandersArtSans-Regular" w:eastAsia="FlandersArtSans-Regular" w:hAnsi="FlandersArtSans-Regular" w:cs="Times New Roman"/>
          <w:color w:val="auto"/>
        </w:rPr>
        <w:t xml:space="preserve"> ouders die assisteren bij watergewenning</w:t>
      </w:r>
      <w:r w:rsidR="00C8263F" w:rsidRPr="008B2A49">
        <w:rPr>
          <w:rFonts w:ascii="FlandersArtSans-Regular" w:eastAsia="FlandersArtSans-Regular" w:hAnsi="FlandersArtSans-Regular" w:cs="Times New Roman"/>
          <w:color w:val="auto"/>
        </w:rPr>
        <w:t xml:space="preserve"> voor kleuters aangezien dit noodzakelijk is voor de veiligheid van het kind</w:t>
      </w:r>
      <w:r w:rsidR="007D0D16" w:rsidRPr="008B2A49">
        <w:rPr>
          <w:rFonts w:ascii="FlandersArtSans-Regular" w:eastAsia="FlandersArtSans-Regular" w:hAnsi="FlandersArtSans-Regular" w:cs="Times New Roman"/>
          <w:color w:val="auto"/>
        </w:rPr>
        <w:t xml:space="preserve"> en </w:t>
      </w:r>
      <w:r w:rsidR="00BD1E7D" w:rsidRPr="008B2A49">
        <w:rPr>
          <w:rFonts w:ascii="FlandersArtSans-Regular" w:eastAsia="FlandersArtSans-Regular" w:hAnsi="FlandersArtSans-Regular" w:cs="Times New Roman"/>
          <w:color w:val="auto"/>
        </w:rPr>
        <w:t>voor</w:t>
      </w:r>
      <w:r w:rsidR="001F615C" w:rsidRPr="008B2A49">
        <w:rPr>
          <w:rFonts w:ascii="FlandersArtSans-Regular" w:eastAsia="FlandersArtSans-Regular" w:hAnsi="FlandersArtSans-Regular" w:cs="Times New Roman"/>
          <w:color w:val="auto"/>
        </w:rPr>
        <w:t xml:space="preserve"> de begeleider bij een g-sporter</w:t>
      </w:r>
      <w:r w:rsidRPr="008B2A49">
        <w:rPr>
          <w:rFonts w:ascii="FlandersArtSans-Regular" w:eastAsia="FlandersArtSans-Regular" w:hAnsi="FlandersArtSans-Regular" w:cs="Times New Roman"/>
          <w:color w:val="auto"/>
        </w:rPr>
        <w:t xml:space="preserve">. </w:t>
      </w:r>
    </w:p>
    <w:p w14:paraId="61FDF2ED" w14:textId="77777777" w:rsidR="00CF5387" w:rsidRPr="008B2A49" w:rsidRDefault="00CF5387" w:rsidP="00E34452">
      <w:pPr>
        <w:tabs>
          <w:tab w:val="clear" w:pos="3686"/>
        </w:tabs>
        <w:spacing w:after="160" w:line="240" w:lineRule="auto"/>
        <w:contextualSpacing w:val="0"/>
        <w:rPr>
          <w:rFonts w:ascii="FlandersArtSans-Regular" w:eastAsia="FlandersArtSans-Regular" w:hAnsi="FlandersArtSans-Regular" w:cs="Times New Roman"/>
          <w:color w:val="auto"/>
        </w:rPr>
      </w:pPr>
    </w:p>
    <w:p w14:paraId="094D97E7" w14:textId="0A9B66D7" w:rsidR="00BD1E7D" w:rsidRPr="008B2A49" w:rsidRDefault="00BD1E7D" w:rsidP="00B81F8E">
      <w:pPr>
        <w:pStyle w:val="Kop2"/>
        <w:numPr>
          <w:ilvl w:val="1"/>
          <w:numId w:val="34"/>
        </w:numPr>
        <w:rPr>
          <w:color w:val="2F5496" w:themeColor="accent1" w:themeShade="BF"/>
        </w:rPr>
      </w:pPr>
      <w:bookmarkStart w:id="64" w:name="_Toc66183237"/>
      <w:r w:rsidRPr="008B2A49">
        <w:rPr>
          <w:color w:val="2F5496" w:themeColor="accent1" w:themeShade="BF"/>
        </w:rPr>
        <w:t>Evenementen</w:t>
      </w:r>
      <w:bookmarkEnd w:id="64"/>
    </w:p>
    <w:p w14:paraId="5C700092" w14:textId="7587F2EB" w:rsidR="00E34452" w:rsidRPr="008B2A49" w:rsidRDefault="008A57D4" w:rsidP="00E34452">
      <w:pPr>
        <w:tabs>
          <w:tab w:val="clear" w:pos="3686"/>
        </w:tabs>
        <w:spacing w:after="160" w:line="259" w:lineRule="auto"/>
        <w:contextualSpacing w:val="0"/>
        <w:jc w:val="both"/>
        <w:rPr>
          <w:rFonts w:ascii="FlandersArtSans-Regular" w:eastAsia="Times New Roman" w:hAnsi="FlandersArtSans-Regular" w:cs="Times New Roman"/>
          <w:color w:val="auto"/>
        </w:rPr>
      </w:pPr>
      <w:r w:rsidRPr="008B2A49">
        <w:rPr>
          <w:rFonts w:ascii="FlandersArtSans-Regular" w:eastAsia="Times New Roman" w:hAnsi="FlandersArtSans-Regular" w:cs="Times New Roman"/>
          <w:color w:val="auto"/>
        </w:rPr>
        <w:t xml:space="preserve">Grootschalige </w:t>
      </w:r>
      <w:r w:rsidR="006F64C4">
        <w:rPr>
          <w:rFonts w:ascii="FlandersArtSans-Regular" w:eastAsia="Times New Roman" w:hAnsi="FlandersArtSans-Regular" w:cs="Times New Roman"/>
          <w:color w:val="auto"/>
        </w:rPr>
        <w:t>sportevenementen</w:t>
      </w:r>
      <w:r w:rsidR="004727D5">
        <w:rPr>
          <w:rFonts w:ascii="FlandersArtSans-Regular" w:eastAsia="Times New Roman" w:hAnsi="FlandersArtSans-Regular" w:cs="Times New Roman"/>
          <w:color w:val="auto"/>
        </w:rPr>
        <w:t xml:space="preserve"> en publieksevenementen</w:t>
      </w:r>
      <w:r w:rsidRPr="008B2A49">
        <w:rPr>
          <w:rFonts w:ascii="FlandersArtSans-Regular" w:eastAsia="Times New Roman" w:hAnsi="FlandersArtSans-Regular" w:cs="Times New Roman"/>
          <w:color w:val="auto"/>
        </w:rPr>
        <w:t xml:space="preserve"> zijn niet toegelaten. </w:t>
      </w:r>
    </w:p>
    <w:p w14:paraId="39F495F8" w14:textId="5D354E1A" w:rsidR="009709AE" w:rsidRPr="008B2A49" w:rsidRDefault="009709AE" w:rsidP="00E34452">
      <w:pPr>
        <w:tabs>
          <w:tab w:val="clear" w:pos="3686"/>
        </w:tabs>
        <w:spacing w:after="160" w:line="259" w:lineRule="auto"/>
        <w:contextualSpacing w:val="0"/>
        <w:jc w:val="both"/>
        <w:rPr>
          <w:rFonts w:ascii="FlandersArtSans-Regular" w:eastAsia="Times New Roman" w:hAnsi="FlandersArtSans-Regular" w:cs="Times New Roman"/>
          <w:color w:val="auto"/>
        </w:rPr>
      </w:pPr>
      <w:r w:rsidRPr="008B2A49">
        <w:rPr>
          <w:rFonts w:ascii="FlandersArtSans-Regular" w:eastAsia="Times New Roman" w:hAnsi="FlandersArtSans-Regular" w:cs="Times New Roman"/>
          <w:color w:val="auto"/>
        </w:rPr>
        <w:t xml:space="preserve">Kleinschalige sportevenementen, zonder publiek, zijn toegelaten indien ze kunnen voldoen aan de algemene richtlijnen voor </w:t>
      </w:r>
      <w:r w:rsidR="008173CA" w:rsidRPr="008B2A49">
        <w:rPr>
          <w:rFonts w:ascii="FlandersArtSans-Regular" w:eastAsia="Times New Roman" w:hAnsi="FlandersArtSans-Regular" w:cs="Times New Roman"/>
          <w:color w:val="auto"/>
        </w:rPr>
        <w:t>sportactiviteiten</w:t>
      </w:r>
      <w:r w:rsidR="00917065" w:rsidRPr="008B2A49">
        <w:rPr>
          <w:rFonts w:ascii="FlandersArtSans-Regular" w:eastAsia="Times New Roman" w:hAnsi="FlandersArtSans-Regular" w:cs="Times New Roman"/>
          <w:color w:val="auto"/>
        </w:rPr>
        <w:t xml:space="preserve"> zoals opgenomen in dit basisprotocol sport en corona</w:t>
      </w:r>
      <w:r w:rsidR="008173CA" w:rsidRPr="008B2A49">
        <w:rPr>
          <w:rFonts w:ascii="FlandersArtSans-Regular" w:eastAsia="Times New Roman" w:hAnsi="FlandersArtSans-Regular" w:cs="Times New Roman"/>
          <w:color w:val="auto"/>
        </w:rPr>
        <w:t xml:space="preserve">. We denken hierbij aan kleinschalige stadslopen, wandeltochten of </w:t>
      </w:r>
      <w:r w:rsidR="000E0110" w:rsidRPr="008B2A49">
        <w:rPr>
          <w:rFonts w:ascii="FlandersArtSans-Regular" w:eastAsia="Times New Roman" w:hAnsi="FlandersArtSans-Regular" w:cs="Times New Roman"/>
          <w:color w:val="auto"/>
        </w:rPr>
        <w:t>(fiets)</w:t>
      </w:r>
      <w:r w:rsidR="008173CA" w:rsidRPr="008B2A49">
        <w:rPr>
          <w:rFonts w:ascii="FlandersArtSans-Regular" w:eastAsia="Times New Roman" w:hAnsi="FlandersArtSans-Regular" w:cs="Times New Roman"/>
          <w:color w:val="auto"/>
        </w:rPr>
        <w:t>toertochten</w:t>
      </w:r>
      <w:r w:rsidR="000E0110" w:rsidRPr="008B2A49">
        <w:rPr>
          <w:rFonts w:ascii="FlandersArtSans-Regular" w:eastAsia="Times New Roman" w:hAnsi="FlandersArtSans-Regular" w:cs="Times New Roman"/>
          <w:color w:val="auto"/>
        </w:rPr>
        <w:t xml:space="preserve">. </w:t>
      </w:r>
    </w:p>
    <w:p w14:paraId="20EE3FEE" w14:textId="09D09466" w:rsidR="00AF0541" w:rsidRPr="008B2A49" w:rsidRDefault="00AF0541" w:rsidP="00E34452">
      <w:pPr>
        <w:tabs>
          <w:tab w:val="clear" w:pos="3686"/>
        </w:tabs>
        <w:spacing w:after="160" w:line="259" w:lineRule="auto"/>
        <w:contextualSpacing w:val="0"/>
        <w:jc w:val="both"/>
        <w:rPr>
          <w:rFonts w:ascii="FlandersArtSans-Regular" w:eastAsia="Times New Roman" w:hAnsi="FlandersArtSans-Regular" w:cs="Times New Roman"/>
          <w:color w:val="auto"/>
        </w:rPr>
      </w:pPr>
      <w:r w:rsidRPr="008B2A49">
        <w:rPr>
          <w:rFonts w:ascii="FlandersArtSans-Regular" w:eastAsia="Times New Roman" w:hAnsi="FlandersArtSans-Regular" w:cs="Times New Roman"/>
          <w:color w:val="auto"/>
        </w:rPr>
        <w:t>De organisatoren moeten zich houden aan de volgende</w:t>
      </w:r>
      <w:r w:rsidR="003C2C5D" w:rsidRPr="008B2A49">
        <w:rPr>
          <w:rFonts w:ascii="FlandersArtSans-Regular" w:eastAsia="Times New Roman" w:hAnsi="FlandersArtSans-Regular" w:cs="Times New Roman"/>
          <w:color w:val="auto"/>
        </w:rPr>
        <w:t xml:space="preserve"> richtlijnen:</w:t>
      </w:r>
    </w:p>
    <w:p w14:paraId="21D9C34E" w14:textId="3C598DE8" w:rsidR="003C2C5D" w:rsidRPr="008B2A49" w:rsidRDefault="003C2C5D" w:rsidP="003C2C5D">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Stel een covid-coördinator aan</w:t>
      </w:r>
    </w:p>
    <w:p w14:paraId="7D961A75" w14:textId="11ED225D" w:rsidR="00620369" w:rsidRPr="008B2A49" w:rsidRDefault="003C2C5D" w:rsidP="003C2C5D">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Maak</w:t>
      </w:r>
      <w:r w:rsidR="005E4C4C" w:rsidRPr="008B2A49">
        <w:rPr>
          <w:rFonts w:ascii="FlandersArtSans-Regular" w:eastAsia="FlandersArtSans-Regular" w:hAnsi="FlandersArtSans-Regular" w:cs="Times New Roman"/>
          <w:color w:val="auto"/>
        </w:rPr>
        <w:t xml:space="preserve"> ee</w:t>
      </w:r>
      <w:r w:rsidR="00620369" w:rsidRPr="008B2A49">
        <w:rPr>
          <w:rFonts w:ascii="FlandersArtSans-Regular" w:eastAsia="FlandersArtSans-Regular" w:hAnsi="FlandersArtSans-Regular" w:cs="Times New Roman"/>
          <w:color w:val="auto"/>
        </w:rPr>
        <w:t>n corona-</w:t>
      </w:r>
      <w:r w:rsidR="009259C2" w:rsidRPr="008B2A49">
        <w:rPr>
          <w:rFonts w:ascii="FlandersArtSans-Regular" w:eastAsia="FlandersArtSans-Regular" w:hAnsi="FlandersArtSans-Regular" w:cs="Times New Roman"/>
          <w:color w:val="auto"/>
        </w:rPr>
        <w:t>draaiboek op</w:t>
      </w:r>
      <w:r w:rsidR="00620369" w:rsidRPr="008B2A49">
        <w:rPr>
          <w:rFonts w:ascii="FlandersArtSans-Regular" w:eastAsia="FlandersArtSans-Regular" w:hAnsi="FlandersArtSans-Regular" w:cs="Times New Roman"/>
          <w:color w:val="auto"/>
        </w:rPr>
        <w:t>, op maat van het evenement</w:t>
      </w:r>
      <w:r w:rsidR="00980706" w:rsidRPr="008B2A49">
        <w:rPr>
          <w:rFonts w:ascii="FlandersArtSans-Regular" w:eastAsia="FlandersArtSans-Regular" w:hAnsi="FlandersArtSans-Regular" w:cs="Times New Roman"/>
          <w:color w:val="auto"/>
        </w:rPr>
        <w:t xml:space="preserve">. Respecteer hierbij de 10 geboden zoals opgenomen </w:t>
      </w:r>
      <w:r w:rsidR="00DB7F08" w:rsidRPr="008B2A49">
        <w:rPr>
          <w:rFonts w:ascii="FlandersArtSans-Regular" w:eastAsia="FlandersArtSans-Regular" w:hAnsi="FlandersArtSans-Regular" w:cs="Times New Roman"/>
          <w:color w:val="auto"/>
        </w:rPr>
        <w:t xml:space="preserve">in dit basisprotocol. </w:t>
      </w:r>
    </w:p>
    <w:p w14:paraId="52A5C523" w14:textId="67681960" w:rsidR="003C2C5D" w:rsidRPr="008B2A49" w:rsidRDefault="00F437AA" w:rsidP="003C2C5D">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Zorg voor online inschrijvingen</w:t>
      </w:r>
      <w:r w:rsidR="00BD2DFA" w:rsidRPr="008B2A49">
        <w:rPr>
          <w:rFonts w:ascii="FlandersArtSans-Regular" w:eastAsia="FlandersArtSans-Regular" w:hAnsi="FlandersArtSans-Regular" w:cs="Times New Roman"/>
          <w:color w:val="auto"/>
        </w:rPr>
        <w:t xml:space="preserve"> vooraf. Inschrijvingen op de dag zelf zijn niet mogelijk. </w:t>
      </w:r>
    </w:p>
    <w:p w14:paraId="1FA2742F" w14:textId="3254C9AC" w:rsidR="005474CD" w:rsidRPr="008B2A49" w:rsidRDefault="005474CD" w:rsidP="003C2C5D">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lastRenderedPageBreak/>
        <w:t xml:space="preserve">Bepaal vooraf het maximum aantal deelnemers en communiceer hier duidelijk over. </w:t>
      </w:r>
      <w:r w:rsidR="00D9709A" w:rsidRPr="008B2A49">
        <w:rPr>
          <w:rFonts w:ascii="FlandersArtSans-Regular" w:eastAsia="FlandersArtSans-Regular" w:hAnsi="FlandersArtSans-Regular" w:cs="Times New Roman"/>
          <w:color w:val="auto"/>
        </w:rPr>
        <w:t>Sluit de inschrijvingen af als dit maximum aantal is bereikt.</w:t>
      </w:r>
    </w:p>
    <w:p w14:paraId="79C99EF4" w14:textId="0EC83F4E" w:rsidR="00980706" w:rsidRPr="008B2A49" w:rsidRDefault="0072332C" w:rsidP="003C2C5D">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Zorg voor een </w:t>
      </w:r>
      <w:r w:rsidR="008D353F" w:rsidRPr="008B2A49">
        <w:rPr>
          <w:rFonts w:ascii="FlandersArtSans-Regular" w:eastAsia="FlandersArtSans-Regular" w:hAnsi="FlandersArtSans-Regular" w:cs="Times New Roman"/>
          <w:color w:val="auto"/>
        </w:rPr>
        <w:t>contactloze check-in/</w:t>
      </w:r>
      <w:r w:rsidRPr="008B2A49">
        <w:rPr>
          <w:rFonts w:ascii="FlandersArtSans-Regular" w:eastAsia="FlandersArtSans-Regular" w:hAnsi="FlandersArtSans-Regular" w:cs="Times New Roman"/>
          <w:color w:val="auto"/>
        </w:rPr>
        <w:t>registratiemogelijkheid van de deel</w:t>
      </w:r>
      <w:r w:rsidR="008D353F" w:rsidRPr="008B2A49">
        <w:rPr>
          <w:rFonts w:ascii="FlandersArtSans-Regular" w:eastAsia="FlandersArtSans-Regular" w:hAnsi="FlandersArtSans-Regular" w:cs="Times New Roman"/>
          <w:color w:val="auto"/>
        </w:rPr>
        <w:t>nemers</w:t>
      </w:r>
      <w:r w:rsidR="00820B50" w:rsidRPr="008B2A49">
        <w:rPr>
          <w:rFonts w:ascii="FlandersArtSans-Regular" w:eastAsia="FlandersArtSans-Regular" w:hAnsi="FlandersArtSans-Regular" w:cs="Times New Roman"/>
          <w:color w:val="auto"/>
        </w:rPr>
        <w:t xml:space="preserve"> en voorzie een cash</w:t>
      </w:r>
      <w:r w:rsidR="006D48AE" w:rsidRPr="008B2A49">
        <w:rPr>
          <w:rFonts w:ascii="FlandersArtSans-Regular" w:eastAsia="FlandersArtSans-Regular" w:hAnsi="FlandersArtSans-Regular" w:cs="Times New Roman"/>
          <w:color w:val="auto"/>
        </w:rPr>
        <w:t>- en contactloze betaaloptie.</w:t>
      </w:r>
    </w:p>
    <w:p w14:paraId="333156FF" w14:textId="296217C8" w:rsidR="006D48AE" w:rsidRPr="008B2A49" w:rsidRDefault="000D1975" w:rsidP="003C2C5D">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Werk een crowd management plan uit. Voorzie duidelijke flows </w:t>
      </w:r>
      <w:r w:rsidR="000046D9" w:rsidRPr="008B2A49">
        <w:rPr>
          <w:rFonts w:ascii="FlandersArtSans-Regular" w:eastAsia="FlandersArtSans-Regular" w:hAnsi="FlandersArtSans-Regular" w:cs="Times New Roman"/>
          <w:color w:val="auto"/>
        </w:rPr>
        <w:t xml:space="preserve">voor de deelnemers. </w:t>
      </w:r>
    </w:p>
    <w:p w14:paraId="33372A59" w14:textId="2CAD8AFD" w:rsidR="000046D9" w:rsidRPr="008B2A49" w:rsidRDefault="000046D9" w:rsidP="003C2C5D">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Zorg ervoor dat de samenscholingsregels worden gerespecteerd</w:t>
      </w:r>
      <w:r w:rsidR="005A53A7" w:rsidRPr="008B2A49">
        <w:rPr>
          <w:rFonts w:ascii="FlandersArtSans-Regular" w:eastAsia="FlandersArtSans-Regular" w:hAnsi="FlandersArtSans-Regular" w:cs="Times New Roman"/>
          <w:color w:val="auto"/>
        </w:rPr>
        <w:t>.</w:t>
      </w:r>
    </w:p>
    <w:p w14:paraId="0EE42523" w14:textId="37D58D9C" w:rsidR="00C65499" w:rsidRPr="008B2A49" w:rsidRDefault="00C65499" w:rsidP="003C2C5D">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Zorg voor een maximale spreiding van de deelnemers in de tijd en w</w:t>
      </w:r>
      <w:r w:rsidR="005A53A7" w:rsidRPr="008B2A49">
        <w:rPr>
          <w:rFonts w:ascii="FlandersArtSans-Regular" w:eastAsia="FlandersArtSans-Regular" w:hAnsi="FlandersArtSans-Regular" w:cs="Times New Roman"/>
          <w:color w:val="auto"/>
        </w:rPr>
        <w:t xml:space="preserve">erk met duidelijke tijdsloten </w:t>
      </w:r>
      <w:r w:rsidR="007C5700" w:rsidRPr="008B2A49">
        <w:rPr>
          <w:rFonts w:ascii="FlandersArtSans-Regular" w:eastAsia="FlandersArtSans-Regular" w:hAnsi="FlandersArtSans-Regular" w:cs="Times New Roman"/>
          <w:color w:val="auto"/>
        </w:rPr>
        <w:t xml:space="preserve">en golven </w:t>
      </w:r>
      <w:r w:rsidR="005A53A7" w:rsidRPr="008B2A49">
        <w:rPr>
          <w:rFonts w:ascii="FlandersArtSans-Regular" w:eastAsia="FlandersArtSans-Regular" w:hAnsi="FlandersArtSans-Regular" w:cs="Times New Roman"/>
          <w:color w:val="auto"/>
        </w:rPr>
        <w:t xml:space="preserve">voor de deelnemers. </w:t>
      </w:r>
    </w:p>
    <w:p w14:paraId="2306B456" w14:textId="77777777" w:rsidR="003C1792" w:rsidRPr="008B2A49" w:rsidRDefault="00C65499" w:rsidP="003C2C5D">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Deelnemen kan enkel </w:t>
      </w:r>
      <w:r w:rsidR="005A53A7" w:rsidRPr="008B2A49">
        <w:rPr>
          <w:rFonts w:ascii="FlandersArtSans-Regular" w:eastAsia="FlandersArtSans-Regular" w:hAnsi="FlandersArtSans-Regular" w:cs="Times New Roman"/>
          <w:color w:val="auto"/>
        </w:rPr>
        <w:t>per sportgroep van maximum 10 deelnemers.</w:t>
      </w:r>
    </w:p>
    <w:p w14:paraId="18B9E707" w14:textId="1FB5E1FD" w:rsidR="005A53A7" w:rsidRPr="008B2A49" w:rsidRDefault="00360A55" w:rsidP="003C2C5D">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Tijdsopname kan als service naar de deelnemer, maar rankings zijn niet toegelaten (cf. verbod op </w:t>
      </w:r>
      <w:r w:rsidR="006C6453" w:rsidRPr="008B2A49">
        <w:rPr>
          <w:rFonts w:ascii="FlandersArtSans-Regular" w:eastAsia="FlandersArtSans-Regular" w:hAnsi="FlandersArtSans-Regular" w:cs="Times New Roman"/>
          <w:color w:val="auto"/>
        </w:rPr>
        <w:t xml:space="preserve">georganiseerde </w:t>
      </w:r>
      <w:r w:rsidRPr="008B2A49">
        <w:rPr>
          <w:rFonts w:ascii="FlandersArtSans-Regular" w:eastAsia="FlandersArtSans-Regular" w:hAnsi="FlandersArtSans-Regular" w:cs="Times New Roman"/>
          <w:color w:val="auto"/>
        </w:rPr>
        <w:t>wedstrijden)</w:t>
      </w:r>
      <w:r w:rsidR="005A53A7" w:rsidRPr="008B2A49">
        <w:rPr>
          <w:rFonts w:ascii="FlandersArtSans-Regular" w:eastAsia="FlandersArtSans-Regular" w:hAnsi="FlandersArtSans-Regular" w:cs="Times New Roman"/>
          <w:color w:val="auto"/>
        </w:rPr>
        <w:t xml:space="preserve"> </w:t>
      </w:r>
    </w:p>
    <w:p w14:paraId="4599338D" w14:textId="77777777" w:rsidR="00391124" w:rsidRPr="008B2A49" w:rsidRDefault="00866F8C" w:rsidP="003C2C5D">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Indien b</w:t>
      </w:r>
      <w:r w:rsidR="0079589E" w:rsidRPr="008B2A49">
        <w:rPr>
          <w:rFonts w:ascii="FlandersArtSans-Regular" w:eastAsia="FlandersArtSans-Regular" w:hAnsi="FlandersArtSans-Regular" w:cs="Times New Roman"/>
          <w:color w:val="auto"/>
        </w:rPr>
        <w:t xml:space="preserve">evoorrading wordt voorzien, mag er nooit meer dan 10 personen aan </w:t>
      </w:r>
      <w:r w:rsidR="00886831" w:rsidRPr="008B2A49">
        <w:rPr>
          <w:rFonts w:ascii="FlandersArtSans-Regular" w:eastAsia="FlandersArtSans-Regular" w:hAnsi="FlandersArtSans-Regular" w:cs="Times New Roman"/>
          <w:color w:val="auto"/>
        </w:rPr>
        <w:t xml:space="preserve">een post samenkomen. </w:t>
      </w:r>
      <w:r w:rsidR="00BF0811" w:rsidRPr="008B2A49">
        <w:rPr>
          <w:rFonts w:ascii="FlandersArtSans-Regular" w:eastAsia="FlandersArtSans-Regular" w:hAnsi="FlandersArtSans-Regular" w:cs="Times New Roman"/>
          <w:color w:val="auto"/>
        </w:rPr>
        <w:t>Er kunnen enkel gesloten verpakkingen meegegeven worden</w:t>
      </w:r>
      <w:r w:rsidR="00391124" w:rsidRPr="008B2A49">
        <w:rPr>
          <w:rFonts w:ascii="FlandersArtSans-Regular" w:eastAsia="FlandersArtSans-Regular" w:hAnsi="FlandersArtSans-Regular" w:cs="Times New Roman"/>
          <w:color w:val="auto"/>
        </w:rPr>
        <w:t>.</w:t>
      </w:r>
    </w:p>
    <w:p w14:paraId="1FAB73DD" w14:textId="5AB762FF" w:rsidR="00866F8C" w:rsidRPr="008B2A49" w:rsidRDefault="00391124" w:rsidP="003C2C5D">
      <w:pPr>
        <w:numPr>
          <w:ilvl w:val="0"/>
          <w:numId w:val="33"/>
        </w:numPr>
        <w:tabs>
          <w:tab w:val="clear" w:pos="3686"/>
        </w:tabs>
        <w:spacing w:line="240" w:lineRule="auto"/>
        <w:ind w:left="568" w:hanging="284"/>
        <w:contextualSpacing w:val="0"/>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Vraag steeds toestemming aan je lokaal bestuur en </w:t>
      </w:r>
      <w:r w:rsidR="00846B91" w:rsidRPr="008B2A49">
        <w:rPr>
          <w:rFonts w:ascii="FlandersArtSans-Regular" w:eastAsia="FlandersArtSans-Regular" w:hAnsi="FlandersArtSans-Regular" w:cs="Times New Roman"/>
          <w:color w:val="auto"/>
        </w:rPr>
        <w:t xml:space="preserve">vul het </w:t>
      </w:r>
      <w:hyperlink r:id="rId56" w:history="1">
        <w:r w:rsidR="00846B91" w:rsidRPr="008B2A49">
          <w:rPr>
            <w:rStyle w:val="Hyperlink"/>
            <w:rFonts w:ascii="FlandersArtSans-Regular" w:eastAsia="FlandersArtSans-Regular" w:hAnsi="FlandersArtSans-Regular" w:cs="Times New Roman"/>
          </w:rPr>
          <w:t>CERM-formulier</w:t>
        </w:r>
      </w:hyperlink>
      <w:r w:rsidR="00846B91" w:rsidRPr="008B2A49">
        <w:rPr>
          <w:rFonts w:ascii="FlandersArtSans-Regular" w:eastAsia="FlandersArtSans-Regular" w:hAnsi="FlandersArtSans-Regular" w:cs="Times New Roman"/>
          <w:color w:val="auto"/>
        </w:rPr>
        <w:t xml:space="preserve"> in, dat je toevoegt aan je aanvraag</w:t>
      </w:r>
      <w:r w:rsidR="00BF0811" w:rsidRPr="008B2A49">
        <w:rPr>
          <w:rFonts w:ascii="FlandersArtSans-Regular" w:eastAsia="FlandersArtSans-Regular" w:hAnsi="FlandersArtSans-Regular" w:cs="Times New Roman"/>
          <w:color w:val="auto"/>
        </w:rPr>
        <w:t>.</w:t>
      </w:r>
    </w:p>
    <w:p w14:paraId="76C70189" w14:textId="77777777" w:rsidR="003C2C5D" w:rsidRPr="008B2A49" w:rsidRDefault="003C2C5D" w:rsidP="003C2C5D">
      <w:pPr>
        <w:tabs>
          <w:tab w:val="clear" w:pos="3686"/>
        </w:tabs>
        <w:spacing w:line="240" w:lineRule="auto"/>
        <w:contextualSpacing w:val="0"/>
        <w:rPr>
          <w:rFonts w:ascii="FlandersArtSans-Regular" w:eastAsia="FlandersArtSans-Regular" w:hAnsi="FlandersArtSans-Regular" w:cs="Times New Roman"/>
          <w:color w:val="auto"/>
        </w:rPr>
      </w:pPr>
    </w:p>
    <w:p w14:paraId="4FD2D0FB" w14:textId="77777777" w:rsidR="00E34452" w:rsidRPr="008B2A49" w:rsidRDefault="00E34452" w:rsidP="00B81F8E">
      <w:pPr>
        <w:pStyle w:val="Kop2"/>
        <w:numPr>
          <w:ilvl w:val="1"/>
          <w:numId w:val="34"/>
        </w:numPr>
        <w:rPr>
          <w:color w:val="2F5496" w:themeColor="accent1" w:themeShade="BF"/>
        </w:rPr>
      </w:pPr>
      <w:bookmarkStart w:id="65" w:name="_Toc66183238"/>
      <w:r w:rsidRPr="008B2A49">
        <w:rPr>
          <w:color w:val="2F5496" w:themeColor="accent1" w:themeShade="BF"/>
        </w:rPr>
        <w:t>Overige</w:t>
      </w:r>
      <w:bookmarkEnd w:id="65"/>
    </w:p>
    <w:p w14:paraId="67AE15CF" w14:textId="77777777" w:rsidR="00E34452" w:rsidRPr="008B2A49" w:rsidRDefault="00E34452" w:rsidP="00E34452">
      <w:pPr>
        <w:tabs>
          <w:tab w:val="clear" w:pos="3686"/>
        </w:tabs>
        <w:spacing w:after="160" w:line="259" w:lineRule="auto"/>
        <w:contextualSpacing w:val="0"/>
        <w:jc w:val="both"/>
        <w:rPr>
          <w:rFonts w:ascii="FlandersArtSans-Regular" w:eastAsia="Times New Roman" w:hAnsi="FlandersArtSans-Regular" w:cs="Times New Roman"/>
          <w:color w:val="auto"/>
        </w:rPr>
      </w:pPr>
      <w:r w:rsidRPr="008B2A49">
        <w:rPr>
          <w:rFonts w:ascii="FlandersArtSans-Regular" w:eastAsia="Times New Roman" w:hAnsi="FlandersArtSans-Regular" w:cs="Times New Roman"/>
          <w:color w:val="auto"/>
        </w:rPr>
        <w:t xml:space="preserve">Indien de horeca al dan niet open kan volgens de geldende regelgeving, dan is dit eveneens van toepassing op kantines. Deze moeten dezelfde regels volgen als andere horecazaken. Deze regels vind je terug op de website van de </w:t>
      </w:r>
      <w:hyperlink r:id="rId57" w:history="1">
        <w:r w:rsidRPr="008B2A49">
          <w:rPr>
            <w:rFonts w:ascii="FlandersArtSans-Regular" w:eastAsia="Times New Roman" w:hAnsi="FlandersArtSans-Regular" w:cs="Times New Roman"/>
            <w:color w:val="auto"/>
            <w:u w:val="single"/>
          </w:rPr>
          <w:t>FOD Economie</w:t>
        </w:r>
      </w:hyperlink>
      <w:r w:rsidRPr="008B2A49">
        <w:rPr>
          <w:rFonts w:ascii="FlandersArtSans-Regular" w:eastAsia="Times New Roman" w:hAnsi="FlandersArtSans-Regular" w:cs="Times New Roman"/>
          <w:color w:val="auto"/>
        </w:rPr>
        <w:t xml:space="preserve"> en </w:t>
      </w:r>
      <w:hyperlink r:id="rId58" w:history="1">
        <w:r w:rsidRPr="008B2A49">
          <w:rPr>
            <w:rFonts w:ascii="FlandersArtSans-Regular" w:eastAsia="Times New Roman" w:hAnsi="FlandersArtSans-Regular" w:cs="Times New Roman"/>
            <w:color w:val="auto"/>
            <w:u w:val="single"/>
          </w:rPr>
          <w:t>Horeca Vlaanderen</w:t>
        </w:r>
      </w:hyperlink>
      <w:r w:rsidRPr="008B2A49">
        <w:rPr>
          <w:rFonts w:ascii="FlandersArtSans-Regular" w:eastAsia="Times New Roman" w:hAnsi="FlandersArtSans-Regular" w:cs="Times New Roman"/>
          <w:color w:val="auto"/>
        </w:rPr>
        <w:t xml:space="preserve">. </w:t>
      </w:r>
    </w:p>
    <w:p w14:paraId="65B08DF0" w14:textId="77777777" w:rsidR="0082190A" w:rsidRPr="008B2A49" w:rsidRDefault="00E34452" w:rsidP="00E34452">
      <w:pPr>
        <w:tabs>
          <w:tab w:val="clear" w:pos="3686"/>
        </w:tabs>
        <w:spacing w:after="160" w:line="259" w:lineRule="auto"/>
        <w:contextualSpacing w:val="0"/>
        <w:jc w:val="both"/>
        <w:rPr>
          <w:rFonts w:ascii="FlandersArtSans-Regular" w:eastAsia="FlandersArtSans-Regular" w:hAnsi="FlandersArtSans-Regular" w:cs="Times New Roman"/>
          <w:color w:val="auto"/>
        </w:rPr>
      </w:pPr>
      <w:r w:rsidRPr="008B2A49">
        <w:rPr>
          <w:rFonts w:ascii="FlandersArtSans-Regular" w:eastAsia="FlandersArtSans-Regular" w:hAnsi="FlandersArtSans-Regular" w:cs="Times New Roman"/>
          <w:color w:val="auto"/>
        </w:rPr>
        <w:t xml:space="preserve">Voor meer specifieke vragen kan je ook steeds de FAQ op de website van Sport Vlaanderen raadplegen: </w:t>
      </w:r>
      <w:hyperlink r:id="rId59" w:history="1">
        <w:r w:rsidRPr="008B2A49">
          <w:rPr>
            <w:rFonts w:ascii="FlandersArtSans-Regular" w:eastAsia="FlandersArtSans-Regular" w:hAnsi="FlandersArtSans-Regular" w:cs="Times New Roman"/>
            <w:color w:val="auto"/>
            <w:u w:val="single"/>
          </w:rPr>
          <w:t>https://www.sport.vlaanderen/corona-en-sportbeoefening-in-vlaanderen/corona-veelgestelde-vragen/</w:t>
        </w:r>
      </w:hyperlink>
      <w:r w:rsidRPr="008B2A49">
        <w:rPr>
          <w:rFonts w:ascii="FlandersArtSans-Regular" w:eastAsia="FlandersArtSans-Regular" w:hAnsi="FlandersArtSans-Regular" w:cs="Times New Roman"/>
          <w:color w:val="auto"/>
        </w:rPr>
        <w:t xml:space="preserve"> </w:t>
      </w:r>
    </w:p>
    <w:p w14:paraId="18782C94" w14:textId="20E2F98C" w:rsidR="0082190A" w:rsidRPr="008B2A49" w:rsidRDefault="0082190A">
      <w:pPr>
        <w:tabs>
          <w:tab w:val="clear" w:pos="3686"/>
        </w:tabs>
        <w:spacing w:after="200" w:line="276" w:lineRule="auto"/>
        <w:contextualSpacing w:val="0"/>
        <w:rPr>
          <w:rFonts w:ascii="FlandersArtSans-Regular" w:eastAsia="Times New Roman" w:hAnsi="FlandersArtSans-Regular" w:cs="Times New Roman"/>
          <w:color w:val="auto"/>
          <w:sz w:val="32"/>
          <w:szCs w:val="32"/>
        </w:rPr>
      </w:pPr>
      <w:r w:rsidRPr="008B2A49">
        <w:rPr>
          <w:rFonts w:ascii="FlandersArtSans-Regular" w:eastAsia="Times New Roman" w:hAnsi="FlandersArtSans-Regular" w:cs="Times New Roman"/>
          <w:color w:val="auto"/>
          <w:sz w:val="32"/>
          <w:szCs w:val="32"/>
        </w:rPr>
        <w:br w:type="page"/>
      </w:r>
    </w:p>
    <w:p w14:paraId="3E8C44AE" w14:textId="6DCDF518" w:rsidR="00E34452" w:rsidRPr="008B2A49" w:rsidRDefault="0082190A" w:rsidP="00A627C0">
      <w:pPr>
        <w:tabs>
          <w:tab w:val="clear" w:pos="3686"/>
        </w:tabs>
        <w:spacing w:after="160" w:line="259" w:lineRule="auto"/>
        <w:contextualSpacing w:val="0"/>
        <w:jc w:val="both"/>
        <w:outlineLvl w:val="0"/>
        <w:rPr>
          <w:rFonts w:ascii="FlandersArtSans-Regular" w:eastAsia="Times New Roman" w:hAnsi="FlandersArtSans-Regular" w:cs="Times New Roman"/>
          <w:b/>
          <w:bCs/>
          <w:color w:val="4472C4"/>
          <w:sz w:val="36"/>
          <w:szCs w:val="36"/>
        </w:rPr>
      </w:pPr>
      <w:bookmarkStart w:id="66" w:name="_Toc66183239"/>
      <w:r w:rsidRPr="008B2A49">
        <w:rPr>
          <w:rFonts w:ascii="FlandersArtSans-Regular" w:eastAsia="Times New Roman" w:hAnsi="FlandersArtSans-Regular" w:cs="Times New Roman"/>
          <w:b/>
          <w:bCs/>
          <w:color w:val="4472C4"/>
          <w:sz w:val="36"/>
          <w:szCs w:val="36"/>
        </w:rPr>
        <w:lastRenderedPageBreak/>
        <w:t>Bijlage 1</w:t>
      </w:r>
      <w:bookmarkEnd w:id="66"/>
    </w:p>
    <w:p w14:paraId="3FEEF559" w14:textId="2FA06C93" w:rsidR="00A627C0" w:rsidRPr="008B2A49" w:rsidRDefault="00A627C0" w:rsidP="00A627C0">
      <w:pPr>
        <w:keepNext/>
        <w:tabs>
          <w:tab w:val="clear" w:pos="3686"/>
        </w:tabs>
        <w:spacing w:after="200" w:line="240" w:lineRule="auto"/>
        <w:contextualSpacing w:val="0"/>
        <w:rPr>
          <w:rFonts w:ascii="FlandersArtSans-Regular" w:eastAsia="FlandersArtSans-Regular" w:hAnsi="FlandersArtSans-Regular" w:cs="Times New Roman"/>
          <w:i/>
          <w:iCs/>
          <w:color w:val="auto"/>
          <w:sz w:val="18"/>
          <w:szCs w:val="18"/>
        </w:rPr>
      </w:pPr>
      <w:r w:rsidRPr="008B2A49">
        <w:rPr>
          <w:rFonts w:ascii="FlandersArtSans-Regular" w:eastAsia="FlandersArtSans-Regular" w:hAnsi="FlandersArtSans-Regular" w:cs="Times New Roman"/>
          <w:i/>
          <w:iCs/>
          <w:color w:val="auto"/>
          <w:sz w:val="18"/>
          <w:szCs w:val="18"/>
        </w:rPr>
        <w:t xml:space="preserve">Tabel </w:t>
      </w:r>
      <w:r w:rsidRPr="008B2A49">
        <w:rPr>
          <w:rFonts w:ascii="FlandersArtSans-Regular" w:eastAsia="FlandersArtSans-Regular" w:hAnsi="FlandersArtSans-Regular" w:cs="Times New Roman"/>
          <w:i/>
          <w:iCs/>
          <w:color w:val="auto"/>
          <w:sz w:val="18"/>
          <w:szCs w:val="18"/>
        </w:rPr>
        <w:fldChar w:fldCharType="begin"/>
      </w:r>
      <w:r w:rsidRPr="008B2A49">
        <w:rPr>
          <w:rFonts w:ascii="FlandersArtSans-Regular" w:eastAsia="FlandersArtSans-Regular" w:hAnsi="FlandersArtSans-Regular" w:cs="Times New Roman"/>
          <w:i/>
          <w:iCs/>
          <w:color w:val="auto"/>
          <w:sz w:val="18"/>
          <w:szCs w:val="18"/>
        </w:rPr>
        <w:instrText>SEQ Tabel \* ARABIC</w:instrText>
      </w:r>
      <w:r w:rsidRPr="008B2A49">
        <w:rPr>
          <w:rFonts w:ascii="FlandersArtSans-Regular" w:eastAsia="FlandersArtSans-Regular" w:hAnsi="FlandersArtSans-Regular" w:cs="Times New Roman"/>
          <w:i/>
          <w:iCs/>
          <w:color w:val="auto"/>
          <w:sz w:val="18"/>
          <w:szCs w:val="18"/>
        </w:rPr>
        <w:fldChar w:fldCharType="separate"/>
      </w:r>
      <w:r w:rsidRPr="008B2A49">
        <w:rPr>
          <w:rFonts w:ascii="FlandersArtSans-Regular" w:eastAsia="FlandersArtSans-Regular" w:hAnsi="FlandersArtSans-Regular" w:cs="Times New Roman"/>
          <w:i/>
          <w:iCs/>
          <w:noProof/>
          <w:color w:val="auto"/>
          <w:sz w:val="18"/>
          <w:szCs w:val="18"/>
        </w:rPr>
        <w:t>1</w:t>
      </w:r>
      <w:r w:rsidRPr="008B2A49">
        <w:rPr>
          <w:rFonts w:ascii="FlandersArtSans-Regular" w:eastAsia="FlandersArtSans-Regular" w:hAnsi="FlandersArtSans-Regular" w:cs="Times New Roman"/>
          <w:i/>
          <w:iCs/>
          <w:color w:val="auto"/>
          <w:sz w:val="18"/>
          <w:szCs w:val="18"/>
        </w:rPr>
        <w:fldChar w:fldCharType="end"/>
      </w:r>
      <w:r w:rsidRPr="008B2A49">
        <w:rPr>
          <w:rFonts w:ascii="FlandersArtSans-Regular" w:eastAsia="FlandersArtSans-Regular" w:hAnsi="FlandersArtSans-Regular" w:cs="Times New Roman"/>
          <w:i/>
          <w:iCs/>
          <w:color w:val="auto"/>
          <w:sz w:val="18"/>
          <w:szCs w:val="18"/>
        </w:rPr>
        <w:t xml:space="preserve">: Overzicht van limieten voor bijeenkomsten/samenscholingen, zoals bepaald door de Nationale Veiligheidsraad en vastgelegd in het ministerieel besluit van 28 oktober 2020 houdende dringende maatregelen om de verspreiding van het coronavirus COVID-19 te beperken, laatst gewijzigd bij het ministerieel besluit van </w:t>
      </w:r>
      <w:r w:rsidR="009F040F">
        <w:rPr>
          <w:rFonts w:ascii="FlandersArtSans-Regular" w:eastAsia="FlandersArtSans-Regular" w:hAnsi="FlandersArtSans-Regular" w:cs="Times New Roman"/>
          <w:i/>
          <w:iCs/>
          <w:color w:val="auto"/>
          <w:sz w:val="18"/>
          <w:szCs w:val="18"/>
        </w:rPr>
        <w:t>20</w:t>
      </w:r>
      <w:r w:rsidRPr="008B2A49">
        <w:rPr>
          <w:rFonts w:ascii="FlandersArtSans-Regular" w:eastAsia="FlandersArtSans-Regular" w:hAnsi="FlandersArtSans-Regular" w:cs="Times New Roman"/>
          <w:i/>
          <w:iCs/>
          <w:color w:val="auto"/>
          <w:sz w:val="18"/>
          <w:szCs w:val="18"/>
        </w:rPr>
        <w:t xml:space="preserve"> </w:t>
      </w:r>
      <w:r w:rsidR="009E60F5">
        <w:rPr>
          <w:rFonts w:ascii="FlandersArtSans-Regular" w:eastAsia="FlandersArtSans-Regular" w:hAnsi="FlandersArtSans-Regular" w:cs="Times New Roman"/>
          <w:i/>
          <w:iCs/>
          <w:color w:val="auto"/>
          <w:sz w:val="18"/>
          <w:szCs w:val="18"/>
        </w:rPr>
        <w:t>maart</w:t>
      </w:r>
      <w:r w:rsidR="00266570" w:rsidRPr="008B2A49">
        <w:rPr>
          <w:rFonts w:ascii="FlandersArtSans-Regular" w:eastAsia="FlandersArtSans-Regular" w:hAnsi="FlandersArtSans-Regular" w:cs="Times New Roman"/>
          <w:i/>
          <w:iCs/>
          <w:color w:val="auto"/>
          <w:sz w:val="18"/>
          <w:szCs w:val="18"/>
        </w:rPr>
        <w:t xml:space="preserve"> 2021</w:t>
      </w:r>
      <w:r w:rsidRPr="008B2A49">
        <w:rPr>
          <w:rFonts w:ascii="FlandersArtSans-Regular" w:eastAsia="FlandersArtSans-Regular" w:hAnsi="FlandersArtSans-Regular" w:cs="Times New Roman"/>
          <w:i/>
          <w:iCs/>
          <w:color w:val="auto"/>
          <w:sz w:val="18"/>
          <w:szCs w:val="18"/>
        </w:rPr>
        <w:t>.</w:t>
      </w:r>
    </w:p>
    <w:tbl>
      <w:tblPr>
        <w:tblStyle w:val="Rastertabel5donker-Accent11"/>
        <w:tblW w:w="0" w:type="auto"/>
        <w:tblLook w:val="04A0" w:firstRow="1" w:lastRow="0" w:firstColumn="1" w:lastColumn="0" w:noHBand="0" w:noVBand="1"/>
      </w:tblPr>
      <w:tblGrid>
        <w:gridCol w:w="2263"/>
        <w:gridCol w:w="1701"/>
        <w:gridCol w:w="5098"/>
      </w:tblGrid>
      <w:tr w:rsidR="00032235" w:rsidRPr="008B2A49" w14:paraId="428F9576" w14:textId="77777777" w:rsidTr="00A627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D4720E9" w14:textId="77777777" w:rsidR="00A627C0" w:rsidRPr="008B2A49" w:rsidRDefault="00A627C0" w:rsidP="00A627C0">
            <w:pPr>
              <w:tabs>
                <w:tab w:val="clear" w:pos="3686"/>
              </w:tabs>
              <w:spacing w:line="240" w:lineRule="auto"/>
              <w:contextualSpacing w:val="0"/>
              <w:jc w:val="both"/>
              <w:rPr>
                <w:rFonts w:ascii="FlandersArtSans-Regular" w:eastAsia="FlandersArtSans-Regular" w:hAnsi="FlandersArtSans-Regular" w:cs="Times New Roman"/>
                <w:color w:val="FFFFFF" w:themeColor="background1"/>
                <w:sz w:val="20"/>
              </w:rPr>
            </w:pPr>
            <w:r w:rsidRPr="008B2A49">
              <w:rPr>
                <w:rFonts w:ascii="FlandersArtSans-Regular" w:eastAsia="FlandersArtSans-Regular" w:hAnsi="FlandersArtSans-Regular" w:cs="Times New Roman"/>
                <w:color w:val="FFFFFF" w:themeColor="background1"/>
                <w:sz w:val="20"/>
              </w:rPr>
              <w:t>Soort limiet</w:t>
            </w:r>
          </w:p>
        </w:tc>
        <w:tc>
          <w:tcPr>
            <w:tcW w:w="1701" w:type="dxa"/>
          </w:tcPr>
          <w:p w14:paraId="3CC672B8" w14:textId="77777777" w:rsidR="00A627C0" w:rsidRPr="008B2A49" w:rsidRDefault="00A627C0" w:rsidP="00A627C0">
            <w:pPr>
              <w:tabs>
                <w:tab w:val="clear" w:pos="3686"/>
              </w:tabs>
              <w:spacing w:line="240" w:lineRule="auto"/>
              <w:contextualSpacing w:val="0"/>
              <w:jc w:val="both"/>
              <w:cnfStyle w:val="100000000000" w:firstRow="1" w:lastRow="0" w:firstColumn="0" w:lastColumn="0" w:oddVBand="0" w:evenVBand="0" w:oddHBand="0" w:evenHBand="0" w:firstRowFirstColumn="0" w:firstRowLastColumn="0" w:lastRowFirstColumn="0" w:lastRowLastColumn="0"/>
              <w:rPr>
                <w:rFonts w:ascii="FlandersArtSans-Regular" w:eastAsia="FlandersArtSans-Regular" w:hAnsi="FlandersArtSans-Regular" w:cs="Times New Roman"/>
                <w:color w:val="FFFFFF" w:themeColor="background1"/>
                <w:sz w:val="20"/>
              </w:rPr>
            </w:pPr>
            <w:r w:rsidRPr="008B2A49">
              <w:rPr>
                <w:rFonts w:ascii="FlandersArtSans-Regular" w:eastAsia="FlandersArtSans-Regular" w:hAnsi="FlandersArtSans-Regular" w:cs="Times New Roman"/>
                <w:color w:val="FFFFFF" w:themeColor="background1"/>
                <w:sz w:val="20"/>
              </w:rPr>
              <w:t>Maximum aantal personen</w:t>
            </w:r>
          </w:p>
        </w:tc>
        <w:tc>
          <w:tcPr>
            <w:tcW w:w="5098" w:type="dxa"/>
          </w:tcPr>
          <w:p w14:paraId="242BE226" w14:textId="77777777" w:rsidR="00A627C0" w:rsidRPr="008B2A49" w:rsidRDefault="00A627C0" w:rsidP="00A627C0">
            <w:pPr>
              <w:tabs>
                <w:tab w:val="clear" w:pos="3686"/>
              </w:tabs>
              <w:spacing w:line="240" w:lineRule="auto"/>
              <w:contextualSpacing w:val="0"/>
              <w:jc w:val="both"/>
              <w:cnfStyle w:val="100000000000" w:firstRow="1" w:lastRow="0" w:firstColumn="0" w:lastColumn="0" w:oddVBand="0" w:evenVBand="0" w:oddHBand="0" w:evenHBand="0" w:firstRowFirstColumn="0" w:firstRowLastColumn="0" w:lastRowFirstColumn="0" w:lastRowLastColumn="0"/>
              <w:rPr>
                <w:rFonts w:ascii="FlandersArtSans-Regular" w:eastAsia="FlandersArtSans-Regular" w:hAnsi="FlandersArtSans-Regular" w:cs="Times New Roman"/>
                <w:color w:val="FFFFFF" w:themeColor="background1"/>
                <w:sz w:val="20"/>
              </w:rPr>
            </w:pPr>
            <w:r w:rsidRPr="008B2A49">
              <w:rPr>
                <w:rFonts w:ascii="FlandersArtSans-Regular" w:eastAsia="FlandersArtSans-Regular" w:hAnsi="FlandersArtSans-Regular" w:cs="Times New Roman"/>
                <w:color w:val="FFFFFF" w:themeColor="background1"/>
                <w:sz w:val="20"/>
              </w:rPr>
              <w:t>Duiding/opmerking</w:t>
            </w:r>
          </w:p>
        </w:tc>
      </w:tr>
      <w:tr w:rsidR="00032235" w:rsidRPr="008B2A49" w14:paraId="2AAA35B4" w14:textId="77777777" w:rsidTr="00A62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965988D" w14:textId="77777777" w:rsidR="00A627C0" w:rsidRPr="008B2A49" w:rsidRDefault="00A627C0" w:rsidP="00A627C0">
            <w:pPr>
              <w:tabs>
                <w:tab w:val="clear" w:pos="3686"/>
              </w:tabs>
              <w:spacing w:line="240" w:lineRule="auto"/>
              <w:contextualSpacing w:val="0"/>
              <w:jc w:val="both"/>
              <w:rPr>
                <w:rFonts w:ascii="FlandersArtSans-Regular" w:eastAsia="FlandersArtSans-Regular" w:hAnsi="FlandersArtSans-Regular" w:cs="Times New Roman"/>
                <w:color w:val="FFFFFF" w:themeColor="background1"/>
                <w:sz w:val="20"/>
              </w:rPr>
            </w:pPr>
            <w:r w:rsidRPr="008B2A49">
              <w:rPr>
                <w:rFonts w:ascii="FlandersArtSans-Regular" w:eastAsia="FlandersArtSans-Regular" w:hAnsi="FlandersArtSans-Regular" w:cs="Times New Roman"/>
                <w:color w:val="FFFFFF" w:themeColor="background1"/>
                <w:sz w:val="20"/>
              </w:rPr>
              <w:t>Sociale bubbel</w:t>
            </w:r>
          </w:p>
        </w:tc>
        <w:tc>
          <w:tcPr>
            <w:tcW w:w="1701" w:type="dxa"/>
          </w:tcPr>
          <w:p w14:paraId="699A140A" w14:textId="77777777" w:rsidR="00A627C0" w:rsidRPr="008B2A49" w:rsidRDefault="00A627C0" w:rsidP="00A627C0">
            <w:pPr>
              <w:tabs>
                <w:tab w:val="clear" w:pos="3686"/>
              </w:tabs>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color w:val="auto"/>
                <w:sz w:val="20"/>
              </w:rPr>
            </w:pPr>
            <w:r w:rsidRPr="008B2A49">
              <w:rPr>
                <w:rFonts w:ascii="FlandersArtSans-Regular" w:eastAsia="FlandersArtSans-Regular" w:hAnsi="FlandersArtSans-Regular" w:cs="Times New Roman"/>
                <w:color w:val="auto"/>
                <w:sz w:val="20"/>
              </w:rPr>
              <w:t>1</w:t>
            </w:r>
          </w:p>
        </w:tc>
        <w:tc>
          <w:tcPr>
            <w:tcW w:w="5098" w:type="dxa"/>
          </w:tcPr>
          <w:p w14:paraId="56FFB406" w14:textId="77777777" w:rsidR="00A627C0" w:rsidRPr="008B2A49" w:rsidRDefault="00A627C0" w:rsidP="00A627C0">
            <w:pPr>
              <w:tabs>
                <w:tab w:val="clear" w:pos="3686"/>
              </w:tabs>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color w:val="auto"/>
                <w:sz w:val="20"/>
              </w:rPr>
            </w:pPr>
            <w:r w:rsidRPr="008B2A49">
              <w:rPr>
                <w:rFonts w:ascii="FlandersArtSans-Regular" w:eastAsia="FlandersArtSans-Regular" w:hAnsi="FlandersArtSans-Regular" w:cs="Times New Roman"/>
                <w:color w:val="auto"/>
                <w:sz w:val="20"/>
              </w:rPr>
              <w:t>Met de mensen binnen deze bubbel mag je onbeperkt contact hebben. Dit is een vast aantal personen per maand buiten je huisgezin waar je als individu nauw contact mag mee hebben.</w:t>
            </w:r>
          </w:p>
        </w:tc>
      </w:tr>
      <w:tr w:rsidR="00032235" w:rsidRPr="008B2A49" w14:paraId="012044DE" w14:textId="77777777" w:rsidTr="00A9331C">
        <w:tc>
          <w:tcPr>
            <w:cnfStyle w:val="001000000000" w:firstRow="0" w:lastRow="0" w:firstColumn="1" w:lastColumn="0" w:oddVBand="0" w:evenVBand="0" w:oddHBand="0" w:evenHBand="0" w:firstRowFirstColumn="0" w:firstRowLastColumn="0" w:lastRowFirstColumn="0" w:lastRowLastColumn="0"/>
            <w:tcW w:w="2263" w:type="dxa"/>
          </w:tcPr>
          <w:p w14:paraId="5EDB06F7" w14:textId="77777777" w:rsidR="00A627C0" w:rsidRPr="008B2A49" w:rsidRDefault="00A627C0" w:rsidP="00A627C0">
            <w:pPr>
              <w:tabs>
                <w:tab w:val="clear" w:pos="3686"/>
              </w:tabs>
              <w:spacing w:line="240" w:lineRule="auto"/>
              <w:contextualSpacing w:val="0"/>
              <w:jc w:val="both"/>
              <w:rPr>
                <w:rFonts w:ascii="FlandersArtSans-Regular" w:eastAsia="FlandersArtSans-Regular" w:hAnsi="FlandersArtSans-Regular" w:cs="Times New Roman"/>
                <w:color w:val="FFFFFF" w:themeColor="background1"/>
                <w:sz w:val="20"/>
              </w:rPr>
            </w:pPr>
            <w:r w:rsidRPr="008B2A49">
              <w:rPr>
                <w:rFonts w:ascii="FlandersArtSans-Regular" w:eastAsia="FlandersArtSans-Regular" w:hAnsi="FlandersArtSans-Regular" w:cs="Times New Roman"/>
                <w:color w:val="FFFFFF" w:themeColor="background1"/>
                <w:sz w:val="20"/>
              </w:rPr>
              <w:t>Samenscholing in niet-georganiseerd verband</w:t>
            </w:r>
          </w:p>
        </w:tc>
        <w:tc>
          <w:tcPr>
            <w:tcW w:w="1701" w:type="dxa"/>
          </w:tcPr>
          <w:p w14:paraId="13A72400" w14:textId="197E39CB" w:rsidR="00A627C0" w:rsidRPr="008B2A49" w:rsidRDefault="008312FB" w:rsidP="00A627C0">
            <w:pPr>
              <w:tabs>
                <w:tab w:val="clear" w:pos="3686"/>
              </w:tabs>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Times New Roman"/>
                <w:color w:val="auto"/>
                <w:sz w:val="20"/>
              </w:rPr>
            </w:pPr>
            <w:r w:rsidRPr="008B2A49">
              <w:rPr>
                <w:rFonts w:ascii="FlandersArtSans-Regular" w:eastAsia="FlandersArtSans-Regular" w:hAnsi="FlandersArtSans-Regular" w:cs="Times New Roman"/>
                <w:color w:val="auto"/>
                <w:sz w:val="20"/>
              </w:rPr>
              <w:t>10</w:t>
            </w:r>
          </w:p>
        </w:tc>
        <w:tc>
          <w:tcPr>
            <w:tcW w:w="5098" w:type="dxa"/>
          </w:tcPr>
          <w:p w14:paraId="0E1CC78E" w14:textId="77777777" w:rsidR="00A627C0" w:rsidRPr="008B2A49" w:rsidRDefault="00A627C0" w:rsidP="00A627C0">
            <w:pPr>
              <w:tabs>
                <w:tab w:val="clear" w:pos="3686"/>
              </w:tabs>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Times New Roman"/>
                <w:color w:val="auto"/>
                <w:sz w:val="20"/>
              </w:rPr>
            </w:pPr>
            <w:r w:rsidRPr="008B2A49">
              <w:rPr>
                <w:rFonts w:ascii="FlandersArtSans-Regular" w:eastAsia="FlandersArtSans-Regular" w:hAnsi="FlandersArtSans-Regular" w:cs="Times New Roman"/>
                <w:color w:val="auto"/>
                <w:sz w:val="20"/>
              </w:rPr>
              <w:t xml:space="preserve">Dit is de limiet voor samenscholingen in een niet-georganiseerde context. De afstand van 1,5 meter moet hierbij steeds gewaarborgd worden. </w:t>
            </w:r>
          </w:p>
        </w:tc>
      </w:tr>
      <w:tr w:rsidR="00032235" w:rsidRPr="008B2A49" w14:paraId="6E86CC5C" w14:textId="77777777" w:rsidTr="00A62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DFEA78E" w14:textId="77777777" w:rsidR="00A627C0" w:rsidRPr="008B2A49" w:rsidRDefault="00A627C0" w:rsidP="00A627C0">
            <w:pPr>
              <w:tabs>
                <w:tab w:val="clear" w:pos="3686"/>
              </w:tabs>
              <w:spacing w:line="240" w:lineRule="auto"/>
              <w:contextualSpacing w:val="0"/>
              <w:jc w:val="both"/>
              <w:rPr>
                <w:rFonts w:ascii="FlandersArtSans-Regular" w:eastAsia="FlandersArtSans-Regular" w:hAnsi="FlandersArtSans-Regular" w:cs="Times New Roman"/>
                <w:color w:val="FFFFFF" w:themeColor="background1"/>
                <w:sz w:val="20"/>
              </w:rPr>
            </w:pPr>
            <w:r w:rsidRPr="008B2A49">
              <w:rPr>
                <w:rFonts w:ascii="FlandersArtSans-Regular" w:eastAsia="FlandersArtSans-Regular" w:hAnsi="FlandersArtSans-Regular" w:cs="Times New Roman"/>
                <w:color w:val="FFFFFF" w:themeColor="background1"/>
                <w:sz w:val="20"/>
              </w:rPr>
              <w:t>Samenscholing in georganiseerd verband</w:t>
            </w:r>
          </w:p>
        </w:tc>
        <w:tc>
          <w:tcPr>
            <w:tcW w:w="1701" w:type="dxa"/>
          </w:tcPr>
          <w:p w14:paraId="3D6EC130" w14:textId="49D6DA69" w:rsidR="00A627C0" w:rsidRPr="008B2A49" w:rsidRDefault="00E762BC" w:rsidP="00A627C0">
            <w:pPr>
              <w:tabs>
                <w:tab w:val="clear" w:pos="3686"/>
              </w:tabs>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color w:val="auto"/>
                <w:sz w:val="20"/>
              </w:rPr>
            </w:pPr>
            <w:r w:rsidRPr="008B2A49">
              <w:rPr>
                <w:rFonts w:ascii="FlandersArtSans-Regular" w:eastAsia="FlandersArtSans-Regular" w:hAnsi="FlandersArtSans-Regular" w:cs="Times New Roman"/>
                <w:color w:val="auto"/>
                <w:sz w:val="20"/>
              </w:rPr>
              <w:t>10</w:t>
            </w:r>
          </w:p>
        </w:tc>
        <w:tc>
          <w:tcPr>
            <w:tcW w:w="5098" w:type="dxa"/>
          </w:tcPr>
          <w:p w14:paraId="5CF62222" w14:textId="77777777" w:rsidR="00A627C0" w:rsidRPr="008B2A49" w:rsidRDefault="00A627C0" w:rsidP="00A627C0">
            <w:pPr>
              <w:tabs>
                <w:tab w:val="clear" w:pos="3686"/>
              </w:tabs>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color w:val="auto"/>
                <w:sz w:val="20"/>
              </w:rPr>
            </w:pPr>
            <w:r w:rsidRPr="008B2A49">
              <w:rPr>
                <w:rFonts w:ascii="FlandersArtSans-Regular" w:eastAsia="FlandersArtSans-Regular" w:hAnsi="FlandersArtSans-Regular" w:cs="Times New Roman"/>
                <w:color w:val="auto"/>
                <w:sz w:val="20"/>
              </w:rPr>
              <w:t xml:space="preserve">Dit is de limiet voor een groep die een sportactiviteit bijwoont in georganiseerd verband. </w:t>
            </w:r>
          </w:p>
          <w:p w14:paraId="69884811" w14:textId="36C02E71" w:rsidR="00A627C0" w:rsidRPr="008B2A49" w:rsidRDefault="00A627C0" w:rsidP="00A627C0">
            <w:pPr>
              <w:tabs>
                <w:tab w:val="clear" w:pos="3686"/>
              </w:tabs>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color w:val="auto"/>
                <w:sz w:val="20"/>
              </w:rPr>
            </w:pPr>
            <w:r w:rsidRPr="008B2A49">
              <w:rPr>
                <w:rFonts w:ascii="FlandersArtSans-Regular" w:eastAsia="FlandersArtSans-Regular" w:hAnsi="FlandersArtSans-Regular" w:cs="Times New Roman"/>
                <w:color w:val="auto"/>
                <w:sz w:val="20"/>
              </w:rPr>
              <w:t>Tot en met 1</w:t>
            </w:r>
            <w:r w:rsidR="00B87D0A" w:rsidRPr="008B2A49">
              <w:rPr>
                <w:rFonts w:ascii="FlandersArtSans-Regular" w:eastAsia="FlandersArtSans-Regular" w:hAnsi="FlandersArtSans-Regular" w:cs="Times New Roman"/>
                <w:color w:val="auto"/>
                <w:sz w:val="20"/>
              </w:rPr>
              <w:t>8</w:t>
            </w:r>
            <w:r w:rsidRPr="008B2A49">
              <w:rPr>
                <w:rFonts w:ascii="FlandersArtSans-Regular" w:eastAsia="FlandersArtSans-Regular" w:hAnsi="FlandersArtSans-Regular" w:cs="Times New Roman"/>
                <w:color w:val="auto"/>
                <w:sz w:val="20"/>
              </w:rPr>
              <w:t xml:space="preserve"> jaar </w:t>
            </w:r>
            <w:r w:rsidR="00B2565B" w:rsidRPr="008B2A49">
              <w:rPr>
                <w:rFonts w:ascii="FlandersArtSans-Regular" w:eastAsia="FlandersArtSans-Regular" w:hAnsi="FlandersArtSans-Regular" w:cs="Times New Roman"/>
                <w:color w:val="auto"/>
                <w:sz w:val="20"/>
              </w:rPr>
              <w:t>is dit exclusief begeleiders</w:t>
            </w:r>
            <w:r w:rsidRPr="008B2A49">
              <w:rPr>
                <w:rFonts w:ascii="FlandersArtSans-Regular" w:eastAsia="FlandersArtSans-Regular" w:hAnsi="FlandersArtSans-Regular" w:cs="Times New Roman"/>
                <w:color w:val="auto"/>
                <w:sz w:val="20"/>
              </w:rPr>
              <w:t xml:space="preserve">. </w:t>
            </w:r>
          </w:p>
          <w:p w14:paraId="2C41AC96" w14:textId="1ECF5AA2" w:rsidR="00F41CF0" w:rsidRPr="008B2A49" w:rsidRDefault="00A627C0" w:rsidP="00A627C0">
            <w:pPr>
              <w:tabs>
                <w:tab w:val="clear" w:pos="3686"/>
              </w:tabs>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color w:val="auto"/>
                <w:sz w:val="20"/>
              </w:rPr>
            </w:pPr>
            <w:r w:rsidRPr="008B2A49">
              <w:rPr>
                <w:rFonts w:ascii="FlandersArtSans-Regular" w:eastAsia="FlandersArtSans-Regular" w:hAnsi="FlandersArtSans-Regular" w:cs="Times New Roman"/>
                <w:color w:val="auto"/>
                <w:sz w:val="20"/>
              </w:rPr>
              <w:t xml:space="preserve">Vanaf </w:t>
            </w:r>
            <w:r w:rsidR="00B87D0A" w:rsidRPr="008B2A49">
              <w:rPr>
                <w:rFonts w:ascii="FlandersArtSans-Regular" w:eastAsia="FlandersArtSans-Regular" w:hAnsi="FlandersArtSans-Regular" w:cs="Times New Roman"/>
                <w:color w:val="auto"/>
                <w:sz w:val="20"/>
              </w:rPr>
              <w:t xml:space="preserve">19 </w:t>
            </w:r>
            <w:r w:rsidRPr="008B2A49">
              <w:rPr>
                <w:rFonts w:ascii="FlandersArtSans-Regular" w:eastAsia="FlandersArtSans-Regular" w:hAnsi="FlandersArtSans-Regular" w:cs="Times New Roman"/>
                <w:color w:val="auto"/>
                <w:sz w:val="20"/>
              </w:rPr>
              <w:t xml:space="preserve">jaar </w:t>
            </w:r>
            <w:r w:rsidR="00B2565B" w:rsidRPr="008B2A49">
              <w:rPr>
                <w:rFonts w:ascii="FlandersArtSans-Regular" w:eastAsia="FlandersArtSans-Regular" w:hAnsi="FlandersArtSans-Regular" w:cs="Times New Roman"/>
                <w:color w:val="auto"/>
                <w:sz w:val="20"/>
              </w:rPr>
              <w:t>is dit inclusief begeleiders en</w:t>
            </w:r>
            <w:r w:rsidR="001F07FE" w:rsidRPr="008B2A49">
              <w:rPr>
                <w:rFonts w:ascii="FlandersArtSans-Regular" w:eastAsia="FlandersArtSans-Regular" w:hAnsi="FlandersArtSans-Regular" w:cs="Times New Roman"/>
                <w:color w:val="auto"/>
                <w:sz w:val="20"/>
              </w:rPr>
              <w:t xml:space="preserve"> moet</w:t>
            </w:r>
            <w:r w:rsidRPr="008B2A49">
              <w:rPr>
                <w:rFonts w:ascii="FlandersArtSans-Regular" w:eastAsia="FlandersArtSans-Regular" w:hAnsi="FlandersArtSans-Regular" w:cs="Times New Roman"/>
                <w:color w:val="auto"/>
                <w:sz w:val="20"/>
              </w:rPr>
              <w:t xml:space="preserve"> de afstand van 1.5 meter steeds gewaarborgd worden. </w:t>
            </w:r>
          </w:p>
        </w:tc>
      </w:tr>
      <w:tr w:rsidR="00032235" w:rsidRPr="008B2A49" w14:paraId="56506A6D" w14:textId="77777777" w:rsidTr="00A9331C">
        <w:tc>
          <w:tcPr>
            <w:cnfStyle w:val="001000000000" w:firstRow="0" w:lastRow="0" w:firstColumn="1" w:lastColumn="0" w:oddVBand="0" w:evenVBand="0" w:oddHBand="0" w:evenHBand="0" w:firstRowFirstColumn="0" w:firstRowLastColumn="0" w:lastRowFirstColumn="0" w:lastRowLastColumn="0"/>
            <w:tcW w:w="2263" w:type="dxa"/>
          </w:tcPr>
          <w:p w14:paraId="445AC568" w14:textId="77777777" w:rsidR="00A627C0" w:rsidRPr="008B2A49" w:rsidRDefault="00A627C0" w:rsidP="00A627C0">
            <w:pPr>
              <w:tabs>
                <w:tab w:val="clear" w:pos="3686"/>
              </w:tabs>
              <w:spacing w:line="240" w:lineRule="auto"/>
              <w:contextualSpacing w:val="0"/>
              <w:jc w:val="both"/>
              <w:rPr>
                <w:rFonts w:ascii="FlandersArtSans-Regular" w:eastAsia="FlandersArtSans-Regular" w:hAnsi="FlandersArtSans-Regular" w:cs="Times New Roman"/>
                <w:color w:val="FFFFFF" w:themeColor="background1"/>
                <w:sz w:val="20"/>
              </w:rPr>
            </w:pPr>
            <w:r w:rsidRPr="008B2A49">
              <w:rPr>
                <w:rFonts w:ascii="FlandersArtSans-Regular" w:eastAsia="FlandersArtSans-Regular" w:hAnsi="FlandersArtSans-Regular" w:cs="Times New Roman"/>
                <w:color w:val="FFFFFF" w:themeColor="background1"/>
                <w:sz w:val="20"/>
              </w:rPr>
              <w:t>Kampgroep</w:t>
            </w:r>
          </w:p>
        </w:tc>
        <w:tc>
          <w:tcPr>
            <w:tcW w:w="1701" w:type="dxa"/>
          </w:tcPr>
          <w:p w14:paraId="6953F47B" w14:textId="29FAC9F4" w:rsidR="00A627C0" w:rsidRPr="008B2A49" w:rsidRDefault="002F31FD" w:rsidP="00A627C0">
            <w:pPr>
              <w:tabs>
                <w:tab w:val="clear" w:pos="3686"/>
              </w:tabs>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Times New Roman"/>
                <w:color w:val="auto"/>
                <w:sz w:val="20"/>
              </w:rPr>
            </w:pPr>
            <w:r>
              <w:rPr>
                <w:rFonts w:ascii="FlandersArtSans-Regular" w:eastAsia="FlandersArtSans-Regular" w:hAnsi="FlandersArtSans-Regular" w:cs="Times New Roman"/>
                <w:color w:val="auto"/>
                <w:sz w:val="20"/>
              </w:rPr>
              <w:t>10</w:t>
            </w:r>
          </w:p>
        </w:tc>
        <w:tc>
          <w:tcPr>
            <w:tcW w:w="5098" w:type="dxa"/>
          </w:tcPr>
          <w:p w14:paraId="54D6FA62" w14:textId="2E186135" w:rsidR="00A627C0" w:rsidRPr="008B2A49" w:rsidRDefault="00A627C0" w:rsidP="00A627C0">
            <w:pPr>
              <w:tabs>
                <w:tab w:val="clear" w:pos="3686"/>
              </w:tabs>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Times New Roman"/>
                <w:color w:val="auto"/>
                <w:sz w:val="20"/>
              </w:rPr>
            </w:pPr>
            <w:r w:rsidRPr="008B2A49">
              <w:rPr>
                <w:rFonts w:ascii="FlandersArtSans-Regular" w:eastAsia="FlandersArtSans-Regular" w:hAnsi="FlandersArtSans-Regular" w:cs="Times New Roman"/>
                <w:color w:val="auto"/>
                <w:sz w:val="20"/>
              </w:rPr>
              <w:t xml:space="preserve">De groepsgrootte voor sportkampen, sportstages en sportklassen bedraagt </w:t>
            </w:r>
            <w:r w:rsidR="00736619" w:rsidRPr="008B2A49">
              <w:rPr>
                <w:rFonts w:ascii="FlandersArtSans-Regular" w:eastAsia="FlandersArtSans-Regular" w:hAnsi="FlandersArtSans-Regular" w:cs="Times New Roman"/>
                <w:color w:val="auto"/>
                <w:sz w:val="20"/>
              </w:rPr>
              <w:t xml:space="preserve">in de paasvakantie </w:t>
            </w:r>
            <w:r w:rsidRPr="008B2A49">
              <w:rPr>
                <w:rFonts w:ascii="FlandersArtSans-Regular" w:eastAsia="FlandersArtSans-Regular" w:hAnsi="FlandersArtSans-Regular" w:cs="Times New Roman"/>
                <w:color w:val="auto"/>
                <w:sz w:val="20"/>
              </w:rPr>
              <w:t xml:space="preserve">maximum </w:t>
            </w:r>
            <w:r w:rsidR="006A39FE">
              <w:rPr>
                <w:rFonts w:ascii="FlandersArtSans-Regular" w:eastAsia="FlandersArtSans-Regular" w:hAnsi="FlandersArtSans-Regular" w:cs="Times New Roman"/>
                <w:color w:val="auto"/>
                <w:sz w:val="20"/>
              </w:rPr>
              <w:t>1</w:t>
            </w:r>
            <w:r w:rsidR="006A39FE">
              <w:rPr>
                <w:rFonts w:eastAsia="FlandersArtSans-Regular" w:cs="Times New Roman"/>
                <w:color w:val="auto"/>
                <w:sz w:val="20"/>
              </w:rPr>
              <w:t>0</w:t>
            </w:r>
            <w:r w:rsidR="00FC1929" w:rsidRPr="008B2A49">
              <w:rPr>
                <w:rFonts w:ascii="FlandersArtSans-Regular" w:eastAsia="FlandersArtSans-Regular" w:hAnsi="FlandersArtSans-Regular" w:cs="Times New Roman"/>
                <w:color w:val="auto"/>
                <w:sz w:val="20"/>
              </w:rPr>
              <w:t xml:space="preserve"> personen voor kinderen en jongeren tot 18 jaar. </w:t>
            </w:r>
          </w:p>
        </w:tc>
      </w:tr>
      <w:tr w:rsidR="00032235" w:rsidRPr="008B2A49" w14:paraId="5901AEC0" w14:textId="77777777" w:rsidTr="00A62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60FB5DB" w14:textId="77777777" w:rsidR="00A627C0" w:rsidRPr="008B2A49" w:rsidRDefault="00A627C0" w:rsidP="00A627C0">
            <w:pPr>
              <w:tabs>
                <w:tab w:val="clear" w:pos="3686"/>
              </w:tabs>
              <w:spacing w:line="240" w:lineRule="auto"/>
              <w:contextualSpacing w:val="0"/>
              <w:jc w:val="both"/>
              <w:rPr>
                <w:rFonts w:ascii="FlandersArtSans-Regular" w:eastAsia="FlandersArtSans-Regular" w:hAnsi="FlandersArtSans-Regular" w:cs="Times New Roman"/>
                <w:color w:val="FFFFFF" w:themeColor="background1"/>
                <w:sz w:val="20"/>
              </w:rPr>
            </w:pPr>
            <w:r w:rsidRPr="008B2A49">
              <w:rPr>
                <w:rFonts w:ascii="FlandersArtSans-Regular" w:eastAsia="FlandersArtSans-Regular" w:hAnsi="FlandersArtSans-Regular" w:cs="Times New Roman"/>
                <w:color w:val="FFFFFF" w:themeColor="background1"/>
                <w:sz w:val="20"/>
              </w:rPr>
              <w:t>Publiek Indoor</w:t>
            </w:r>
          </w:p>
        </w:tc>
        <w:tc>
          <w:tcPr>
            <w:tcW w:w="1701" w:type="dxa"/>
          </w:tcPr>
          <w:p w14:paraId="03C07FBC" w14:textId="7FB62106" w:rsidR="00A627C0" w:rsidRPr="008B2A49" w:rsidRDefault="00A627C0" w:rsidP="00A627C0">
            <w:pPr>
              <w:tabs>
                <w:tab w:val="clear" w:pos="3686"/>
              </w:tabs>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color w:val="auto"/>
                <w:sz w:val="20"/>
              </w:rPr>
            </w:pPr>
            <w:r w:rsidRPr="008B2A49">
              <w:rPr>
                <w:rFonts w:ascii="FlandersArtSans-Regular" w:eastAsia="FlandersArtSans-Regular" w:hAnsi="FlandersArtSans-Regular" w:cs="Times New Roman"/>
                <w:color w:val="auto"/>
                <w:sz w:val="20"/>
              </w:rPr>
              <w:t>1 lid van huisgenoten per deelnemer</w:t>
            </w:r>
            <w:r w:rsidR="00240945" w:rsidRPr="008B2A49">
              <w:rPr>
                <w:rFonts w:ascii="FlandersArtSans-Regular" w:eastAsia="FlandersArtSans-Regular" w:hAnsi="FlandersArtSans-Regular" w:cs="Times New Roman"/>
                <w:color w:val="auto"/>
                <w:sz w:val="20"/>
              </w:rPr>
              <w:t xml:space="preserve"> </w:t>
            </w:r>
          </w:p>
        </w:tc>
        <w:tc>
          <w:tcPr>
            <w:tcW w:w="5098" w:type="dxa"/>
          </w:tcPr>
          <w:p w14:paraId="0AF0F55D" w14:textId="6CDB7BBD" w:rsidR="00A627C0" w:rsidRPr="008B2A49" w:rsidRDefault="00A627C0" w:rsidP="00A627C0">
            <w:pPr>
              <w:tabs>
                <w:tab w:val="clear" w:pos="3686"/>
              </w:tabs>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color w:val="auto"/>
                <w:sz w:val="20"/>
              </w:rPr>
            </w:pPr>
            <w:r w:rsidRPr="008B2A49">
              <w:rPr>
                <w:rFonts w:ascii="FlandersArtSans-Regular" w:eastAsia="FlandersArtSans-Regular" w:hAnsi="FlandersArtSans-Regular" w:cs="Times New Roman"/>
                <w:color w:val="auto"/>
                <w:sz w:val="20"/>
              </w:rPr>
              <w:t xml:space="preserve">Publiek is enkel toegelaten bij trainingen van kinderen tot </w:t>
            </w:r>
            <w:r w:rsidR="00FE23B1" w:rsidRPr="008B2A49">
              <w:rPr>
                <w:rFonts w:ascii="FlandersArtSans-Regular" w:eastAsia="FlandersArtSans-Regular" w:hAnsi="FlandersArtSans-Regular" w:cs="Times New Roman"/>
                <w:color w:val="auto"/>
                <w:sz w:val="20"/>
              </w:rPr>
              <w:t>18</w:t>
            </w:r>
            <w:r w:rsidRPr="008B2A49">
              <w:rPr>
                <w:rFonts w:ascii="FlandersArtSans-Regular" w:eastAsia="FlandersArtSans-Regular" w:hAnsi="FlandersArtSans-Regular" w:cs="Times New Roman"/>
                <w:color w:val="auto"/>
                <w:sz w:val="20"/>
              </w:rPr>
              <w:t xml:space="preserve"> jaar</w:t>
            </w:r>
            <w:r w:rsidR="00722B4F" w:rsidRPr="008B2A49">
              <w:rPr>
                <w:rFonts w:ascii="FlandersArtSans-Regular" w:eastAsia="FlandersArtSans-Regular" w:hAnsi="FlandersArtSans-Regular" w:cs="Times New Roman"/>
                <w:color w:val="auto"/>
                <w:sz w:val="20"/>
              </w:rPr>
              <w:t xml:space="preserve"> </w:t>
            </w:r>
            <w:r w:rsidR="00F33BA0" w:rsidRPr="008B2A49">
              <w:rPr>
                <w:rFonts w:ascii="FlandersArtSans-Regular" w:eastAsia="FlandersArtSans-Regular" w:hAnsi="FlandersArtSans-Regular" w:cs="Times New Roman"/>
                <w:color w:val="auto"/>
                <w:sz w:val="20"/>
              </w:rPr>
              <w:t>(Dit geldt ook voor 1 begeleider bij een G-sporter of mensen die hulpbehoevend zijn)</w:t>
            </w:r>
            <w:r w:rsidR="00CF5387" w:rsidRPr="008B2A49">
              <w:rPr>
                <w:rFonts w:ascii="FlandersArtSans-Regular" w:eastAsia="FlandersArtSans-Regular" w:hAnsi="FlandersArtSans-Regular" w:cs="Times New Roman"/>
                <w:color w:val="auto"/>
                <w:sz w:val="20"/>
              </w:rPr>
              <w:t xml:space="preserve">. </w:t>
            </w:r>
          </w:p>
        </w:tc>
      </w:tr>
      <w:tr w:rsidR="00032235" w:rsidRPr="008B2A49" w14:paraId="0598260F" w14:textId="77777777" w:rsidTr="00A9331C">
        <w:tc>
          <w:tcPr>
            <w:cnfStyle w:val="001000000000" w:firstRow="0" w:lastRow="0" w:firstColumn="1" w:lastColumn="0" w:oddVBand="0" w:evenVBand="0" w:oddHBand="0" w:evenHBand="0" w:firstRowFirstColumn="0" w:firstRowLastColumn="0" w:lastRowFirstColumn="0" w:lastRowLastColumn="0"/>
            <w:tcW w:w="2263" w:type="dxa"/>
          </w:tcPr>
          <w:p w14:paraId="3099DDE8" w14:textId="77777777" w:rsidR="00A627C0" w:rsidRPr="008B2A49" w:rsidRDefault="00A627C0" w:rsidP="00A627C0">
            <w:pPr>
              <w:tabs>
                <w:tab w:val="clear" w:pos="3686"/>
              </w:tabs>
              <w:spacing w:line="240" w:lineRule="auto"/>
              <w:contextualSpacing w:val="0"/>
              <w:jc w:val="both"/>
              <w:rPr>
                <w:rFonts w:ascii="FlandersArtSans-Regular" w:eastAsia="FlandersArtSans-Regular" w:hAnsi="FlandersArtSans-Regular" w:cs="Times New Roman"/>
                <w:color w:val="FFFFFF" w:themeColor="background1"/>
                <w:sz w:val="20"/>
              </w:rPr>
            </w:pPr>
            <w:r w:rsidRPr="008B2A49">
              <w:rPr>
                <w:rFonts w:ascii="FlandersArtSans-Regular" w:eastAsia="FlandersArtSans-Regular" w:hAnsi="FlandersArtSans-Regular" w:cs="Times New Roman"/>
                <w:color w:val="FFFFFF" w:themeColor="background1"/>
                <w:sz w:val="20"/>
              </w:rPr>
              <w:t>Publiek Outdoor</w:t>
            </w:r>
          </w:p>
        </w:tc>
        <w:tc>
          <w:tcPr>
            <w:tcW w:w="1701" w:type="dxa"/>
          </w:tcPr>
          <w:p w14:paraId="19E2E52D" w14:textId="77777777" w:rsidR="00A627C0" w:rsidRPr="008B2A49" w:rsidRDefault="00A627C0" w:rsidP="00A627C0">
            <w:pPr>
              <w:tabs>
                <w:tab w:val="clear" w:pos="3686"/>
              </w:tabs>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Times New Roman"/>
                <w:color w:val="auto"/>
                <w:sz w:val="20"/>
              </w:rPr>
            </w:pPr>
            <w:r w:rsidRPr="008B2A49">
              <w:rPr>
                <w:rFonts w:ascii="FlandersArtSans-Regular" w:eastAsia="FlandersArtSans-Regular" w:hAnsi="FlandersArtSans-Regular" w:cs="Times New Roman"/>
                <w:color w:val="auto"/>
                <w:sz w:val="20"/>
              </w:rPr>
              <w:t>1 lid van huisgenoten per deelnemer</w:t>
            </w:r>
          </w:p>
        </w:tc>
        <w:tc>
          <w:tcPr>
            <w:tcW w:w="5098" w:type="dxa"/>
          </w:tcPr>
          <w:p w14:paraId="307EA54C" w14:textId="36E259D6" w:rsidR="00A627C0" w:rsidRPr="008B2A49" w:rsidRDefault="00A627C0" w:rsidP="00A627C0">
            <w:pPr>
              <w:tabs>
                <w:tab w:val="clear" w:pos="3686"/>
              </w:tabs>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Times New Roman"/>
                <w:color w:val="auto"/>
                <w:sz w:val="20"/>
              </w:rPr>
            </w:pPr>
            <w:r w:rsidRPr="008B2A49">
              <w:rPr>
                <w:rFonts w:ascii="FlandersArtSans-Regular" w:eastAsia="FlandersArtSans-Regular" w:hAnsi="FlandersArtSans-Regular" w:cs="Times New Roman"/>
                <w:color w:val="auto"/>
                <w:sz w:val="20"/>
              </w:rPr>
              <w:t xml:space="preserve">Publiek is enkel toegelaten bij trainingen van kinderen tot </w:t>
            </w:r>
            <w:r w:rsidR="00FE23B1" w:rsidRPr="008B2A49">
              <w:rPr>
                <w:rFonts w:ascii="FlandersArtSans-Regular" w:eastAsia="FlandersArtSans-Regular" w:hAnsi="FlandersArtSans-Regular" w:cs="Times New Roman"/>
                <w:color w:val="auto"/>
                <w:sz w:val="20"/>
              </w:rPr>
              <w:t>18</w:t>
            </w:r>
            <w:r w:rsidRPr="008B2A49">
              <w:rPr>
                <w:rFonts w:ascii="FlandersArtSans-Regular" w:eastAsia="FlandersArtSans-Regular" w:hAnsi="FlandersArtSans-Regular" w:cs="Times New Roman"/>
                <w:color w:val="auto"/>
                <w:sz w:val="20"/>
              </w:rPr>
              <w:t xml:space="preserve"> jaar</w:t>
            </w:r>
            <w:r w:rsidR="00F33BA0" w:rsidRPr="008B2A49">
              <w:rPr>
                <w:rFonts w:ascii="FlandersArtSans-Regular" w:eastAsia="FlandersArtSans-Regular" w:hAnsi="FlandersArtSans-Regular" w:cs="Times New Roman"/>
                <w:color w:val="auto"/>
                <w:sz w:val="20"/>
              </w:rPr>
              <w:t xml:space="preserve"> (Dit geldt ook voor 1 begeleider bij een G-sporter of mensen die hulpbehoevend zijn)</w:t>
            </w:r>
          </w:p>
        </w:tc>
      </w:tr>
      <w:tr w:rsidR="00032235" w:rsidRPr="00032235" w14:paraId="55C44642" w14:textId="77777777" w:rsidTr="00A62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8F8D1EF" w14:textId="77777777" w:rsidR="00A627C0" w:rsidRPr="008B2A49" w:rsidRDefault="00A627C0" w:rsidP="00A627C0">
            <w:pPr>
              <w:tabs>
                <w:tab w:val="clear" w:pos="3686"/>
              </w:tabs>
              <w:spacing w:line="240" w:lineRule="auto"/>
              <w:contextualSpacing w:val="0"/>
              <w:jc w:val="both"/>
              <w:rPr>
                <w:rFonts w:ascii="FlandersArtSans-Regular" w:eastAsia="FlandersArtSans-Regular" w:hAnsi="FlandersArtSans-Regular" w:cs="Times New Roman"/>
                <w:color w:val="FFFFFF" w:themeColor="background1"/>
                <w:sz w:val="20"/>
              </w:rPr>
            </w:pPr>
            <w:r w:rsidRPr="008B2A49">
              <w:rPr>
                <w:rFonts w:ascii="FlandersArtSans-Regular" w:eastAsia="FlandersArtSans-Regular" w:hAnsi="FlandersArtSans-Regular" w:cs="Times New Roman"/>
                <w:color w:val="FFFFFF" w:themeColor="background1"/>
                <w:sz w:val="20"/>
              </w:rPr>
              <w:t>CERM-aanvraag</w:t>
            </w:r>
          </w:p>
        </w:tc>
        <w:tc>
          <w:tcPr>
            <w:tcW w:w="1701" w:type="dxa"/>
          </w:tcPr>
          <w:p w14:paraId="3C9A986A" w14:textId="42E20E9E" w:rsidR="00A627C0" w:rsidRPr="008B2A49" w:rsidRDefault="00391124" w:rsidP="00A627C0">
            <w:pPr>
              <w:tabs>
                <w:tab w:val="clear" w:pos="3686"/>
              </w:tabs>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color w:val="auto"/>
                <w:sz w:val="20"/>
              </w:rPr>
            </w:pPr>
            <w:r w:rsidRPr="008B2A49">
              <w:rPr>
                <w:rFonts w:ascii="FlandersArtSans-Regular" w:eastAsia="FlandersArtSans-Regular" w:hAnsi="FlandersArtSans-Regular" w:cs="Times New Roman"/>
                <w:color w:val="auto"/>
                <w:sz w:val="20"/>
              </w:rPr>
              <w:t>/</w:t>
            </w:r>
          </w:p>
        </w:tc>
        <w:tc>
          <w:tcPr>
            <w:tcW w:w="5098" w:type="dxa"/>
          </w:tcPr>
          <w:p w14:paraId="11D5E524" w14:textId="77777777" w:rsidR="00A627C0" w:rsidRPr="00032235" w:rsidRDefault="00A627C0" w:rsidP="00A627C0">
            <w:pPr>
              <w:tabs>
                <w:tab w:val="clear" w:pos="3686"/>
              </w:tabs>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color w:val="auto"/>
                <w:sz w:val="20"/>
              </w:rPr>
            </w:pPr>
            <w:r w:rsidRPr="008B2A49">
              <w:rPr>
                <w:rFonts w:ascii="FlandersArtSans-Regular" w:eastAsia="FlandersArtSans-Regular" w:hAnsi="FlandersArtSans-Regular" w:cs="Times New Roman"/>
                <w:color w:val="auto"/>
                <w:sz w:val="20"/>
              </w:rPr>
              <w:t>Deze limiet bepaalt dat iedere organisator van een sportwedstrijd of -evenement vanaf dit aantal deelnemers of toeschouwers een CERM-aanvraag moet invullen. Deze aanvraag is ongeacht het aantal deelnemers verplicht als het gaat om een wedstrijd op de openbare weg.</w:t>
            </w:r>
          </w:p>
        </w:tc>
      </w:tr>
    </w:tbl>
    <w:p w14:paraId="6211E4D7" w14:textId="77777777" w:rsidR="00B86066" w:rsidRPr="00032235" w:rsidRDefault="00B86066" w:rsidP="00301877">
      <w:pPr>
        <w:tabs>
          <w:tab w:val="clear" w:pos="3686"/>
        </w:tabs>
        <w:spacing w:line="240" w:lineRule="auto"/>
        <w:contextualSpacing w:val="0"/>
        <w:jc w:val="both"/>
        <w:rPr>
          <w:rFonts w:ascii="FlandersArtSans-Regular" w:eastAsiaTheme="minorEastAsia" w:hAnsi="FlandersArtSans-Regular"/>
          <w:color w:val="auto"/>
          <w:sz w:val="20"/>
          <w:szCs w:val="20"/>
        </w:rPr>
      </w:pPr>
    </w:p>
    <w:sectPr w:rsidR="00B86066" w:rsidRPr="00032235" w:rsidSect="003C3D15">
      <w:headerReference w:type="default" r:id="rId60"/>
      <w:headerReference w:type="first" r:id="rId61"/>
      <w:pgSz w:w="11906" w:h="16838" w:code="9"/>
      <w:pgMar w:top="1985" w:right="851" w:bottom="1985" w:left="1134" w:header="851" w:footer="851"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67A43C" w14:textId="77777777" w:rsidR="00300E27" w:rsidRDefault="00300E27" w:rsidP="00F11703">
      <w:pPr>
        <w:spacing w:line="240" w:lineRule="auto"/>
      </w:pPr>
      <w:r>
        <w:separator/>
      </w:r>
    </w:p>
    <w:p w14:paraId="211440B4" w14:textId="77777777" w:rsidR="00300E27" w:rsidRDefault="00300E27"/>
  </w:endnote>
  <w:endnote w:type="continuationSeparator" w:id="0">
    <w:p w14:paraId="0C566382" w14:textId="77777777" w:rsidR="00300E27" w:rsidRDefault="00300E27" w:rsidP="00F11703">
      <w:pPr>
        <w:spacing w:line="240" w:lineRule="auto"/>
      </w:pPr>
      <w:r>
        <w:continuationSeparator/>
      </w:r>
    </w:p>
    <w:p w14:paraId="69342999" w14:textId="77777777" w:rsidR="00300E27" w:rsidRDefault="00300E27"/>
  </w:endnote>
  <w:endnote w:type="continuationNotice" w:id="1">
    <w:p w14:paraId="7B358D83" w14:textId="77777777" w:rsidR="00300E27" w:rsidRDefault="00300E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mbria"/>
    <w:charset w:val="00"/>
    <w:family w:val="auto"/>
    <w:pitch w:val="variable"/>
    <w:sig w:usb0="00000007" w:usb1="10000000" w:usb2="00000000" w:usb3="00000000" w:csb0="00000093" w:csb1="00000000"/>
  </w:font>
  <w:font w:name="Flanders Art Serif">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FlandersArtSerif-Regular">
    <w:panose1 w:val="00000500000000000000"/>
    <w:charset w:val="00"/>
    <w:family w:val="auto"/>
    <w:pitch w:val="variable"/>
    <w:sig w:usb0="00000007" w:usb1="00000000" w:usb2="00000000" w:usb3="00000000" w:csb0="00000093" w:csb1="00000000"/>
    <w:embedRegular r:id="rId1" w:fontKey="{2FACCD37-C1C5-4791-9C7A-00D7133D4AEA}"/>
    <w:embedBold r:id="rId2" w:fontKey="{61B0E92C-DCD3-4050-B637-0A26FED08BDA}"/>
  </w:font>
  <w:font w:name="Calibri">
    <w:panose1 w:val="020F0502020204030204"/>
    <w:charset w:val="00"/>
    <w:family w:val="swiss"/>
    <w:pitch w:val="variable"/>
    <w:sig w:usb0="E0002EFF" w:usb1="C000247B" w:usb2="00000009" w:usb3="00000000" w:csb0="000001FF" w:csb1="00000000"/>
    <w:embedRegular r:id="rId3" w:fontKey="{14767D14-61C7-4A5F-8B25-3C39F2CE6EB6}"/>
    <w:embedBold r:id="rId4" w:fontKey="{9C527FB8-8C99-491E-A064-4D0E149D3583}"/>
    <w:embedItalic r:id="rId5" w:fontKey="{F8B0C8B7-F663-4509-9DAD-F05ED17581D3}"/>
  </w:font>
  <w:font w:name="&quot;&quot;Courier New&quot;&quot;,serif">
    <w:altName w:val="Cambria"/>
    <w:panose1 w:val="00000000000000000000"/>
    <w:charset w:val="00"/>
    <w:family w:val="roman"/>
    <w:notTrueType/>
    <w:pitch w:val="default"/>
  </w:font>
  <w:font w:name="&quot;Courier New&quot;">
    <w:altName w:val="Cambria"/>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embedRegular r:id="rId6" w:fontKey="{D0B4C026-AFA2-4639-92B0-8A793066F7C1}"/>
    <w:embedBold r:id="rId7" w:subsetted="1" w:fontKey="{9C6D0C46-FF08-4C50-9E96-5FB828C0C031}"/>
  </w:font>
  <w:font w:name="MS PGothic">
    <w:panose1 w:val="020B0600070205080204"/>
    <w:charset w:val="80"/>
    <w:family w:val="swiss"/>
    <w:pitch w:val="variable"/>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8" w:fontKey="{12E87BC9-8646-45CF-8FD2-EB40D881F4A9}"/>
    <w:embedBold r:id="rId9" w:fontKey="{2927A3CC-5DD1-4378-AC58-27D3F2CC2E73}"/>
    <w:embedItalic r:id="rId10" w:fontKey="{7DB252F1-6DC1-4B53-915D-AAEDF76D3B45}"/>
  </w:font>
  <w:font w:name="FlandersArtSerif-Bold">
    <w:panose1 w:val="00000800000000000000"/>
    <w:charset w:val="00"/>
    <w:family w:val="auto"/>
    <w:pitch w:val="variable"/>
    <w:sig w:usb0="00000007" w:usb1="00000000" w:usb2="00000000" w:usb3="00000000" w:csb0="00000093" w:csb1="00000000"/>
    <w:embedRegular r:id="rId11" w:fontKey="{3381DB1C-5D62-41CB-A1D2-F332C5B9B6E5}"/>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embedRegular r:id="rId12" w:subsetted="1" w:fontKey="{5B6AE7B3-04F4-4F18-9575-C0490376895A}"/>
    <w:embedBold r:id="rId13" w:subsetted="1" w:fontKey="{FE26340D-C74A-42F9-BEBE-D5662B797007}"/>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27695" w14:textId="77777777" w:rsidR="00A627C0" w:rsidRPr="00FF15EB" w:rsidRDefault="00A627C0" w:rsidP="002A0485">
    <w:pPr>
      <w:pStyle w:val="streepjes"/>
    </w:pPr>
    <w:r>
      <w:tab/>
      <w:t>//</w:t>
    </w:r>
    <w:r w:rsidRPr="00FF15EB">
      <w:t>//////////////////////////////////////////////////////////////////////////////////////////////////////////////////////////////////////////////////////////////</w:t>
    </w:r>
  </w:p>
  <w:p w14:paraId="06EC0C7F" w14:textId="77777777" w:rsidR="00A627C0" w:rsidRDefault="00A627C0" w:rsidP="002A0485">
    <w:pPr>
      <w:pStyle w:val="Voettekst"/>
    </w:pPr>
  </w:p>
  <w:p w14:paraId="53F4EFD4" w14:textId="2D660E2F" w:rsidR="00A627C0" w:rsidRDefault="00A627C0">
    <w:pPr>
      <w:pStyle w:val="Voettekst"/>
    </w:pPr>
    <w:r>
      <w:t xml:space="preserve">pagina </w:t>
    </w:r>
    <w:r>
      <w:fldChar w:fldCharType="begin"/>
    </w:r>
    <w:r>
      <w:instrText xml:space="preserve"> PAGE   \* MERGEFORMAT </w:instrText>
    </w:r>
    <w:r>
      <w:fldChar w:fldCharType="separate"/>
    </w:r>
    <w:r>
      <w:rPr>
        <w:noProof/>
      </w:rPr>
      <w:t>8</w:t>
    </w:r>
    <w:r>
      <w:rPr>
        <w:noProof/>
      </w:rPr>
      <w:fldChar w:fldCharType="end"/>
    </w:r>
    <w:r>
      <w:t xml:space="preserve"> van </w:t>
    </w:r>
    <w:r>
      <w:rPr>
        <w:noProof/>
      </w:rPr>
      <w:fldChar w:fldCharType="begin"/>
    </w:r>
    <w:r>
      <w:rPr>
        <w:noProof/>
      </w:rPr>
      <w:instrText xml:space="preserve"> NUMPAGES   \* MERGEFORMAT </w:instrText>
    </w:r>
    <w:r>
      <w:rPr>
        <w:noProof/>
      </w:rPr>
      <w:fldChar w:fldCharType="separate"/>
    </w:r>
    <w:r>
      <w:rPr>
        <w:noProof/>
      </w:rPr>
      <w:t>8</w:t>
    </w:r>
    <w:r>
      <w:rPr>
        <w:noProof/>
      </w:rPr>
      <w:fldChar w:fldCharType="end"/>
    </w:r>
    <w:r>
      <w:tab/>
    </w:r>
    <w:sdt>
      <w:sdtPr>
        <w:tag w:val=""/>
        <w:id w:val="1806930"/>
        <w:dataBinding w:prefixMappings="xmlns:ns0='http://purl.org/dc/elements/1.1/' xmlns:ns1='http://schemas.openxmlformats.org/package/2006/metadata/core-properties' " w:xpath="/ns1:coreProperties[1]/ns0:title[1]" w:storeItemID="{6C3C8BC8-F283-45AE-878A-BAB7291924A1}"/>
        <w:text/>
      </w:sdtPr>
      <w:sdtEndPr/>
      <w:sdtContent>
        <w:r w:rsidR="003C686E">
          <w:t>Basisprotocol Sport – vanaf 22 maart 2021</w:t>
        </w:r>
      </w:sdtContent>
    </w:sdt>
    <w:r>
      <w:tab/>
    </w:r>
    <w:sdt>
      <w:sdtPr>
        <w:id w:val="1806931"/>
        <w:docPartObj>
          <w:docPartGallery w:val="Page Numbers (Top of Page)"/>
          <w:docPartUnique/>
        </w:docPartObj>
      </w:sdtPr>
      <w:sdtEndPr/>
      <w:sdtContent>
        <w:sdt>
          <w:sdtPr>
            <w:id w:val="1806932"/>
            <w:docPartObj>
              <w:docPartGallery w:val="Page Numbers (Top of Page)"/>
              <w:docPartUnique/>
            </w:docPartObj>
          </w:sdtPr>
          <w:sdtEndPr/>
          <w:sdtContent>
            <w:sdt>
              <w:sdtPr>
                <w:tag w:val=""/>
                <w:id w:val="1806929"/>
                <w:dataBinding w:prefixMappings="xmlns:ns0='http://schemas.microsoft.com/office/2006/coverPageProps' " w:xpath="/ns0:CoverPageProperties[1]/ns0:PublishDate[1]" w:storeItemID="{55AF091B-3C7A-41E3-B477-F2FDAA23CFDA}"/>
                <w:date w:fullDate="2021-03-22T00:00:00Z">
                  <w:dateFormat w:val="d.MM.yyyy"/>
                  <w:lid w:val="nl-BE"/>
                  <w:storeMappedDataAs w:val="dateTime"/>
                  <w:calendar w:val="gregorian"/>
                </w:date>
              </w:sdtPr>
              <w:sdtEndPr/>
              <w:sdtContent>
                <w:r w:rsidR="00E64AAF">
                  <w:t>22.03.2021</w:t>
                </w:r>
              </w:sdtContent>
            </w:sdt>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0BFC0" w14:textId="77777777" w:rsidR="00A627C0" w:rsidRPr="00FF15EB" w:rsidRDefault="00A627C0" w:rsidP="00FF15EB">
    <w:pPr>
      <w:pStyle w:val="streepjes"/>
    </w:pPr>
    <w:r>
      <w:tab/>
      <w:t>//</w:t>
    </w:r>
    <w:r w:rsidRPr="00FF15EB">
      <w:t>//////////////////////////////////////////////////////////////////////////////////////////////////////////////////////////////////////////////////////////////</w:t>
    </w:r>
  </w:p>
  <w:p w14:paraId="3408FE18" w14:textId="77777777" w:rsidR="00A627C0" w:rsidRDefault="00A627C0" w:rsidP="00FF15EB">
    <w:pPr>
      <w:pStyle w:val="Voettekst"/>
    </w:pPr>
  </w:p>
  <w:p w14:paraId="5808B449" w14:textId="212657DB" w:rsidR="00A627C0" w:rsidRDefault="00300E27" w:rsidP="00FF15EB">
    <w:pPr>
      <w:pStyle w:val="Voettekst"/>
    </w:pPr>
    <w:sdt>
      <w:sdtPr>
        <w:tag w:val=""/>
        <w:id w:val="-1744712615"/>
        <w:dataBinding w:prefixMappings="xmlns:ns0='http://schemas.microsoft.com/office/2006/coverPageProps' " w:xpath="/ns0:CoverPageProperties[1]/ns0:PublishDate[1]" w:storeItemID="{55AF091B-3C7A-41E3-B477-F2FDAA23CFDA}"/>
        <w:date w:fullDate="2021-03-22T00:00:00Z">
          <w:dateFormat w:val="d.MM.yyyy"/>
          <w:lid w:val="nl-BE"/>
          <w:storeMappedDataAs w:val="dateTime"/>
          <w:calendar w:val="gregorian"/>
        </w:date>
      </w:sdtPr>
      <w:sdtEndPr/>
      <w:sdtContent>
        <w:r w:rsidR="00E64AAF">
          <w:t>22.03.2021</w:t>
        </w:r>
      </w:sdtContent>
    </w:sdt>
    <w:r w:rsidR="00A627C0">
      <w:tab/>
    </w:r>
    <w:sdt>
      <w:sdtPr>
        <w:tag w:val=""/>
        <w:id w:val="-1270078250"/>
        <w:dataBinding w:prefixMappings="xmlns:ns0='http://purl.org/dc/elements/1.1/' xmlns:ns1='http://schemas.openxmlformats.org/package/2006/metadata/core-properties' " w:xpath="/ns1:coreProperties[1]/ns0:title[1]" w:storeItemID="{6C3C8BC8-F283-45AE-878A-BAB7291924A1}"/>
        <w:text/>
      </w:sdtPr>
      <w:sdtEndPr/>
      <w:sdtContent>
        <w:r w:rsidR="000758BC">
          <w:t>Basisprotocol Sport</w:t>
        </w:r>
        <w:r w:rsidR="003C3D15">
          <w:t xml:space="preserve"> – vanaf </w:t>
        </w:r>
        <w:r w:rsidR="003C686E">
          <w:t>22</w:t>
        </w:r>
        <w:r w:rsidR="00BD0191">
          <w:t xml:space="preserve"> maart 2021</w:t>
        </w:r>
      </w:sdtContent>
    </w:sdt>
    <w:r w:rsidR="00A627C0">
      <w:tab/>
    </w:r>
    <w:sdt>
      <w:sdtPr>
        <w:id w:val="-789278506"/>
        <w:docPartObj>
          <w:docPartGallery w:val="Page Numbers (Top of Page)"/>
          <w:docPartUnique/>
        </w:docPartObj>
      </w:sdtPr>
      <w:sdtEndPr/>
      <w:sdtContent>
        <w:sdt>
          <w:sdtPr>
            <w:id w:val="92936805"/>
            <w:docPartObj>
              <w:docPartGallery w:val="Page Numbers (Top of Page)"/>
              <w:docPartUnique/>
            </w:docPartObj>
          </w:sdtPr>
          <w:sdtEndPr/>
          <w:sdtContent>
            <w:r w:rsidR="00A627C0">
              <w:t xml:space="preserve">pagina </w:t>
            </w:r>
            <w:r w:rsidR="00A627C0">
              <w:fldChar w:fldCharType="begin"/>
            </w:r>
            <w:r w:rsidR="00A627C0">
              <w:instrText xml:space="preserve"> PAGE   \* MERGEFORMAT </w:instrText>
            </w:r>
            <w:r w:rsidR="00A627C0">
              <w:fldChar w:fldCharType="separate"/>
            </w:r>
            <w:r w:rsidR="00A627C0">
              <w:rPr>
                <w:noProof/>
              </w:rPr>
              <w:t>7</w:t>
            </w:r>
            <w:r w:rsidR="00A627C0">
              <w:rPr>
                <w:noProof/>
              </w:rPr>
              <w:fldChar w:fldCharType="end"/>
            </w:r>
            <w:r w:rsidR="00A627C0">
              <w:t xml:space="preserve"> van </w:t>
            </w:r>
            <w:r w:rsidR="00A627C0">
              <w:rPr>
                <w:noProof/>
              </w:rPr>
              <w:fldChar w:fldCharType="begin"/>
            </w:r>
            <w:r w:rsidR="00A627C0">
              <w:rPr>
                <w:noProof/>
              </w:rPr>
              <w:instrText xml:space="preserve"> NUMPAGES  \* Arabic  \* MERGEFORMAT </w:instrText>
            </w:r>
            <w:r w:rsidR="00A627C0">
              <w:rPr>
                <w:noProof/>
              </w:rPr>
              <w:fldChar w:fldCharType="separate"/>
            </w:r>
            <w:r w:rsidR="00A627C0">
              <w:rPr>
                <w:noProof/>
              </w:rPr>
              <w:t>8</w:t>
            </w:r>
            <w:r w:rsidR="00A627C0">
              <w:rPr>
                <w:noProof/>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D41F3" w14:textId="77777777" w:rsidR="00300E27" w:rsidRDefault="00300E27">
      <w:r>
        <w:separator/>
      </w:r>
    </w:p>
  </w:footnote>
  <w:footnote w:type="continuationSeparator" w:id="0">
    <w:p w14:paraId="620E031C" w14:textId="77777777" w:rsidR="00300E27" w:rsidRDefault="00300E27" w:rsidP="00F11703">
      <w:pPr>
        <w:spacing w:line="240" w:lineRule="auto"/>
      </w:pPr>
      <w:r>
        <w:continuationSeparator/>
      </w:r>
    </w:p>
    <w:p w14:paraId="4E9A34B2" w14:textId="77777777" w:rsidR="00300E27" w:rsidRDefault="00300E27"/>
  </w:footnote>
  <w:footnote w:type="continuationNotice" w:id="1">
    <w:p w14:paraId="2FD9DF6D" w14:textId="77777777" w:rsidR="00300E27" w:rsidRDefault="00300E27">
      <w:pPr>
        <w:spacing w:line="240" w:lineRule="auto"/>
      </w:pPr>
    </w:p>
  </w:footnote>
  <w:footnote w:id="2">
    <w:p w14:paraId="6286B23D" w14:textId="073ED386" w:rsidR="00A627C0" w:rsidRDefault="00A627C0" w:rsidP="00D45BA3">
      <w:pPr>
        <w:pStyle w:val="Voetnoottekst"/>
      </w:pPr>
    </w:p>
  </w:footnote>
  <w:footnote w:id="3">
    <w:p w14:paraId="55EECF63" w14:textId="4A6AFB8B" w:rsidR="00A627C0" w:rsidRDefault="00A627C0" w:rsidP="02D680CE">
      <w:pPr>
        <w:pStyle w:val="Voetnoottekst"/>
        <w:rPr>
          <w:sz w:val="20"/>
        </w:rPr>
      </w:pPr>
    </w:p>
  </w:footnote>
  <w:footnote w:id="4">
    <w:p w14:paraId="48C26797" w14:textId="77777777" w:rsidR="00A627C0" w:rsidRDefault="00A627C0" w:rsidP="339EE893">
      <w:pPr>
        <w:pStyle w:val="Voetnoottekst"/>
      </w:pPr>
      <w:r w:rsidRPr="339EE893">
        <w:rPr>
          <w:rStyle w:val="Voetnootmarkering"/>
        </w:rPr>
        <w:footnoteRef/>
      </w:r>
      <w:r>
        <w:t xml:space="preserve"> Voor covid-19: een risicocontact binnen de periode tot 14 dagen geleden. Mogelijke symptomen van covid-19, griep of een andere besmettelijke ziekte zijn: abnormale vermoeidheid, algemeen ziektegevoel (energieverlies in combinatie met o.a. koude rillingen, slaperigheid, spierpijn of gebrek aan eetlust), onverklaarde pijn in meerdere spiergroepen, hoofdpijn die niet verdwijnt met 1 dosis paracetamol, droge hoest, ademhalingsmoeilijkheden, koorts (38°C of meer), keelpijn, verlies van smaak- of reukzin, lopende neus, meermaals per dag niezen (zonder allergie), overgeven en/of meermaals per dag diarree, al dan niet samen met buikpijn, misselijkheid, rommelende darmen, hoofdpijn, krampen of koorts.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50A3A" w14:textId="2BDC6209" w:rsidR="00A627C0" w:rsidRDefault="00A627C0">
    <w:pPr>
      <w:pStyle w:val="Koptekst"/>
    </w:pPr>
  </w:p>
  <w:p w14:paraId="54F27462" w14:textId="355628F5" w:rsidR="00A627C0" w:rsidRPr="0049605C" w:rsidRDefault="00A627C0" w:rsidP="00EC680D">
    <w:pPr>
      <w:pStyle w:val="HeaderenFooterpagina1"/>
      <w:tabs>
        <w:tab w:val="right" w:pos="9921"/>
      </w:tabs>
      <w:spacing w:after="600"/>
      <w:jc w:val="left"/>
      <w:rPr>
        <w:rStyle w:val="KoptekstCh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92C9C" w14:textId="77777777" w:rsidR="00A627C0" w:rsidRDefault="00A627C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9BB9E" w14:textId="77777777" w:rsidR="00A627C0" w:rsidRDefault="00A627C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41BC5"/>
    <w:multiLevelType w:val="hybridMultilevel"/>
    <w:tmpl w:val="2C82BB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7BB2FF2"/>
    <w:multiLevelType w:val="hybridMultilevel"/>
    <w:tmpl w:val="2EF49A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41603E"/>
    <w:multiLevelType w:val="hybridMultilevel"/>
    <w:tmpl w:val="018CA3AA"/>
    <w:lvl w:ilvl="0" w:tplc="EEC0E820">
      <w:start w:val="1"/>
      <w:numFmt w:val="bullet"/>
      <w:pStyle w:val="Vlottetekst-roodMSF"/>
      <w:lvlText w:val="–"/>
      <w:lvlJc w:val="left"/>
      <w:pPr>
        <w:ind w:left="360" w:hanging="360"/>
      </w:pPr>
      <w:rPr>
        <w:rFonts w:ascii="Flanders Art Serif" w:hAnsi="Flanders Art Serif" w:hint="default"/>
        <w:color w:val="auto"/>
        <w:sz w:val="20"/>
        <w:szCs w:val="20"/>
      </w:rPr>
    </w:lvl>
    <w:lvl w:ilvl="1" w:tplc="A838E70E">
      <w:start w:val="1"/>
      <w:numFmt w:val="bullet"/>
      <w:lvlText w:val=""/>
      <w:lvlJc w:val="left"/>
      <w:pPr>
        <w:ind w:left="720" w:hanging="360"/>
      </w:pPr>
      <w:rPr>
        <w:rFonts w:ascii="Symbol" w:hAnsi="Symbol" w:hint="default"/>
        <w:color w:val="auto"/>
      </w:rPr>
    </w:lvl>
    <w:lvl w:ilvl="2" w:tplc="7FB81A92">
      <w:start w:val="1"/>
      <w:numFmt w:val="bullet"/>
      <w:lvlText w:val=""/>
      <w:lvlJc w:val="left"/>
      <w:pPr>
        <w:ind w:left="1080" w:hanging="360"/>
      </w:pPr>
      <w:rPr>
        <w:rFonts w:ascii="Symbol" w:hAnsi="Symbol" w:hint="default"/>
      </w:rPr>
    </w:lvl>
    <w:lvl w:ilvl="3" w:tplc="DC0AEF0E">
      <w:start w:val="1"/>
      <w:numFmt w:val="bullet"/>
      <w:lvlText w:val=""/>
      <w:lvlJc w:val="left"/>
      <w:pPr>
        <w:ind w:left="1440" w:hanging="360"/>
      </w:pPr>
      <w:rPr>
        <w:rFonts w:ascii="Symbol" w:hAnsi="Symbol" w:hint="default"/>
      </w:rPr>
    </w:lvl>
    <w:lvl w:ilvl="4" w:tplc="6C009A88">
      <w:start w:val="1"/>
      <w:numFmt w:val="bullet"/>
      <w:lvlText w:val=""/>
      <w:lvlJc w:val="left"/>
      <w:pPr>
        <w:ind w:left="1800" w:hanging="360"/>
      </w:pPr>
      <w:rPr>
        <w:rFonts w:ascii="Symbol" w:hAnsi="Symbol" w:hint="default"/>
      </w:rPr>
    </w:lvl>
    <w:lvl w:ilvl="5" w:tplc="C3089006">
      <w:start w:val="1"/>
      <w:numFmt w:val="bullet"/>
      <w:lvlText w:val=""/>
      <w:lvlJc w:val="left"/>
      <w:pPr>
        <w:ind w:left="2160" w:hanging="360"/>
      </w:pPr>
      <w:rPr>
        <w:rFonts w:ascii="Symbol" w:hAnsi="Symbol" w:hint="default"/>
      </w:rPr>
    </w:lvl>
    <w:lvl w:ilvl="6" w:tplc="A0C664D6">
      <w:start w:val="1"/>
      <w:numFmt w:val="bullet"/>
      <w:lvlText w:val=""/>
      <w:lvlJc w:val="left"/>
      <w:pPr>
        <w:ind w:left="2520" w:hanging="360"/>
      </w:pPr>
      <w:rPr>
        <w:rFonts w:ascii="Symbol" w:hAnsi="Symbol" w:hint="default"/>
      </w:rPr>
    </w:lvl>
    <w:lvl w:ilvl="7" w:tplc="C63C8184">
      <w:start w:val="1"/>
      <w:numFmt w:val="bullet"/>
      <w:lvlText w:val=""/>
      <w:lvlJc w:val="left"/>
      <w:pPr>
        <w:ind w:left="2880" w:hanging="360"/>
      </w:pPr>
      <w:rPr>
        <w:rFonts w:ascii="Symbol" w:hAnsi="Symbol" w:hint="default"/>
      </w:rPr>
    </w:lvl>
    <w:lvl w:ilvl="8" w:tplc="2E64FE04">
      <w:start w:val="1"/>
      <w:numFmt w:val="bullet"/>
      <w:lvlText w:val=""/>
      <w:lvlJc w:val="left"/>
      <w:pPr>
        <w:ind w:left="3240" w:hanging="360"/>
      </w:pPr>
      <w:rPr>
        <w:rFonts w:ascii="Symbol" w:hAnsi="Symbol" w:hint="default"/>
      </w:rPr>
    </w:lvl>
  </w:abstractNum>
  <w:abstractNum w:abstractNumId="4" w15:restartNumberingAfterBreak="0">
    <w:nsid w:val="0F597120"/>
    <w:multiLevelType w:val="hybridMultilevel"/>
    <w:tmpl w:val="34E0DF0A"/>
    <w:lvl w:ilvl="0" w:tplc="0784C43C">
      <w:start w:val="1"/>
      <w:numFmt w:val="bullet"/>
      <w:lvlText w:val=""/>
      <w:lvlJc w:val="left"/>
      <w:pPr>
        <w:ind w:left="720" w:hanging="360"/>
      </w:pPr>
      <w:rPr>
        <w:rFonts w:ascii="Symbol" w:hAnsi="Symbol" w:hint="default"/>
      </w:rPr>
    </w:lvl>
    <w:lvl w:ilvl="1" w:tplc="D8B08D76">
      <w:start w:val="1"/>
      <w:numFmt w:val="bullet"/>
      <w:lvlText w:val="o"/>
      <w:lvlJc w:val="left"/>
      <w:pPr>
        <w:ind w:left="1440" w:hanging="360"/>
      </w:pPr>
      <w:rPr>
        <w:rFonts w:ascii="Courier New" w:hAnsi="Courier New" w:hint="default"/>
      </w:rPr>
    </w:lvl>
    <w:lvl w:ilvl="2" w:tplc="78421986">
      <w:start w:val="1"/>
      <w:numFmt w:val="bullet"/>
      <w:lvlText w:val=""/>
      <w:lvlJc w:val="left"/>
      <w:pPr>
        <w:ind w:left="2160" w:hanging="360"/>
      </w:pPr>
      <w:rPr>
        <w:rFonts w:ascii="Wingdings" w:hAnsi="Wingdings" w:hint="default"/>
      </w:rPr>
    </w:lvl>
    <w:lvl w:ilvl="3" w:tplc="6FBAC6A6">
      <w:start w:val="1"/>
      <w:numFmt w:val="bullet"/>
      <w:lvlText w:val=""/>
      <w:lvlJc w:val="left"/>
      <w:pPr>
        <w:ind w:left="2880" w:hanging="360"/>
      </w:pPr>
      <w:rPr>
        <w:rFonts w:ascii="Symbol" w:hAnsi="Symbol" w:hint="default"/>
      </w:rPr>
    </w:lvl>
    <w:lvl w:ilvl="4" w:tplc="8A101C8A">
      <w:start w:val="1"/>
      <w:numFmt w:val="bullet"/>
      <w:lvlText w:val="o"/>
      <w:lvlJc w:val="left"/>
      <w:pPr>
        <w:ind w:left="3600" w:hanging="360"/>
      </w:pPr>
      <w:rPr>
        <w:rFonts w:ascii="Courier New" w:hAnsi="Courier New" w:hint="default"/>
      </w:rPr>
    </w:lvl>
    <w:lvl w:ilvl="5" w:tplc="55C28338">
      <w:start w:val="1"/>
      <w:numFmt w:val="bullet"/>
      <w:lvlText w:val=""/>
      <w:lvlJc w:val="left"/>
      <w:pPr>
        <w:ind w:left="4320" w:hanging="360"/>
      </w:pPr>
      <w:rPr>
        <w:rFonts w:ascii="Wingdings" w:hAnsi="Wingdings" w:hint="default"/>
      </w:rPr>
    </w:lvl>
    <w:lvl w:ilvl="6" w:tplc="A1C0D064">
      <w:start w:val="1"/>
      <w:numFmt w:val="bullet"/>
      <w:lvlText w:val=""/>
      <w:lvlJc w:val="left"/>
      <w:pPr>
        <w:ind w:left="5040" w:hanging="360"/>
      </w:pPr>
      <w:rPr>
        <w:rFonts w:ascii="Symbol" w:hAnsi="Symbol" w:hint="default"/>
      </w:rPr>
    </w:lvl>
    <w:lvl w:ilvl="7" w:tplc="45AE9472">
      <w:start w:val="1"/>
      <w:numFmt w:val="bullet"/>
      <w:lvlText w:val="o"/>
      <w:lvlJc w:val="left"/>
      <w:pPr>
        <w:ind w:left="5760" w:hanging="360"/>
      </w:pPr>
      <w:rPr>
        <w:rFonts w:ascii="Courier New" w:hAnsi="Courier New" w:hint="default"/>
      </w:rPr>
    </w:lvl>
    <w:lvl w:ilvl="8" w:tplc="3C4CBA0A">
      <w:start w:val="1"/>
      <w:numFmt w:val="bullet"/>
      <w:lvlText w:val=""/>
      <w:lvlJc w:val="left"/>
      <w:pPr>
        <w:ind w:left="6480" w:hanging="360"/>
      </w:pPr>
      <w:rPr>
        <w:rFonts w:ascii="Wingdings" w:hAnsi="Wingdings" w:hint="default"/>
      </w:rPr>
    </w:lvl>
  </w:abstractNum>
  <w:abstractNum w:abstractNumId="5" w15:restartNumberingAfterBreak="0">
    <w:nsid w:val="10135A5D"/>
    <w:multiLevelType w:val="multilevel"/>
    <w:tmpl w:val="6CEC3582"/>
    <w:lvl w:ilvl="0">
      <w:start w:val="1"/>
      <w:numFmt w:val="decimal"/>
      <w:pStyle w:val="Dries1"/>
      <w:lvlText w:val="%1."/>
      <w:lvlJc w:val="left"/>
      <w:pPr>
        <w:ind w:left="360" w:hanging="360"/>
      </w:pPr>
    </w:lvl>
    <w:lvl w:ilvl="1">
      <w:start w:val="1"/>
      <w:numFmt w:val="decimal"/>
      <w:pStyle w:val="Dries11"/>
      <w:lvlText w:val="%1.%2."/>
      <w:lvlJc w:val="left"/>
      <w:pPr>
        <w:ind w:left="792" w:hanging="432"/>
      </w:pPr>
    </w:lvl>
    <w:lvl w:ilvl="2">
      <w:start w:val="1"/>
      <w:numFmt w:val="decimal"/>
      <w:pStyle w:val="Dries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0C1D1D"/>
    <w:multiLevelType w:val="multilevel"/>
    <w:tmpl w:val="1AD4A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917E30"/>
    <w:multiLevelType w:val="hybridMultilevel"/>
    <w:tmpl w:val="A0A8ED7E"/>
    <w:lvl w:ilvl="0" w:tplc="1CD454D6">
      <w:start w:val="1"/>
      <w:numFmt w:val="bullet"/>
      <w:lvlText w:val="•"/>
      <w:lvlJc w:val="left"/>
      <w:pPr>
        <w:tabs>
          <w:tab w:val="num" w:pos="720"/>
        </w:tabs>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49E74A5"/>
    <w:multiLevelType w:val="hybridMultilevel"/>
    <w:tmpl w:val="1EE21A62"/>
    <w:lvl w:ilvl="0" w:tplc="F9F497D4">
      <w:start w:val="3"/>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4A86872"/>
    <w:multiLevelType w:val="hybridMultilevel"/>
    <w:tmpl w:val="FFFFFFFF"/>
    <w:lvl w:ilvl="0" w:tplc="4C223056">
      <w:start w:val="1"/>
      <w:numFmt w:val="bullet"/>
      <w:lvlText w:val="·"/>
      <w:lvlJc w:val="left"/>
      <w:pPr>
        <w:ind w:left="720" w:hanging="360"/>
      </w:pPr>
      <w:rPr>
        <w:rFonts w:ascii="Symbol" w:hAnsi="Symbol" w:hint="default"/>
      </w:rPr>
    </w:lvl>
    <w:lvl w:ilvl="1" w:tplc="D7B27FF6">
      <w:start w:val="1"/>
      <w:numFmt w:val="bullet"/>
      <w:lvlText w:val="o"/>
      <w:lvlJc w:val="left"/>
      <w:pPr>
        <w:ind w:left="1440" w:hanging="360"/>
      </w:pPr>
      <w:rPr>
        <w:rFonts w:ascii="&quot;&quot;Courier New&quot;&quot;,serif" w:hAnsi="&quot;&quot;Courier New&quot;&quot;,serif" w:hint="default"/>
      </w:rPr>
    </w:lvl>
    <w:lvl w:ilvl="2" w:tplc="6A66695A">
      <w:start w:val="1"/>
      <w:numFmt w:val="bullet"/>
      <w:lvlText w:val=""/>
      <w:lvlJc w:val="left"/>
      <w:pPr>
        <w:ind w:left="2160" w:hanging="360"/>
      </w:pPr>
      <w:rPr>
        <w:rFonts w:ascii="Wingdings" w:hAnsi="Wingdings" w:hint="default"/>
      </w:rPr>
    </w:lvl>
    <w:lvl w:ilvl="3" w:tplc="2A80BBEA">
      <w:start w:val="1"/>
      <w:numFmt w:val="bullet"/>
      <w:lvlText w:val=""/>
      <w:lvlJc w:val="left"/>
      <w:pPr>
        <w:ind w:left="2880" w:hanging="360"/>
      </w:pPr>
      <w:rPr>
        <w:rFonts w:ascii="Symbol" w:hAnsi="Symbol" w:hint="default"/>
      </w:rPr>
    </w:lvl>
    <w:lvl w:ilvl="4" w:tplc="82964AA8">
      <w:start w:val="1"/>
      <w:numFmt w:val="bullet"/>
      <w:lvlText w:val="o"/>
      <w:lvlJc w:val="left"/>
      <w:pPr>
        <w:ind w:left="3600" w:hanging="360"/>
      </w:pPr>
      <w:rPr>
        <w:rFonts w:ascii="Courier New" w:hAnsi="Courier New" w:hint="default"/>
      </w:rPr>
    </w:lvl>
    <w:lvl w:ilvl="5" w:tplc="7994B66C">
      <w:start w:val="1"/>
      <w:numFmt w:val="bullet"/>
      <w:lvlText w:val=""/>
      <w:lvlJc w:val="left"/>
      <w:pPr>
        <w:ind w:left="4320" w:hanging="360"/>
      </w:pPr>
      <w:rPr>
        <w:rFonts w:ascii="Wingdings" w:hAnsi="Wingdings" w:hint="default"/>
      </w:rPr>
    </w:lvl>
    <w:lvl w:ilvl="6" w:tplc="020CD6CE">
      <w:start w:val="1"/>
      <w:numFmt w:val="bullet"/>
      <w:lvlText w:val=""/>
      <w:lvlJc w:val="left"/>
      <w:pPr>
        <w:ind w:left="5040" w:hanging="360"/>
      </w:pPr>
      <w:rPr>
        <w:rFonts w:ascii="Symbol" w:hAnsi="Symbol" w:hint="default"/>
      </w:rPr>
    </w:lvl>
    <w:lvl w:ilvl="7" w:tplc="4DD8D3E6">
      <w:start w:val="1"/>
      <w:numFmt w:val="bullet"/>
      <w:lvlText w:val="o"/>
      <w:lvlJc w:val="left"/>
      <w:pPr>
        <w:ind w:left="5760" w:hanging="360"/>
      </w:pPr>
      <w:rPr>
        <w:rFonts w:ascii="Courier New" w:hAnsi="Courier New" w:hint="default"/>
      </w:rPr>
    </w:lvl>
    <w:lvl w:ilvl="8" w:tplc="9EE662E4">
      <w:start w:val="1"/>
      <w:numFmt w:val="bullet"/>
      <w:lvlText w:val=""/>
      <w:lvlJc w:val="left"/>
      <w:pPr>
        <w:ind w:left="6480" w:hanging="360"/>
      </w:pPr>
      <w:rPr>
        <w:rFonts w:ascii="Wingdings" w:hAnsi="Wingdings" w:hint="default"/>
      </w:rPr>
    </w:lvl>
  </w:abstractNum>
  <w:abstractNum w:abstractNumId="11" w15:restartNumberingAfterBreak="0">
    <w:nsid w:val="252E13E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CA6D86"/>
    <w:multiLevelType w:val="hybridMultilevel"/>
    <w:tmpl w:val="FFFFFFFF"/>
    <w:lvl w:ilvl="0" w:tplc="FB6AB888">
      <w:start w:val="1"/>
      <w:numFmt w:val="bullet"/>
      <w:lvlText w:val="-"/>
      <w:lvlJc w:val="left"/>
      <w:pPr>
        <w:ind w:left="720" w:hanging="360"/>
      </w:pPr>
      <w:rPr>
        <w:rFonts w:ascii="Calibri" w:hAnsi="Calibri" w:hint="default"/>
      </w:rPr>
    </w:lvl>
    <w:lvl w:ilvl="1" w:tplc="C5C25720">
      <w:start w:val="1"/>
      <w:numFmt w:val="bullet"/>
      <w:lvlText w:val="o"/>
      <w:lvlJc w:val="left"/>
      <w:pPr>
        <w:ind w:left="1440" w:hanging="360"/>
      </w:pPr>
      <w:rPr>
        <w:rFonts w:ascii="&quot;Courier New&quot;" w:hAnsi="&quot;Courier New&quot;" w:hint="default"/>
      </w:rPr>
    </w:lvl>
    <w:lvl w:ilvl="2" w:tplc="DA1E3C50">
      <w:start w:val="1"/>
      <w:numFmt w:val="bullet"/>
      <w:lvlText w:val=""/>
      <w:lvlJc w:val="left"/>
      <w:pPr>
        <w:ind w:left="2160" w:hanging="360"/>
      </w:pPr>
      <w:rPr>
        <w:rFonts w:ascii="Wingdings" w:hAnsi="Wingdings" w:hint="default"/>
      </w:rPr>
    </w:lvl>
    <w:lvl w:ilvl="3" w:tplc="2B142B24">
      <w:start w:val="1"/>
      <w:numFmt w:val="bullet"/>
      <w:lvlText w:val=""/>
      <w:lvlJc w:val="left"/>
      <w:pPr>
        <w:ind w:left="2880" w:hanging="360"/>
      </w:pPr>
      <w:rPr>
        <w:rFonts w:ascii="Symbol" w:hAnsi="Symbol" w:hint="default"/>
      </w:rPr>
    </w:lvl>
    <w:lvl w:ilvl="4" w:tplc="545A5E9E">
      <w:start w:val="1"/>
      <w:numFmt w:val="bullet"/>
      <w:lvlText w:val="o"/>
      <w:lvlJc w:val="left"/>
      <w:pPr>
        <w:ind w:left="3600" w:hanging="360"/>
      </w:pPr>
      <w:rPr>
        <w:rFonts w:ascii="Courier New" w:hAnsi="Courier New" w:hint="default"/>
      </w:rPr>
    </w:lvl>
    <w:lvl w:ilvl="5" w:tplc="4D38BEE2">
      <w:start w:val="1"/>
      <w:numFmt w:val="bullet"/>
      <w:lvlText w:val=""/>
      <w:lvlJc w:val="left"/>
      <w:pPr>
        <w:ind w:left="4320" w:hanging="360"/>
      </w:pPr>
      <w:rPr>
        <w:rFonts w:ascii="Wingdings" w:hAnsi="Wingdings" w:hint="default"/>
      </w:rPr>
    </w:lvl>
    <w:lvl w:ilvl="6" w:tplc="9D401058">
      <w:start w:val="1"/>
      <w:numFmt w:val="bullet"/>
      <w:lvlText w:val=""/>
      <w:lvlJc w:val="left"/>
      <w:pPr>
        <w:ind w:left="5040" w:hanging="360"/>
      </w:pPr>
      <w:rPr>
        <w:rFonts w:ascii="Symbol" w:hAnsi="Symbol" w:hint="default"/>
      </w:rPr>
    </w:lvl>
    <w:lvl w:ilvl="7" w:tplc="466617E8">
      <w:start w:val="1"/>
      <w:numFmt w:val="bullet"/>
      <w:lvlText w:val="o"/>
      <w:lvlJc w:val="left"/>
      <w:pPr>
        <w:ind w:left="5760" w:hanging="360"/>
      </w:pPr>
      <w:rPr>
        <w:rFonts w:ascii="Courier New" w:hAnsi="Courier New" w:hint="default"/>
      </w:rPr>
    </w:lvl>
    <w:lvl w:ilvl="8" w:tplc="945CF748">
      <w:start w:val="1"/>
      <w:numFmt w:val="bullet"/>
      <w:lvlText w:val=""/>
      <w:lvlJc w:val="left"/>
      <w:pPr>
        <w:ind w:left="6480" w:hanging="360"/>
      </w:pPr>
      <w:rPr>
        <w:rFonts w:ascii="Wingdings" w:hAnsi="Wingdings" w:hint="default"/>
      </w:rPr>
    </w:lvl>
  </w:abstractNum>
  <w:abstractNum w:abstractNumId="13"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5B2C05"/>
    <w:multiLevelType w:val="hybridMultilevel"/>
    <w:tmpl w:val="08086A38"/>
    <w:lvl w:ilvl="0" w:tplc="A13E60DC">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D0320D"/>
    <w:multiLevelType w:val="hybridMultilevel"/>
    <w:tmpl w:val="FFFFFFFF"/>
    <w:lvl w:ilvl="0" w:tplc="CACA4E6C">
      <w:start w:val="1"/>
      <w:numFmt w:val="bullet"/>
      <w:lvlText w:val="·"/>
      <w:lvlJc w:val="left"/>
      <w:pPr>
        <w:ind w:left="720" w:hanging="360"/>
      </w:pPr>
      <w:rPr>
        <w:rFonts w:ascii="Symbol" w:hAnsi="Symbol" w:hint="default"/>
      </w:rPr>
    </w:lvl>
    <w:lvl w:ilvl="1" w:tplc="DBC6F8CC">
      <w:start w:val="1"/>
      <w:numFmt w:val="bullet"/>
      <w:lvlText w:val="o"/>
      <w:lvlJc w:val="left"/>
      <w:pPr>
        <w:ind w:left="1440" w:hanging="360"/>
      </w:pPr>
      <w:rPr>
        <w:rFonts w:ascii="Courier New" w:hAnsi="Courier New" w:hint="default"/>
      </w:rPr>
    </w:lvl>
    <w:lvl w:ilvl="2" w:tplc="3E46750C">
      <w:start w:val="1"/>
      <w:numFmt w:val="bullet"/>
      <w:lvlText w:val=""/>
      <w:lvlJc w:val="left"/>
      <w:pPr>
        <w:ind w:left="2160" w:hanging="360"/>
      </w:pPr>
      <w:rPr>
        <w:rFonts w:ascii="Wingdings" w:hAnsi="Wingdings" w:hint="default"/>
      </w:rPr>
    </w:lvl>
    <w:lvl w:ilvl="3" w:tplc="C01CA440">
      <w:start w:val="1"/>
      <w:numFmt w:val="bullet"/>
      <w:lvlText w:val=""/>
      <w:lvlJc w:val="left"/>
      <w:pPr>
        <w:ind w:left="2880" w:hanging="360"/>
      </w:pPr>
      <w:rPr>
        <w:rFonts w:ascii="Symbol" w:hAnsi="Symbol" w:hint="default"/>
      </w:rPr>
    </w:lvl>
    <w:lvl w:ilvl="4" w:tplc="D80CBD6E">
      <w:start w:val="1"/>
      <w:numFmt w:val="bullet"/>
      <w:lvlText w:val="o"/>
      <w:lvlJc w:val="left"/>
      <w:pPr>
        <w:ind w:left="3600" w:hanging="360"/>
      </w:pPr>
      <w:rPr>
        <w:rFonts w:ascii="Courier New" w:hAnsi="Courier New" w:hint="default"/>
      </w:rPr>
    </w:lvl>
    <w:lvl w:ilvl="5" w:tplc="C91A8C64">
      <w:start w:val="1"/>
      <w:numFmt w:val="bullet"/>
      <w:lvlText w:val=""/>
      <w:lvlJc w:val="left"/>
      <w:pPr>
        <w:ind w:left="4320" w:hanging="360"/>
      </w:pPr>
      <w:rPr>
        <w:rFonts w:ascii="Wingdings" w:hAnsi="Wingdings" w:hint="default"/>
      </w:rPr>
    </w:lvl>
    <w:lvl w:ilvl="6" w:tplc="84C86A92">
      <w:start w:val="1"/>
      <w:numFmt w:val="bullet"/>
      <w:lvlText w:val=""/>
      <w:lvlJc w:val="left"/>
      <w:pPr>
        <w:ind w:left="5040" w:hanging="360"/>
      </w:pPr>
      <w:rPr>
        <w:rFonts w:ascii="Symbol" w:hAnsi="Symbol" w:hint="default"/>
      </w:rPr>
    </w:lvl>
    <w:lvl w:ilvl="7" w:tplc="CA90A190">
      <w:start w:val="1"/>
      <w:numFmt w:val="bullet"/>
      <w:lvlText w:val="o"/>
      <w:lvlJc w:val="left"/>
      <w:pPr>
        <w:ind w:left="5760" w:hanging="360"/>
      </w:pPr>
      <w:rPr>
        <w:rFonts w:ascii="Courier New" w:hAnsi="Courier New" w:hint="default"/>
      </w:rPr>
    </w:lvl>
    <w:lvl w:ilvl="8" w:tplc="872C2618">
      <w:start w:val="1"/>
      <w:numFmt w:val="bullet"/>
      <w:lvlText w:val=""/>
      <w:lvlJc w:val="left"/>
      <w:pPr>
        <w:ind w:left="6480" w:hanging="360"/>
      </w:pPr>
      <w:rPr>
        <w:rFonts w:ascii="Wingdings" w:hAnsi="Wingdings" w:hint="default"/>
      </w:rPr>
    </w:lvl>
  </w:abstractNum>
  <w:abstractNum w:abstractNumId="1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930DAD"/>
    <w:multiLevelType w:val="hybridMultilevel"/>
    <w:tmpl w:val="9C446F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A256A95"/>
    <w:multiLevelType w:val="hybridMultilevel"/>
    <w:tmpl w:val="4FEED3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B4F741F"/>
    <w:multiLevelType w:val="multilevel"/>
    <w:tmpl w:val="4BC2BD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A2008B"/>
    <w:multiLevelType w:val="multilevel"/>
    <w:tmpl w:val="08E6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FB278F"/>
    <w:multiLevelType w:val="hybridMultilevel"/>
    <w:tmpl w:val="A2F4F2F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4F22DCD"/>
    <w:multiLevelType w:val="hybridMultilevel"/>
    <w:tmpl w:val="E6060E80"/>
    <w:lvl w:ilvl="0" w:tplc="08130015">
      <w:start w:val="1"/>
      <w:numFmt w:val="upp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FF31C2"/>
    <w:multiLevelType w:val="hybridMultilevel"/>
    <w:tmpl w:val="3F4485FC"/>
    <w:lvl w:ilvl="0" w:tplc="21563D76">
      <w:start w:val="1"/>
      <w:numFmt w:val="bullet"/>
      <w:lvlText w:val=""/>
      <w:lvlJc w:val="left"/>
      <w:pPr>
        <w:tabs>
          <w:tab w:val="num" w:pos="720"/>
        </w:tabs>
        <w:ind w:left="720" w:hanging="360"/>
      </w:pPr>
      <w:rPr>
        <w:rFonts w:ascii="Symbol" w:hAnsi="Symbol" w:hint="default"/>
        <w:sz w:val="20"/>
      </w:rPr>
    </w:lvl>
    <w:lvl w:ilvl="1" w:tplc="484C176A" w:tentative="1">
      <w:start w:val="1"/>
      <w:numFmt w:val="bullet"/>
      <w:lvlText w:val=""/>
      <w:lvlJc w:val="left"/>
      <w:pPr>
        <w:tabs>
          <w:tab w:val="num" w:pos="1440"/>
        </w:tabs>
        <w:ind w:left="1440" w:hanging="360"/>
      </w:pPr>
      <w:rPr>
        <w:rFonts w:ascii="Symbol" w:hAnsi="Symbol" w:hint="default"/>
        <w:sz w:val="20"/>
      </w:rPr>
    </w:lvl>
    <w:lvl w:ilvl="2" w:tplc="929623E0" w:tentative="1">
      <w:start w:val="1"/>
      <w:numFmt w:val="bullet"/>
      <w:lvlText w:val=""/>
      <w:lvlJc w:val="left"/>
      <w:pPr>
        <w:tabs>
          <w:tab w:val="num" w:pos="2160"/>
        </w:tabs>
        <w:ind w:left="2160" w:hanging="360"/>
      </w:pPr>
      <w:rPr>
        <w:rFonts w:ascii="Symbol" w:hAnsi="Symbol" w:hint="default"/>
        <w:sz w:val="20"/>
      </w:rPr>
    </w:lvl>
    <w:lvl w:ilvl="3" w:tplc="9EEE7FB4" w:tentative="1">
      <w:start w:val="1"/>
      <w:numFmt w:val="bullet"/>
      <w:lvlText w:val=""/>
      <w:lvlJc w:val="left"/>
      <w:pPr>
        <w:tabs>
          <w:tab w:val="num" w:pos="2880"/>
        </w:tabs>
        <w:ind w:left="2880" w:hanging="360"/>
      </w:pPr>
      <w:rPr>
        <w:rFonts w:ascii="Symbol" w:hAnsi="Symbol" w:hint="default"/>
        <w:sz w:val="20"/>
      </w:rPr>
    </w:lvl>
    <w:lvl w:ilvl="4" w:tplc="A27E3F3C" w:tentative="1">
      <w:start w:val="1"/>
      <w:numFmt w:val="bullet"/>
      <w:lvlText w:val=""/>
      <w:lvlJc w:val="left"/>
      <w:pPr>
        <w:tabs>
          <w:tab w:val="num" w:pos="3600"/>
        </w:tabs>
        <w:ind w:left="3600" w:hanging="360"/>
      </w:pPr>
      <w:rPr>
        <w:rFonts w:ascii="Symbol" w:hAnsi="Symbol" w:hint="default"/>
        <w:sz w:val="20"/>
      </w:rPr>
    </w:lvl>
    <w:lvl w:ilvl="5" w:tplc="5E4878D4" w:tentative="1">
      <w:start w:val="1"/>
      <w:numFmt w:val="bullet"/>
      <w:lvlText w:val=""/>
      <w:lvlJc w:val="left"/>
      <w:pPr>
        <w:tabs>
          <w:tab w:val="num" w:pos="4320"/>
        </w:tabs>
        <w:ind w:left="4320" w:hanging="360"/>
      </w:pPr>
      <w:rPr>
        <w:rFonts w:ascii="Symbol" w:hAnsi="Symbol" w:hint="default"/>
        <w:sz w:val="20"/>
      </w:rPr>
    </w:lvl>
    <w:lvl w:ilvl="6" w:tplc="F99C9C96" w:tentative="1">
      <w:start w:val="1"/>
      <w:numFmt w:val="bullet"/>
      <w:lvlText w:val=""/>
      <w:lvlJc w:val="left"/>
      <w:pPr>
        <w:tabs>
          <w:tab w:val="num" w:pos="5040"/>
        </w:tabs>
        <w:ind w:left="5040" w:hanging="360"/>
      </w:pPr>
      <w:rPr>
        <w:rFonts w:ascii="Symbol" w:hAnsi="Symbol" w:hint="default"/>
        <w:sz w:val="20"/>
      </w:rPr>
    </w:lvl>
    <w:lvl w:ilvl="7" w:tplc="97DE842E" w:tentative="1">
      <w:start w:val="1"/>
      <w:numFmt w:val="bullet"/>
      <w:lvlText w:val=""/>
      <w:lvlJc w:val="left"/>
      <w:pPr>
        <w:tabs>
          <w:tab w:val="num" w:pos="5760"/>
        </w:tabs>
        <w:ind w:left="5760" w:hanging="360"/>
      </w:pPr>
      <w:rPr>
        <w:rFonts w:ascii="Symbol" w:hAnsi="Symbol" w:hint="default"/>
        <w:sz w:val="20"/>
      </w:rPr>
    </w:lvl>
    <w:lvl w:ilvl="8" w:tplc="5712ABB2"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285613"/>
    <w:multiLevelType w:val="hybridMultilevel"/>
    <w:tmpl w:val="3210F5B4"/>
    <w:lvl w:ilvl="0" w:tplc="C8B2CAD6">
      <w:start w:val="1"/>
      <w:numFmt w:val="decimal"/>
      <w:pStyle w:val="Lijstnummering"/>
      <w:lvlText w:val="%1"/>
      <w:lvlJc w:val="left"/>
      <w:pPr>
        <w:ind w:left="360" w:hanging="360"/>
      </w:pPr>
      <w:rPr>
        <w:rFonts w:hint="default"/>
        <w:b w:val="0"/>
        <w:i w:val="0"/>
        <w:sz w:val="19"/>
        <w:u w:color="44546A" w:themeColor="text2"/>
      </w:rPr>
    </w:lvl>
    <w:lvl w:ilvl="1" w:tplc="2D3811BE">
      <w:start w:val="1"/>
      <w:numFmt w:val="lowerLetter"/>
      <w:lvlText w:val="%2"/>
      <w:lvlJc w:val="left"/>
      <w:pPr>
        <w:ind w:left="720" w:hanging="360"/>
      </w:pPr>
      <w:rPr>
        <w:rFonts w:hint="default"/>
        <w:u w:color="44546A" w:themeColor="text2"/>
      </w:rPr>
    </w:lvl>
    <w:lvl w:ilvl="2" w:tplc="F684A790">
      <w:start w:val="1"/>
      <w:numFmt w:val="lowerRoman"/>
      <w:lvlText w:val="%3"/>
      <w:lvlJc w:val="left"/>
      <w:pPr>
        <w:ind w:left="1080" w:hanging="360"/>
      </w:pPr>
      <w:rPr>
        <w:rFonts w:hint="default"/>
        <w:u w:color="44546A" w:themeColor="text2"/>
      </w:rPr>
    </w:lvl>
    <w:lvl w:ilvl="3" w:tplc="C248DB42">
      <w:start w:val="1"/>
      <w:numFmt w:val="decimal"/>
      <w:lvlText w:val="%4)"/>
      <w:lvlJc w:val="left"/>
      <w:pPr>
        <w:ind w:left="1440" w:hanging="360"/>
      </w:pPr>
      <w:rPr>
        <w:rFonts w:hint="default"/>
      </w:rPr>
    </w:lvl>
    <w:lvl w:ilvl="4" w:tplc="11A0A46C">
      <w:start w:val="1"/>
      <w:numFmt w:val="lowerLetter"/>
      <w:lvlText w:val="%5)"/>
      <w:lvlJc w:val="left"/>
      <w:pPr>
        <w:ind w:left="1800" w:hanging="360"/>
      </w:pPr>
      <w:rPr>
        <w:rFonts w:hint="default"/>
      </w:rPr>
    </w:lvl>
    <w:lvl w:ilvl="5" w:tplc="6BCE5716">
      <w:start w:val="1"/>
      <w:numFmt w:val="lowerRoman"/>
      <w:lvlText w:val="%6)"/>
      <w:lvlJc w:val="left"/>
      <w:pPr>
        <w:ind w:left="2160" w:hanging="360"/>
      </w:pPr>
      <w:rPr>
        <w:rFonts w:hint="default"/>
      </w:rPr>
    </w:lvl>
    <w:lvl w:ilvl="6" w:tplc="67D03258">
      <w:start w:val="1"/>
      <w:numFmt w:val="decimal"/>
      <w:lvlText w:val="%7|"/>
      <w:lvlJc w:val="left"/>
      <w:pPr>
        <w:ind w:left="2520" w:hanging="360"/>
      </w:pPr>
      <w:rPr>
        <w:rFonts w:hint="default"/>
      </w:rPr>
    </w:lvl>
    <w:lvl w:ilvl="7" w:tplc="B8D20272">
      <w:start w:val="1"/>
      <w:numFmt w:val="lowerLetter"/>
      <w:lvlText w:val="%8|"/>
      <w:lvlJc w:val="left"/>
      <w:pPr>
        <w:ind w:left="2880" w:hanging="360"/>
      </w:pPr>
      <w:rPr>
        <w:rFonts w:hint="default"/>
      </w:rPr>
    </w:lvl>
    <w:lvl w:ilvl="8" w:tplc="24A2AA82">
      <w:start w:val="1"/>
      <w:numFmt w:val="lowerRoman"/>
      <w:lvlText w:val="%9|"/>
      <w:lvlJc w:val="left"/>
      <w:pPr>
        <w:ind w:left="3240" w:hanging="360"/>
      </w:pPr>
      <w:rPr>
        <w:rFonts w:hint="default"/>
      </w:rPr>
    </w:lvl>
  </w:abstractNum>
  <w:abstractNum w:abstractNumId="28" w15:restartNumberingAfterBreak="0">
    <w:nsid w:val="59414ECF"/>
    <w:multiLevelType w:val="hybridMultilevel"/>
    <w:tmpl w:val="FFFFFFFF"/>
    <w:lvl w:ilvl="0" w:tplc="26B2F29C">
      <w:start w:val="1"/>
      <w:numFmt w:val="bullet"/>
      <w:lvlText w:val=""/>
      <w:lvlJc w:val="left"/>
      <w:pPr>
        <w:ind w:left="720" w:hanging="360"/>
      </w:pPr>
      <w:rPr>
        <w:rFonts w:ascii="Symbol" w:hAnsi="Symbol" w:hint="default"/>
      </w:rPr>
    </w:lvl>
    <w:lvl w:ilvl="1" w:tplc="15CA6524">
      <w:start w:val="1"/>
      <w:numFmt w:val="bullet"/>
      <w:lvlText w:val="o"/>
      <w:lvlJc w:val="left"/>
      <w:pPr>
        <w:ind w:left="1440" w:hanging="360"/>
      </w:pPr>
      <w:rPr>
        <w:rFonts w:ascii="Courier New" w:hAnsi="Courier New" w:hint="default"/>
      </w:rPr>
    </w:lvl>
    <w:lvl w:ilvl="2" w:tplc="8CECDB3A">
      <w:start w:val="1"/>
      <w:numFmt w:val="bullet"/>
      <w:lvlText w:val=""/>
      <w:lvlJc w:val="left"/>
      <w:pPr>
        <w:ind w:left="2160" w:hanging="360"/>
      </w:pPr>
      <w:rPr>
        <w:rFonts w:ascii="Wingdings" w:hAnsi="Wingdings" w:hint="default"/>
      </w:rPr>
    </w:lvl>
    <w:lvl w:ilvl="3" w:tplc="E926EC64">
      <w:start w:val="1"/>
      <w:numFmt w:val="bullet"/>
      <w:lvlText w:val=""/>
      <w:lvlJc w:val="left"/>
      <w:pPr>
        <w:ind w:left="2880" w:hanging="360"/>
      </w:pPr>
      <w:rPr>
        <w:rFonts w:ascii="Symbol" w:hAnsi="Symbol" w:hint="default"/>
      </w:rPr>
    </w:lvl>
    <w:lvl w:ilvl="4" w:tplc="5748CC54">
      <w:start w:val="1"/>
      <w:numFmt w:val="bullet"/>
      <w:lvlText w:val="o"/>
      <w:lvlJc w:val="left"/>
      <w:pPr>
        <w:ind w:left="3600" w:hanging="360"/>
      </w:pPr>
      <w:rPr>
        <w:rFonts w:ascii="Courier New" w:hAnsi="Courier New" w:hint="default"/>
      </w:rPr>
    </w:lvl>
    <w:lvl w:ilvl="5" w:tplc="2FAAEC20">
      <w:start w:val="1"/>
      <w:numFmt w:val="bullet"/>
      <w:lvlText w:val=""/>
      <w:lvlJc w:val="left"/>
      <w:pPr>
        <w:ind w:left="4320" w:hanging="360"/>
      </w:pPr>
      <w:rPr>
        <w:rFonts w:ascii="Wingdings" w:hAnsi="Wingdings" w:hint="default"/>
      </w:rPr>
    </w:lvl>
    <w:lvl w:ilvl="6" w:tplc="3918A100">
      <w:start w:val="1"/>
      <w:numFmt w:val="bullet"/>
      <w:lvlText w:val=""/>
      <w:lvlJc w:val="left"/>
      <w:pPr>
        <w:ind w:left="5040" w:hanging="360"/>
      </w:pPr>
      <w:rPr>
        <w:rFonts w:ascii="Symbol" w:hAnsi="Symbol" w:hint="default"/>
      </w:rPr>
    </w:lvl>
    <w:lvl w:ilvl="7" w:tplc="E4260240">
      <w:start w:val="1"/>
      <w:numFmt w:val="bullet"/>
      <w:lvlText w:val="o"/>
      <w:lvlJc w:val="left"/>
      <w:pPr>
        <w:ind w:left="5760" w:hanging="360"/>
      </w:pPr>
      <w:rPr>
        <w:rFonts w:ascii="Courier New" w:hAnsi="Courier New" w:hint="default"/>
      </w:rPr>
    </w:lvl>
    <w:lvl w:ilvl="8" w:tplc="C91488D2">
      <w:start w:val="1"/>
      <w:numFmt w:val="bullet"/>
      <w:lvlText w:val=""/>
      <w:lvlJc w:val="left"/>
      <w:pPr>
        <w:ind w:left="6480" w:hanging="360"/>
      </w:pPr>
      <w:rPr>
        <w:rFonts w:ascii="Wingdings" w:hAnsi="Wingdings" w:hint="default"/>
      </w:rPr>
    </w:lvl>
  </w:abstractNum>
  <w:abstractNum w:abstractNumId="29"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0" w15:restartNumberingAfterBreak="0">
    <w:nsid w:val="5AE428AC"/>
    <w:multiLevelType w:val="hybridMultilevel"/>
    <w:tmpl w:val="38A8DFEA"/>
    <w:lvl w:ilvl="0" w:tplc="C2F61386">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164176C"/>
    <w:multiLevelType w:val="hybridMultilevel"/>
    <w:tmpl w:val="7A48A16A"/>
    <w:lvl w:ilvl="0" w:tplc="0CCEA290">
      <w:start w:val="1"/>
      <w:numFmt w:val="bullet"/>
      <w:lvlText w:val=""/>
      <w:lvlJc w:val="left"/>
      <w:pPr>
        <w:ind w:left="720" w:hanging="360"/>
      </w:pPr>
      <w:rPr>
        <w:rFonts w:ascii="Symbol" w:hAnsi="Symbol" w:hint="default"/>
      </w:rPr>
    </w:lvl>
    <w:lvl w:ilvl="1" w:tplc="F9A25F28">
      <w:start w:val="1"/>
      <w:numFmt w:val="bullet"/>
      <w:lvlText w:val="o"/>
      <w:lvlJc w:val="left"/>
      <w:pPr>
        <w:ind w:left="1440" w:hanging="360"/>
      </w:pPr>
      <w:rPr>
        <w:rFonts w:ascii="Courier New" w:hAnsi="Courier New" w:hint="default"/>
      </w:rPr>
    </w:lvl>
    <w:lvl w:ilvl="2" w:tplc="FAB45916">
      <w:start w:val="1"/>
      <w:numFmt w:val="bullet"/>
      <w:lvlText w:val=""/>
      <w:lvlJc w:val="left"/>
      <w:pPr>
        <w:ind w:left="2160" w:hanging="360"/>
      </w:pPr>
      <w:rPr>
        <w:rFonts w:ascii="Wingdings" w:hAnsi="Wingdings" w:hint="default"/>
      </w:rPr>
    </w:lvl>
    <w:lvl w:ilvl="3" w:tplc="FB58E6A6">
      <w:start w:val="1"/>
      <w:numFmt w:val="bullet"/>
      <w:lvlText w:val=""/>
      <w:lvlJc w:val="left"/>
      <w:pPr>
        <w:ind w:left="2880" w:hanging="360"/>
      </w:pPr>
      <w:rPr>
        <w:rFonts w:ascii="Symbol" w:hAnsi="Symbol" w:hint="default"/>
      </w:rPr>
    </w:lvl>
    <w:lvl w:ilvl="4" w:tplc="FD58BA0E">
      <w:start w:val="1"/>
      <w:numFmt w:val="bullet"/>
      <w:lvlText w:val="o"/>
      <w:lvlJc w:val="left"/>
      <w:pPr>
        <w:ind w:left="3600" w:hanging="360"/>
      </w:pPr>
      <w:rPr>
        <w:rFonts w:ascii="Courier New" w:hAnsi="Courier New" w:hint="default"/>
      </w:rPr>
    </w:lvl>
    <w:lvl w:ilvl="5" w:tplc="2C0A09EA">
      <w:start w:val="1"/>
      <w:numFmt w:val="bullet"/>
      <w:lvlText w:val=""/>
      <w:lvlJc w:val="left"/>
      <w:pPr>
        <w:ind w:left="4320" w:hanging="360"/>
      </w:pPr>
      <w:rPr>
        <w:rFonts w:ascii="Wingdings" w:hAnsi="Wingdings" w:hint="default"/>
      </w:rPr>
    </w:lvl>
    <w:lvl w:ilvl="6" w:tplc="A858AAF2">
      <w:start w:val="1"/>
      <w:numFmt w:val="bullet"/>
      <w:lvlText w:val=""/>
      <w:lvlJc w:val="left"/>
      <w:pPr>
        <w:ind w:left="5040" w:hanging="360"/>
      </w:pPr>
      <w:rPr>
        <w:rFonts w:ascii="Symbol" w:hAnsi="Symbol" w:hint="default"/>
      </w:rPr>
    </w:lvl>
    <w:lvl w:ilvl="7" w:tplc="75444746">
      <w:start w:val="1"/>
      <w:numFmt w:val="bullet"/>
      <w:lvlText w:val="o"/>
      <w:lvlJc w:val="left"/>
      <w:pPr>
        <w:ind w:left="5760" w:hanging="360"/>
      </w:pPr>
      <w:rPr>
        <w:rFonts w:ascii="Courier New" w:hAnsi="Courier New" w:hint="default"/>
      </w:rPr>
    </w:lvl>
    <w:lvl w:ilvl="8" w:tplc="9B08FFA6">
      <w:start w:val="1"/>
      <w:numFmt w:val="bullet"/>
      <w:lvlText w:val=""/>
      <w:lvlJc w:val="left"/>
      <w:pPr>
        <w:ind w:left="6480" w:hanging="360"/>
      </w:pPr>
      <w:rPr>
        <w:rFonts w:ascii="Wingdings" w:hAnsi="Wingdings" w:hint="default"/>
      </w:rPr>
    </w:lvl>
  </w:abstractNum>
  <w:abstractNum w:abstractNumId="32" w15:restartNumberingAfterBreak="0">
    <w:nsid w:val="63DE08B9"/>
    <w:multiLevelType w:val="hybridMultilevel"/>
    <w:tmpl w:val="B2C81F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A66063E"/>
    <w:multiLevelType w:val="hybridMultilevel"/>
    <w:tmpl w:val="37644496"/>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4" w15:restartNumberingAfterBreak="0">
    <w:nsid w:val="6BF31A61"/>
    <w:multiLevelType w:val="hybridMultilevel"/>
    <w:tmpl w:val="3F94A608"/>
    <w:lvl w:ilvl="0" w:tplc="1CD454D6">
      <w:start w:val="1"/>
      <w:numFmt w:val="bullet"/>
      <w:lvlText w:val="•"/>
      <w:lvlJc w:val="left"/>
      <w:pPr>
        <w:tabs>
          <w:tab w:val="num" w:pos="720"/>
        </w:tabs>
        <w:ind w:left="720" w:hanging="360"/>
      </w:pPr>
      <w:rPr>
        <w:rFonts w:ascii="Arial" w:hAnsi="Arial" w:hint="default"/>
      </w:rPr>
    </w:lvl>
    <w:lvl w:ilvl="1" w:tplc="0813000F">
      <w:start w:val="1"/>
      <w:numFmt w:val="decimal"/>
      <w:lvlText w:val="%2."/>
      <w:lvlJc w:val="left"/>
      <w:pPr>
        <w:tabs>
          <w:tab w:val="num" w:pos="1440"/>
        </w:tabs>
        <w:ind w:left="1440" w:hanging="360"/>
      </w:pPr>
      <w:rPr>
        <w:rFonts w:hint="default"/>
      </w:rPr>
    </w:lvl>
    <w:lvl w:ilvl="2" w:tplc="E52A1F82">
      <w:start w:val="1"/>
      <w:numFmt w:val="bullet"/>
      <w:lvlText w:val="•"/>
      <w:lvlJc w:val="left"/>
      <w:pPr>
        <w:tabs>
          <w:tab w:val="num" w:pos="2160"/>
        </w:tabs>
        <w:ind w:left="2160" w:hanging="360"/>
      </w:pPr>
      <w:rPr>
        <w:rFonts w:ascii="Arial" w:hAnsi="Arial" w:hint="default"/>
      </w:rPr>
    </w:lvl>
    <w:lvl w:ilvl="3" w:tplc="EABCCBFA">
      <w:start w:val="1"/>
      <w:numFmt w:val="upperLetter"/>
      <w:lvlText w:val="%4."/>
      <w:lvlJc w:val="left"/>
      <w:pPr>
        <w:ind w:left="3762" w:hanging="360"/>
      </w:pPr>
      <w:rPr>
        <w:rFonts w:hint="default"/>
      </w:rPr>
    </w:lvl>
    <w:lvl w:ilvl="4" w:tplc="B9DA7062" w:tentative="1">
      <w:start w:val="1"/>
      <w:numFmt w:val="bullet"/>
      <w:lvlText w:val="•"/>
      <w:lvlJc w:val="left"/>
      <w:pPr>
        <w:tabs>
          <w:tab w:val="num" w:pos="3600"/>
        </w:tabs>
        <w:ind w:left="3600" w:hanging="360"/>
      </w:pPr>
      <w:rPr>
        <w:rFonts w:ascii="Arial" w:hAnsi="Arial" w:hint="default"/>
      </w:rPr>
    </w:lvl>
    <w:lvl w:ilvl="5" w:tplc="F2AA1246" w:tentative="1">
      <w:start w:val="1"/>
      <w:numFmt w:val="bullet"/>
      <w:lvlText w:val="•"/>
      <w:lvlJc w:val="left"/>
      <w:pPr>
        <w:tabs>
          <w:tab w:val="num" w:pos="4320"/>
        </w:tabs>
        <w:ind w:left="4320" w:hanging="360"/>
      </w:pPr>
      <w:rPr>
        <w:rFonts w:ascii="Arial" w:hAnsi="Arial" w:hint="default"/>
      </w:rPr>
    </w:lvl>
    <w:lvl w:ilvl="6" w:tplc="5D0CE940" w:tentative="1">
      <w:start w:val="1"/>
      <w:numFmt w:val="bullet"/>
      <w:lvlText w:val="•"/>
      <w:lvlJc w:val="left"/>
      <w:pPr>
        <w:tabs>
          <w:tab w:val="num" w:pos="5040"/>
        </w:tabs>
        <w:ind w:left="5040" w:hanging="360"/>
      </w:pPr>
      <w:rPr>
        <w:rFonts w:ascii="Arial" w:hAnsi="Arial" w:hint="default"/>
      </w:rPr>
    </w:lvl>
    <w:lvl w:ilvl="7" w:tplc="C12E8418" w:tentative="1">
      <w:start w:val="1"/>
      <w:numFmt w:val="bullet"/>
      <w:lvlText w:val="•"/>
      <w:lvlJc w:val="left"/>
      <w:pPr>
        <w:tabs>
          <w:tab w:val="num" w:pos="5760"/>
        </w:tabs>
        <w:ind w:left="5760" w:hanging="360"/>
      </w:pPr>
      <w:rPr>
        <w:rFonts w:ascii="Arial" w:hAnsi="Arial" w:hint="default"/>
      </w:rPr>
    </w:lvl>
    <w:lvl w:ilvl="8" w:tplc="178A92C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6" w15:restartNumberingAfterBreak="0">
    <w:nsid w:val="70B472DD"/>
    <w:multiLevelType w:val="multilevel"/>
    <w:tmpl w:val="CB8EB6C6"/>
    <w:lvl w:ilvl="0">
      <w:start w:val="1"/>
      <w:numFmt w:val="decimal"/>
      <w:pStyle w:val="Kop1"/>
      <w:lvlText w:val="%1"/>
      <w:lvlJc w:val="left"/>
      <w:pPr>
        <w:ind w:left="432" w:hanging="432"/>
      </w:pPr>
      <w:rPr>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7" w15:restartNumberingAfterBreak="0">
    <w:nsid w:val="767960E3"/>
    <w:multiLevelType w:val="hybridMultilevel"/>
    <w:tmpl w:val="FFFFFFFF"/>
    <w:lvl w:ilvl="0" w:tplc="3DDCA356">
      <w:start w:val="1"/>
      <w:numFmt w:val="bullet"/>
      <w:lvlText w:val="·"/>
      <w:lvlJc w:val="left"/>
      <w:pPr>
        <w:ind w:left="720" w:hanging="360"/>
      </w:pPr>
      <w:rPr>
        <w:rFonts w:ascii="Symbol" w:hAnsi="Symbol" w:hint="default"/>
      </w:rPr>
    </w:lvl>
    <w:lvl w:ilvl="1" w:tplc="BEF2DE2E">
      <w:start w:val="1"/>
      <w:numFmt w:val="bullet"/>
      <w:lvlText w:val="o"/>
      <w:lvlJc w:val="left"/>
      <w:pPr>
        <w:ind w:left="1440" w:hanging="360"/>
      </w:pPr>
      <w:rPr>
        <w:rFonts w:ascii="Courier New" w:hAnsi="Courier New" w:hint="default"/>
      </w:rPr>
    </w:lvl>
    <w:lvl w:ilvl="2" w:tplc="26C22B84">
      <w:start w:val="1"/>
      <w:numFmt w:val="bullet"/>
      <w:lvlText w:val=""/>
      <w:lvlJc w:val="left"/>
      <w:pPr>
        <w:ind w:left="2160" w:hanging="360"/>
      </w:pPr>
      <w:rPr>
        <w:rFonts w:ascii="Wingdings" w:hAnsi="Wingdings" w:hint="default"/>
      </w:rPr>
    </w:lvl>
    <w:lvl w:ilvl="3" w:tplc="F3AEDCC4">
      <w:start w:val="1"/>
      <w:numFmt w:val="bullet"/>
      <w:lvlText w:val=""/>
      <w:lvlJc w:val="left"/>
      <w:pPr>
        <w:ind w:left="2880" w:hanging="360"/>
      </w:pPr>
      <w:rPr>
        <w:rFonts w:ascii="Symbol" w:hAnsi="Symbol" w:hint="default"/>
      </w:rPr>
    </w:lvl>
    <w:lvl w:ilvl="4" w:tplc="0254C964">
      <w:start w:val="1"/>
      <w:numFmt w:val="bullet"/>
      <w:lvlText w:val="o"/>
      <w:lvlJc w:val="left"/>
      <w:pPr>
        <w:ind w:left="3600" w:hanging="360"/>
      </w:pPr>
      <w:rPr>
        <w:rFonts w:ascii="Courier New" w:hAnsi="Courier New" w:hint="default"/>
      </w:rPr>
    </w:lvl>
    <w:lvl w:ilvl="5" w:tplc="AE34B26C">
      <w:start w:val="1"/>
      <w:numFmt w:val="bullet"/>
      <w:lvlText w:val=""/>
      <w:lvlJc w:val="left"/>
      <w:pPr>
        <w:ind w:left="4320" w:hanging="360"/>
      </w:pPr>
      <w:rPr>
        <w:rFonts w:ascii="Wingdings" w:hAnsi="Wingdings" w:hint="default"/>
      </w:rPr>
    </w:lvl>
    <w:lvl w:ilvl="6" w:tplc="58284776">
      <w:start w:val="1"/>
      <w:numFmt w:val="bullet"/>
      <w:lvlText w:val=""/>
      <w:lvlJc w:val="left"/>
      <w:pPr>
        <w:ind w:left="5040" w:hanging="360"/>
      </w:pPr>
      <w:rPr>
        <w:rFonts w:ascii="Symbol" w:hAnsi="Symbol" w:hint="default"/>
      </w:rPr>
    </w:lvl>
    <w:lvl w:ilvl="7" w:tplc="D6DA2904">
      <w:start w:val="1"/>
      <w:numFmt w:val="bullet"/>
      <w:lvlText w:val="o"/>
      <w:lvlJc w:val="left"/>
      <w:pPr>
        <w:ind w:left="5760" w:hanging="360"/>
      </w:pPr>
      <w:rPr>
        <w:rFonts w:ascii="Courier New" w:hAnsi="Courier New" w:hint="default"/>
      </w:rPr>
    </w:lvl>
    <w:lvl w:ilvl="8" w:tplc="D9D6A736">
      <w:start w:val="1"/>
      <w:numFmt w:val="bullet"/>
      <w:lvlText w:val=""/>
      <w:lvlJc w:val="left"/>
      <w:pPr>
        <w:ind w:left="6480" w:hanging="360"/>
      </w:pPr>
      <w:rPr>
        <w:rFonts w:ascii="Wingdings" w:hAnsi="Wingdings" w:hint="default"/>
      </w:rPr>
    </w:lvl>
  </w:abstractNum>
  <w:abstractNum w:abstractNumId="38" w15:restartNumberingAfterBreak="0">
    <w:nsid w:val="7E00097C"/>
    <w:multiLevelType w:val="multilevel"/>
    <w:tmpl w:val="19EC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A314C8"/>
    <w:multiLevelType w:val="hybridMultilevel"/>
    <w:tmpl w:val="F1C4A4F2"/>
    <w:lvl w:ilvl="0" w:tplc="84984F6C">
      <w:start w:val="1"/>
      <w:numFmt w:val="bullet"/>
      <w:lvlText w:val=""/>
      <w:lvlJc w:val="left"/>
      <w:pPr>
        <w:ind w:left="720" w:hanging="360"/>
      </w:pPr>
      <w:rPr>
        <w:rFonts w:ascii="Symbol" w:hAnsi="Symbol" w:hint="default"/>
      </w:rPr>
    </w:lvl>
    <w:lvl w:ilvl="1" w:tplc="58B45B5E">
      <w:start w:val="1"/>
      <w:numFmt w:val="bullet"/>
      <w:lvlText w:val="o"/>
      <w:lvlJc w:val="left"/>
      <w:pPr>
        <w:ind w:left="1440" w:hanging="360"/>
      </w:pPr>
      <w:rPr>
        <w:rFonts w:ascii="Courier New" w:hAnsi="Courier New" w:hint="default"/>
      </w:rPr>
    </w:lvl>
    <w:lvl w:ilvl="2" w:tplc="B8E0DAC2">
      <w:start w:val="1"/>
      <w:numFmt w:val="bullet"/>
      <w:lvlText w:val=""/>
      <w:lvlJc w:val="left"/>
      <w:pPr>
        <w:ind w:left="2160" w:hanging="360"/>
      </w:pPr>
      <w:rPr>
        <w:rFonts w:ascii="Wingdings" w:hAnsi="Wingdings" w:hint="default"/>
      </w:rPr>
    </w:lvl>
    <w:lvl w:ilvl="3" w:tplc="C38EDA72">
      <w:start w:val="1"/>
      <w:numFmt w:val="bullet"/>
      <w:lvlText w:val=""/>
      <w:lvlJc w:val="left"/>
      <w:pPr>
        <w:ind w:left="2880" w:hanging="360"/>
      </w:pPr>
      <w:rPr>
        <w:rFonts w:ascii="Symbol" w:hAnsi="Symbol" w:hint="default"/>
      </w:rPr>
    </w:lvl>
    <w:lvl w:ilvl="4" w:tplc="0A0CEC3C">
      <w:start w:val="1"/>
      <w:numFmt w:val="bullet"/>
      <w:lvlText w:val="o"/>
      <w:lvlJc w:val="left"/>
      <w:pPr>
        <w:ind w:left="3600" w:hanging="360"/>
      </w:pPr>
      <w:rPr>
        <w:rFonts w:ascii="Courier New" w:hAnsi="Courier New" w:hint="default"/>
      </w:rPr>
    </w:lvl>
    <w:lvl w:ilvl="5" w:tplc="6FF800E6">
      <w:start w:val="1"/>
      <w:numFmt w:val="bullet"/>
      <w:lvlText w:val=""/>
      <w:lvlJc w:val="left"/>
      <w:pPr>
        <w:ind w:left="4320" w:hanging="360"/>
      </w:pPr>
      <w:rPr>
        <w:rFonts w:ascii="Wingdings" w:hAnsi="Wingdings" w:hint="default"/>
      </w:rPr>
    </w:lvl>
    <w:lvl w:ilvl="6" w:tplc="C0C6E9A0">
      <w:start w:val="1"/>
      <w:numFmt w:val="bullet"/>
      <w:lvlText w:val=""/>
      <w:lvlJc w:val="left"/>
      <w:pPr>
        <w:ind w:left="5040" w:hanging="360"/>
      </w:pPr>
      <w:rPr>
        <w:rFonts w:ascii="Symbol" w:hAnsi="Symbol" w:hint="default"/>
      </w:rPr>
    </w:lvl>
    <w:lvl w:ilvl="7" w:tplc="51408E78">
      <w:start w:val="1"/>
      <w:numFmt w:val="bullet"/>
      <w:lvlText w:val="o"/>
      <w:lvlJc w:val="left"/>
      <w:pPr>
        <w:ind w:left="5760" w:hanging="360"/>
      </w:pPr>
      <w:rPr>
        <w:rFonts w:ascii="Courier New" w:hAnsi="Courier New" w:hint="default"/>
      </w:rPr>
    </w:lvl>
    <w:lvl w:ilvl="8" w:tplc="2B0E2E54">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29"/>
  </w:num>
  <w:num w:numId="4">
    <w:abstractNumId w:val="35"/>
  </w:num>
  <w:num w:numId="5">
    <w:abstractNumId w:val="15"/>
  </w:num>
  <w:num w:numId="6">
    <w:abstractNumId w:val="1"/>
  </w:num>
  <w:num w:numId="7">
    <w:abstractNumId w:val="27"/>
  </w:num>
  <w:num w:numId="8">
    <w:abstractNumId w:val="21"/>
  </w:num>
  <w:num w:numId="9">
    <w:abstractNumId w:val="17"/>
  </w:num>
  <w:num w:numId="10">
    <w:abstractNumId w:val="13"/>
  </w:num>
  <w:num w:numId="11">
    <w:abstractNumId w:val="25"/>
  </w:num>
  <w:num w:numId="12">
    <w:abstractNumId w:val="14"/>
  </w:num>
  <w:num w:numId="13">
    <w:abstractNumId w:val="8"/>
  </w:num>
  <w:num w:numId="14">
    <w:abstractNumId w:val="9"/>
  </w:num>
  <w:num w:numId="15">
    <w:abstractNumId w:val="18"/>
  </w:num>
  <w:num w:numId="16">
    <w:abstractNumId w:val="34"/>
  </w:num>
  <w:num w:numId="17">
    <w:abstractNumId w:val="32"/>
  </w:num>
  <w:num w:numId="18">
    <w:abstractNumId w:val="39"/>
  </w:num>
  <w:num w:numId="19">
    <w:abstractNumId w:val="31"/>
  </w:num>
  <w:num w:numId="20">
    <w:abstractNumId w:val="4"/>
  </w:num>
  <w:num w:numId="21">
    <w:abstractNumId w:val="5"/>
  </w:num>
  <w:num w:numId="22">
    <w:abstractNumId w:val="30"/>
  </w:num>
  <w:num w:numId="23">
    <w:abstractNumId w:val="26"/>
  </w:num>
  <w:num w:numId="24">
    <w:abstractNumId w:val="16"/>
  </w:num>
  <w:num w:numId="25">
    <w:abstractNumId w:val="28"/>
  </w:num>
  <w:num w:numId="26">
    <w:abstractNumId w:val="23"/>
  </w:num>
  <w:num w:numId="27">
    <w:abstractNumId w:val="36"/>
  </w:num>
  <w:num w:numId="28">
    <w:abstractNumId w:val="7"/>
  </w:num>
  <w:num w:numId="29">
    <w:abstractNumId w:val="37"/>
  </w:num>
  <w:num w:numId="30">
    <w:abstractNumId w:val="10"/>
  </w:num>
  <w:num w:numId="31">
    <w:abstractNumId w:val="0"/>
  </w:num>
  <w:num w:numId="32">
    <w:abstractNumId w:val="24"/>
  </w:num>
  <w:num w:numId="33">
    <w:abstractNumId w:val="33"/>
  </w:num>
  <w:num w:numId="34">
    <w:abstractNumId w:val="11"/>
  </w:num>
  <w:num w:numId="35">
    <w:abstractNumId w:val="38"/>
  </w:num>
  <w:num w:numId="36">
    <w:abstractNumId w:val="22"/>
  </w:num>
  <w:num w:numId="37">
    <w:abstractNumId w:val="2"/>
  </w:num>
  <w:num w:numId="38">
    <w:abstractNumId w:val="20"/>
  </w:num>
  <w:num w:numId="39">
    <w:abstractNumId w:val="19"/>
  </w:num>
  <w:num w:numId="40">
    <w:abstractNumId w:val="36"/>
  </w:num>
  <w:num w:numId="41">
    <w:abstractNumId w:val="36"/>
  </w:num>
  <w:num w:numId="42">
    <w:abstractNumId w:val="36"/>
  </w:num>
  <w:num w:numId="43">
    <w:abstractNumId w:val="36"/>
  </w:num>
  <w:num w:numId="44">
    <w:abstractNumId w:val="36"/>
  </w:num>
  <w:num w:numId="45">
    <w:abstractNumId w:val="36"/>
  </w:num>
  <w:num w:numId="46">
    <w:abstractNumId w:val="36"/>
  </w:num>
  <w:num w:numId="47">
    <w:abstractNumId w:val="36"/>
  </w:num>
  <w:num w:numId="48">
    <w:abstractNumId w:val="36"/>
  </w:num>
  <w:num w:numId="49">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57"/>
  <w:drawingGridHorizontalSpacing w:val="110"/>
  <w:displayHorizontalDrawingGridEvery w:val="2"/>
  <w:characterSpacingControl w:val="doNotCompress"/>
  <w:hdrShapeDefaults>
    <o:shapedefaults v:ext="edit" spidmax="2049">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1B7"/>
    <w:rsid w:val="00000DF4"/>
    <w:rsid w:val="00000F99"/>
    <w:rsid w:val="00001ACE"/>
    <w:rsid w:val="0000222A"/>
    <w:rsid w:val="00002482"/>
    <w:rsid w:val="0000298C"/>
    <w:rsid w:val="00002EE7"/>
    <w:rsid w:val="00003E0D"/>
    <w:rsid w:val="000046D9"/>
    <w:rsid w:val="00004DED"/>
    <w:rsid w:val="0000586C"/>
    <w:rsid w:val="00006057"/>
    <w:rsid w:val="00006B8E"/>
    <w:rsid w:val="000078AC"/>
    <w:rsid w:val="00011835"/>
    <w:rsid w:val="00011DBB"/>
    <w:rsid w:val="000121F0"/>
    <w:rsid w:val="00012248"/>
    <w:rsid w:val="0001276E"/>
    <w:rsid w:val="00012EE0"/>
    <w:rsid w:val="00014B60"/>
    <w:rsid w:val="00015118"/>
    <w:rsid w:val="00016466"/>
    <w:rsid w:val="00016822"/>
    <w:rsid w:val="00016F51"/>
    <w:rsid w:val="0001702C"/>
    <w:rsid w:val="0001740D"/>
    <w:rsid w:val="00020494"/>
    <w:rsid w:val="00020833"/>
    <w:rsid w:val="00020A73"/>
    <w:rsid w:val="00021555"/>
    <w:rsid w:val="00021EB0"/>
    <w:rsid w:val="000228D2"/>
    <w:rsid w:val="00022D99"/>
    <w:rsid w:val="00023591"/>
    <w:rsid w:val="00023B33"/>
    <w:rsid w:val="000241FD"/>
    <w:rsid w:val="0002440F"/>
    <w:rsid w:val="00024855"/>
    <w:rsid w:val="000249FE"/>
    <w:rsid w:val="00024C7B"/>
    <w:rsid w:val="00025129"/>
    <w:rsid w:val="0002552C"/>
    <w:rsid w:val="00025731"/>
    <w:rsid w:val="00025C68"/>
    <w:rsid w:val="000266EE"/>
    <w:rsid w:val="00026F77"/>
    <w:rsid w:val="00027222"/>
    <w:rsid w:val="000273ED"/>
    <w:rsid w:val="00027BE7"/>
    <w:rsid w:val="00027FA5"/>
    <w:rsid w:val="000301EC"/>
    <w:rsid w:val="000312B5"/>
    <w:rsid w:val="0003140B"/>
    <w:rsid w:val="0003176B"/>
    <w:rsid w:val="00031792"/>
    <w:rsid w:val="00032235"/>
    <w:rsid w:val="000336D3"/>
    <w:rsid w:val="00033945"/>
    <w:rsid w:val="00033CCD"/>
    <w:rsid w:val="0003429E"/>
    <w:rsid w:val="00035345"/>
    <w:rsid w:val="00036406"/>
    <w:rsid w:val="00036DD5"/>
    <w:rsid w:val="00037A73"/>
    <w:rsid w:val="00037CE3"/>
    <w:rsid w:val="00040750"/>
    <w:rsid w:val="00040E70"/>
    <w:rsid w:val="00040FB6"/>
    <w:rsid w:val="0004128D"/>
    <w:rsid w:val="000416D5"/>
    <w:rsid w:val="0004199E"/>
    <w:rsid w:val="00041A95"/>
    <w:rsid w:val="00041BD5"/>
    <w:rsid w:val="0004266A"/>
    <w:rsid w:val="000426C7"/>
    <w:rsid w:val="00042A33"/>
    <w:rsid w:val="00042A43"/>
    <w:rsid w:val="00042F89"/>
    <w:rsid w:val="000436E2"/>
    <w:rsid w:val="00043E3F"/>
    <w:rsid w:val="000445EC"/>
    <w:rsid w:val="00045558"/>
    <w:rsid w:val="00046050"/>
    <w:rsid w:val="00046447"/>
    <w:rsid w:val="00046B9E"/>
    <w:rsid w:val="00047794"/>
    <w:rsid w:val="0005184E"/>
    <w:rsid w:val="00051D8A"/>
    <w:rsid w:val="00051EA5"/>
    <w:rsid w:val="00052029"/>
    <w:rsid w:val="00054890"/>
    <w:rsid w:val="00054920"/>
    <w:rsid w:val="00054A55"/>
    <w:rsid w:val="00054F9B"/>
    <w:rsid w:val="00054FB0"/>
    <w:rsid w:val="0005511C"/>
    <w:rsid w:val="000555B1"/>
    <w:rsid w:val="0005624A"/>
    <w:rsid w:val="00056F87"/>
    <w:rsid w:val="0005786B"/>
    <w:rsid w:val="00060414"/>
    <w:rsid w:val="0006058C"/>
    <w:rsid w:val="00060825"/>
    <w:rsid w:val="00060957"/>
    <w:rsid w:val="00060A15"/>
    <w:rsid w:val="00061A57"/>
    <w:rsid w:val="0006278C"/>
    <w:rsid w:val="00063502"/>
    <w:rsid w:val="000641F4"/>
    <w:rsid w:val="0006466D"/>
    <w:rsid w:val="000656A2"/>
    <w:rsid w:val="00065951"/>
    <w:rsid w:val="00065EBD"/>
    <w:rsid w:val="0006664B"/>
    <w:rsid w:val="00066693"/>
    <w:rsid w:val="00067657"/>
    <w:rsid w:val="00067DE8"/>
    <w:rsid w:val="00067EEF"/>
    <w:rsid w:val="000703EE"/>
    <w:rsid w:val="000711F4"/>
    <w:rsid w:val="000715EA"/>
    <w:rsid w:val="000718D0"/>
    <w:rsid w:val="00071AE5"/>
    <w:rsid w:val="00071E76"/>
    <w:rsid w:val="0007222D"/>
    <w:rsid w:val="000730AB"/>
    <w:rsid w:val="00074159"/>
    <w:rsid w:val="00074820"/>
    <w:rsid w:val="00074911"/>
    <w:rsid w:val="00074959"/>
    <w:rsid w:val="000751F2"/>
    <w:rsid w:val="000758BC"/>
    <w:rsid w:val="00075905"/>
    <w:rsid w:val="000760E7"/>
    <w:rsid w:val="00076633"/>
    <w:rsid w:val="000768B6"/>
    <w:rsid w:val="00076A27"/>
    <w:rsid w:val="00081042"/>
    <w:rsid w:val="0008153F"/>
    <w:rsid w:val="00081C0D"/>
    <w:rsid w:val="00081E62"/>
    <w:rsid w:val="00081F60"/>
    <w:rsid w:val="000820E1"/>
    <w:rsid w:val="00082F39"/>
    <w:rsid w:val="00083DED"/>
    <w:rsid w:val="00084441"/>
    <w:rsid w:val="00085C38"/>
    <w:rsid w:val="000865A5"/>
    <w:rsid w:val="00087574"/>
    <w:rsid w:val="000878B8"/>
    <w:rsid w:val="00087C14"/>
    <w:rsid w:val="00087E31"/>
    <w:rsid w:val="00090251"/>
    <w:rsid w:val="00090818"/>
    <w:rsid w:val="000908ED"/>
    <w:rsid w:val="00090BBE"/>
    <w:rsid w:val="00090BBF"/>
    <w:rsid w:val="00090EA8"/>
    <w:rsid w:val="00091A36"/>
    <w:rsid w:val="000929A9"/>
    <w:rsid w:val="000933E6"/>
    <w:rsid w:val="0009369E"/>
    <w:rsid w:val="00093DC9"/>
    <w:rsid w:val="000945E8"/>
    <w:rsid w:val="00094A43"/>
    <w:rsid w:val="00095131"/>
    <w:rsid w:val="000955A7"/>
    <w:rsid w:val="00095EE2"/>
    <w:rsid w:val="00097B63"/>
    <w:rsid w:val="00097DD8"/>
    <w:rsid w:val="00097EB6"/>
    <w:rsid w:val="000A05A8"/>
    <w:rsid w:val="000A1721"/>
    <w:rsid w:val="000A1781"/>
    <w:rsid w:val="000A17B0"/>
    <w:rsid w:val="000A337C"/>
    <w:rsid w:val="000A394A"/>
    <w:rsid w:val="000A3ACF"/>
    <w:rsid w:val="000A4845"/>
    <w:rsid w:val="000A4A29"/>
    <w:rsid w:val="000A5507"/>
    <w:rsid w:val="000A6113"/>
    <w:rsid w:val="000A72C0"/>
    <w:rsid w:val="000B0162"/>
    <w:rsid w:val="000B0A3D"/>
    <w:rsid w:val="000B0B96"/>
    <w:rsid w:val="000B0D1B"/>
    <w:rsid w:val="000B212C"/>
    <w:rsid w:val="000B27B7"/>
    <w:rsid w:val="000B39C9"/>
    <w:rsid w:val="000B3A17"/>
    <w:rsid w:val="000B49FE"/>
    <w:rsid w:val="000B4A59"/>
    <w:rsid w:val="000B4E51"/>
    <w:rsid w:val="000B5043"/>
    <w:rsid w:val="000B582D"/>
    <w:rsid w:val="000B5F68"/>
    <w:rsid w:val="000B7D31"/>
    <w:rsid w:val="000B7E3B"/>
    <w:rsid w:val="000C05B0"/>
    <w:rsid w:val="000C05F6"/>
    <w:rsid w:val="000C062C"/>
    <w:rsid w:val="000C073A"/>
    <w:rsid w:val="000C09B0"/>
    <w:rsid w:val="000C10DA"/>
    <w:rsid w:val="000C1138"/>
    <w:rsid w:val="000C1C8A"/>
    <w:rsid w:val="000C311D"/>
    <w:rsid w:val="000C4112"/>
    <w:rsid w:val="000C4223"/>
    <w:rsid w:val="000C4723"/>
    <w:rsid w:val="000C4935"/>
    <w:rsid w:val="000C51B3"/>
    <w:rsid w:val="000C6E97"/>
    <w:rsid w:val="000C6EC6"/>
    <w:rsid w:val="000C7137"/>
    <w:rsid w:val="000C728B"/>
    <w:rsid w:val="000C7370"/>
    <w:rsid w:val="000C73F0"/>
    <w:rsid w:val="000C76D3"/>
    <w:rsid w:val="000C7E33"/>
    <w:rsid w:val="000D0239"/>
    <w:rsid w:val="000D068B"/>
    <w:rsid w:val="000D081B"/>
    <w:rsid w:val="000D09BF"/>
    <w:rsid w:val="000D0B45"/>
    <w:rsid w:val="000D0D58"/>
    <w:rsid w:val="000D0F97"/>
    <w:rsid w:val="000D1975"/>
    <w:rsid w:val="000D1B3B"/>
    <w:rsid w:val="000D2598"/>
    <w:rsid w:val="000D52C7"/>
    <w:rsid w:val="000D564D"/>
    <w:rsid w:val="000D5C0A"/>
    <w:rsid w:val="000D6767"/>
    <w:rsid w:val="000D6923"/>
    <w:rsid w:val="000D6C71"/>
    <w:rsid w:val="000D6EBA"/>
    <w:rsid w:val="000D6EC5"/>
    <w:rsid w:val="000D72D3"/>
    <w:rsid w:val="000E0110"/>
    <w:rsid w:val="000E0CCC"/>
    <w:rsid w:val="000E14FB"/>
    <w:rsid w:val="000E159E"/>
    <w:rsid w:val="000E168C"/>
    <w:rsid w:val="000E1764"/>
    <w:rsid w:val="000E1B19"/>
    <w:rsid w:val="000E2851"/>
    <w:rsid w:val="000E347E"/>
    <w:rsid w:val="000E3DE4"/>
    <w:rsid w:val="000E4379"/>
    <w:rsid w:val="000E49CE"/>
    <w:rsid w:val="000E4DB2"/>
    <w:rsid w:val="000E4EFC"/>
    <w:rsid w:val="000E5536"/>
    <w:rsid w:val="000E5836"/>
    <w:rsid w:val="000E6298"/>
    <w:rsid w:val="000E6CF3"/>
    <w:rsid w:val="000E6DBB"/>
    <w:rsid w:val="000E755E"/>
    <w:rsid w:val="000F0859"/>
    <w:rsid w:val="000F09D4"/>
    <w:rsid w:val="000F1115"/>
    <w:rsid w:val="000F235A"/>
    <w:rsid w:val="000F321E"/>
    <w:rsid w:val="000F328B"/>
    <w:rsid w:val="000F34DF"/>
    <w:rsid w:val="000F3B94"/>
    <w:rsid w:val="000F46C5"/>
    <w:rsid w:val="000F5B18"/>
    <w:rsid w:val="000F5D40"/>
    <w:rsid w:val="000F6702"/>
    <w:rsid w:val="000F7A82"/>
    <w:rsid w:val="000F7DA0"/>
    <w:rsid w:val="00100CCF"/>
    <w:rsid w:val="00101A7F"/>
    <w:rsid w:val="00101D2B"/>
    <w:rsid w:val="00101FF0"/>
    <w:rsid w:val="00102540"/>
    <w:rsid w:val="001027C3"/>
    <w:rsid w:val="00103415"/>
    <w:rsid w:val="00103FBD"/>
    <w:rsid w:val="00104316"/>
    <w:rsid w:val="00104D92"/>
    <w:rsid w:val="00105292"/>
    <w:rsid w:val="00105CB9"/>
    <w:rsid w:val="00105D9A"/>
    <w:rsid w:val="001064C4"/>
    <w:rsid w:val="00106DB9"/>
    <w:rsid w:val="001071A8"/>
    <w:rsid w:val="00107937"/>
    <w:rsid w:val="00107B44"/>
    <w:rsid w:val="001103C5"/>
    <w:rsid w:val="001105A6"/>
    <w:rsid w:val="0011147B"/>
    <w:rsid w:val="00111DA1"/>
    <w:rsid w:val="0011262D"/>
    <w:rsid w:val="001126AA"/>
    <w:rsid w:val="001147B2"/>
    <w:rsid w:val="001152E6"/>
    <w:rsid w:val="00115D13"/>
    <w:rsid w:val="00115DED"/>
    <w:rsid w:val="001166A3"/>
    <w:rsid w:val="00117227"/>
    <w:rsid w:val="00117B1A"/>
    <w:rsid w:val="00120A54"/>
    <w:rsid w:val="00120BC8"/>
    <w:rsid w:val="00120C40"/>
    <w:rsid w:val="001212C5"/>
    <w:rsid w:val="00122D89"/>
    <w:rsid w:val="00122E70"/>
    <w:rsid w:val="00123296"/>
    <w:rsid w:val="00123EB3"/>
    <w:rsid w:val="00123F5D"/>
    <w:rsid w:val="0012499E"/>
    <w:rsid w:val="001249C3"/>
    <w:rsid w:val="00124CBD"/>
    <w:rsid w:val="00124F77"/>
    <w:rsid w:val="00125207"/>
    <w:rsid w:val="00127827"/>
    <w:rsid w:val="001309DE"/>
    <w:rsid w:val="00130C1E"/>
    <w:rsid w:val="00130CA2"/>
    <w:rsid w:val="00131036"/>
    <w:rsid w:val="001315C7"/>
    <w:rsid w:val="001315C9"/>
    <w:rsid w:val="00131679"/>
    <w:rsid w:val="00131E3B"/>
    <w:rsid w:val="0013202F"/>
    <w:rsid w:val="001320B0"/>
    <w:rsid w:val="00132829"/>
    <w:rsid w:val="00133349"/>
    <w:rsid w:val="0013336D"/>
    <w:rsid w:val="00133812"/>
    <w:rsid w:val="00133DA7"/>
    <w:rsid w:val="001341B8"/>
    <w:rsid w:val="001343C2"/>
    <w:rsid w:val="00134742"/>
    <w:rsid w:val="00134DD3"/>
    <w:rsid w:val="00135F7E"/>
    <w:rsid w:val="001360A2"/>
    <w:rsid w:val="0013662F"/>
    <w:rsid w:val="00136EC8"/>
    <w:rsid w:val="00137076"/>
    <w:rsid w:val="001406F5"/>
    <w:rsid w:val="00140EFA"/>
    <w:rsid w:val="001412A6"/>
    <w:rsid w:val="00141306"/>
    <w:rsid w:val="00141BE2"/>
    <w:rsid w:val="00141C18"/>
    <w:rsid w:val="00141CEE"/>
    <w:rsid w:val="001422F6"/>
    <w:rsid w:val="00142C12"/>
    <w:rsid w:val="00143F02"/>
    <w:rsid w:val="00144315"/>
    <w:rsid w:val="0014437C"/>
    <w:rsid w:val="00144706"/>
    <w:rsid w:val="0014487F"/>
    <w:rsid w:val="001459BF"/>
    <w:rsid w:val="00145E1A"/>
    <w:rsid w:val="001460D5"/>
    <w:rsid w:val="00146843"/>
    <w:rsid w:val="001471E6"/>
    <w:rsid w:val="00147201"/>
    <w:rsid w:val="001478AC"/>
    <w:rsid w:val="00147BC5"/>
    <w:rsid w:val="00150622"/>
    <w:rsid w:val="001510D2"/>
    <w:rsid w:val="001529FF"/>
    <w:rsid w:val="00152C29"/>
    <w:rsid w:val="001533C2"/>
    <w:rsid w:val="0015343D"/>
    <w:rsid w:val="00153581"/>
    <w:rsid w:val="0015367E"/>
    <w:rsid w:val="00154136"/>
    <w:rsid w:val="00155946"/>
    <w:rsid w:val="001560AF"/>
    <w:rsid w:val="0015682C"/>
    <w:rsid w:val="001568F6"/>
    <w:rsid w:val="00156C06"/>
    <w:rsid w:val="00157C0D"/>
    <w:rsid w:val="001604E8"/>
    <w:rsid w:val="0016068D"/>
    <w:rsid w:val="001608AF"/>
    <w:rsid w:val="00160B1D"/>
    <w:rsid w:val="00160EF0"/>
    <w:rsid w:val="001611BD"/>
    <w:rsid w:val="00163342"/>
    <w:rsid w:val="00163AA6"/>
    <w:rsid w:val="00163CCC"/>
    <w:rsid w:val="00164B8F"/>
    <w:rsid w:val="00165734"/>
    <w:rsid w:val="001667E0"/>
    <w:rsid w:val="00166BCF"/>
    <w:rsid w:val="001679AB"/>
    <w:rsid w:val="00167D4A"/>
    <w:rsid w:val="00170F32"/>
    <w:rsid w:val="00171285"/>
    <w:rsid w:val="001713C5"/>
    <w:rsid w:val="00171432"/>
    <w:rsid w:val="00175585"/>
    <w:rsid w:val="00176563"/>
    <w:rsid w:val="0017683B"/>
    <w:rsid w:val="00176B1D"/>
    <w:rsid w:val="00176D95"/>
    <w:rsid w:val="0017784D"/>
    <w:rsid w:val="0018036F"/>
    <w:rsid w:val="00181E88"/>
    <w:rsid w:val="0018213E"/>
    <w:rsid w:val="001823A9"/>
    <w:rsid w:val="0018275B"/>
    <w:rsid w:val="00182961"/>
    <w:rsid w:val="00182A02"/>
    <w:rsid w:val="00182B2F"/>
    <w:rsid w:val="00182F00"/>
    <w:rsid w:val="00183AB1"/>
    <w:rsid w:val="00183AB3"/>
    <w:rsid w:val="00183B18"/>
    <w:rsid w:val="00183ED4"/>
    <w:rsid w:val="00184627"/>
    <w:rsid w:val="001854D1"/>
    <w:rsid w:val="00186427"/>
    <w:rsid w:val="0018664E"/>
    <w:rsid w:val="001867BC"/>
    <w:rsid w:val="00187956"/>
    <w:rsid w:val="00187985"/>
    <w:rsid w:val="001879A4"/>
    <w:rsid w:val="00187F54"/>
    <w:rsid w:val="00190A19"/>
    <w:rsid w:val="001916B7"/>
    <w:rsid w:val="0019187B"/>
    <w:rsid w:val="0019198B"/>
    <w:rsid w:val="0019237B"/>
    <w:rsid w:val="00192F2D"/>
    <w:rsid w:val="0019310F"/>
    <w:rsid w:val="00193BF9"/>
    <w:rsid w:val="0019478D"/>
    <w:rsid w:val="00194E1B"/>
    <w:rsid w:val="00194F2A"/>
    <w:rsid w:val="001954C4"/>
    <w:rsid w:val="001954E5"/>
    <w:rsid w:val="00196B25"/>
    <w:rsid w:val="00196BC8"/>
    <w:rsid w:val="001973D9"/>
    <w:rsid w:val="0019787C"/>
    <w:rsid w:val="00197DC1"/>
    <w:rsid w:val="00197E09"/>
    <w:rsid w:val="001A0853"/>
    <w:rsid w:val="001A1C1E"/>
    <w:rsid w:val="001A2194"/>
    <w:rsid w:val="001A2854"/>
    <w:rsid w:val="001A2F2C"/>
    <w:rsid w:val="001A3406"/>
    <w:rsid w:val="001A3974"/>
    <w:rsid w:val="001A39CE"/>
    <w:rsid w:val="001A3F90"/>
    <w:rsid w:val="001A4A14"/>
    <w:rsid w:val="001A4B4A"/>
    <w:rsid w:val="001A5A4D"/>
    <w:rsid w:val="001A5DFB"/>
    <w:rsid w:val="001A5EA5"/>
    <w:rsid w:val="001A6519"/>
    <w:rsid w:val="001A6697"/>
    <w:rsid w:val="001A725B"/>
    <w:rsid w:val="001A7742"/>
    <w:rsid w:val="001B024D"/>
    <w:rsid w:val="001B052F"/>
    <w:rsid w:val="001B0A16"/>
    <w:rsid w:val="001B242F"/>
    <w:rsid w:val="001B31AD"/>
    <w:rsid w:val="001B439A"/>
    <w:rsid w:val="001B48A1"/>
    <w:rsid w:val="001B4AE2"/>
    <w:rsid w:val="001B4BFB"/>
    <w:rsid w:val="001B646D"/>
    <w:rsid w:val="001B68A0"/>
    <w:rsid w:val="001B7275"/>
    <w:rsid w:val="001B7503"/>
    <w:rsid w:val="001C03FC"/>
    <w:rsid w:val="001C103D"/>
    <w:rsid w:val="001C1358"/>
    <w:rsid w:val="001C1822"/>
    <w:rsid w:val="001C184F"/>
    <w:rsid w:val="001C1B4E"/>
    <w:rsid w:val="001C1C31"/>
    <w:rsid w:val="001C2562"/>
    <w:rsid w:val="001C3201"/>
    <w:rsid w:val="001C3E10"/>
    <w:rsid w:val="001C4418"/>
    <w:rsid w:val="001C4D3E"/>
    <w:rsid w:val="001C519D"/>
    <w:rsid w:val="001C53DE"/>
    <w:rsid w:val="001C6715"/>
    <w:rsid w:val="001C6750"/>
    <w:rsid w:val="001C6B2E"/>
    <w:rsid w:val="001C7445"/>
    <w:rsid w:val="001C7BAC"/>
    <w:rsid w:val="001D0148"/>
    <w:rsid w:val="001D04DB"/>
    <w:rsid w:val="001D0F95"/>
    <w:rsid w:val="001D0FFC"/>
    <w:rsid w:val="001D2DCE"/>
    <w:rsid w:val="001D3B90"/>
    <w:rsid w:val="001D3FC3"/>
    <w:rsid w:val="001D43FF"/>
    <w:rsid w:val="001D4665"/>
    <w:rsid w:val="001D4E34"/>
    <w:rsid w:val="001D592E"/>
    <w:rsid w:val="001D644E"/>
    <w:rsid w:val="001D64D5"/>
    <w:rsid w:val="001D78AA"/>
    <w:rsid w:val="001D7D9B"/>
    <w:rsid w:val="001D7E2F"/>
    <w:rsid w:val="001E04B8"/>
    <w:rsid w:val="001E097C"/>
    <w:rsid w:val="001E0A6F"/>
    <w:rsid w:val="001E0C9D"/>
    <w:rsid w:val="001E13AC"/>
    <w:rsid w:val="001E17B7"/>
    <w:rsid w:val="001E21A9"/>
    <w:rsid w:val="001E245F"/>
    <w:rsid w:val="001E26ED"/>
    <w:rsid w:val="001E4074"/>
    <w:rsid w:val="001E42F7"/>
    <w:rsid w:val="001E4839"/>
    <w:rsid w:val="001E5F28"/>
    <w:rsid w:val="001E61B3"/>
    <w:rsid w:val="001E6ADE"/>
    <w:rsid w:val="001E73D1"/>
    <w:rsid w:val="001E75D1"/>
    <w:rsid w:val="001E77B9"/>
    <w:rsid w:val="001E7B0E"/>
    <w:rsid w:val="001F027F"/>
    <w:rsid w:val="001F02A5"/>
    <w:rsid w:val="001F07FE"/>
    <w:rsid w:val="001F0F5F"/>
    <w:rsid w:val="001F0FDB"/>
    <w:rsid w:val="001F1E85"/>
    <w:rsid w:val="001F2E99"/>
    <w:rsid w:val="001F40E8"/>
    <w:rsid w:val="001F4BE7"/>
    <w:rsid w:val="001F4C8C"/>
    <w:rsid w:val="001F5CDF"/>
    <w:rsid w:val="001F615C"/>
    <w:rsid w:val="0020066C"/>
    <w:rsid w:val="00200A1F"/>
    <w:rsid w:val="002011BE"/>
    <w:rsid w:val="002013F0"/>
    <w:rsid w:val="00201972"/>
    <w:rsid w:val="00201BAE"/>
    <w:rsid w:val="0020277F"/>
    <w:rsid w:val="0020285B"/>
    <w:rsid w:val="00203C4F"/>
    <w:rsid w:val="00203EA0"/>
    <w:rsid w:val="00204887"/>
    <w:rsid w:val="00205251"/>
    <w:rsid w:val="00206239"/>
    <w:rsid w:val="002062CE"/>
    <w:rsid w:val="00206E11"/>
    <w:rsid w:val="00206EE1"/>
    <w:rsid w:val="00207F03"/>
    <w:rsid w:val="0021085F"/>
    <w:rsid w:val="00210A7E"/>
    <w:rsid w:val="002112E9"/>
    <w:rsid w:val="00211A38"/>
    <w:rsid w:val="0021204B"/>
    <w:rsid w:val="0021216D"/>
    <w:rsid w:val="002123F0"/>
    <w:rsid w:val="00212BBA"/>
    <w:rsid w:val="00213379"/>
    <w:rsid w:val="00213F57"/>
    <w:rsid w:val="002140B4"/>
    <w:rsid w:val="002147C8"/>
    <w:rsid w:val="00214BD2"/>
    <w:rsid w:val="00216F0B"/>
    <w:rsid w:val="00217377"/>
    <w:rsid w:val="00220574"/>
    <w:rsid w:val="0022196A"/>
    <w:rsid w:val="00221A5D"/>
    <w:rsid w:val="00221B18"/>
    <w:rsid w:val="00221EB1"/>
    <w:rsid w:val="002232A0"/>
    <w:rsid w:val="00223623"/>
    <w:rsid w:val="00224255"/>
    <w:rsid w:val="00224331"/>
    <w:rsid w:val="00225E25"/>
    <w:rsid w:val="002265DE"/>
    <w:rsid w:val="00227AD4"/>
    <w:rsid w:val="0023070C"/>
    <w:rsid w:val="002323DC"/>
    <w:rsid w:val="002326A2"/>
    <w:rsid w:val="002326FD"/>
    <w:rsid w:val="00232D9E"/>
    <w:rsid w:val="00234119"/>
    <w:rsid w:val="00234C7E"/>
    <w:rsid w:val="00234EDA"/>
    <w:rsid w:val="00234F36"/>
    <w:rsid w:val="002351AA"/>
    <w:rsid w:val="0023583B"/>
    <w:rsid w:val="002362C5"/>
    <w:rsid w:val="002364BB"/>
    <w:rsid w:val="00240945"/>
    <w:rsid w:val="00241A30"/>
    <w:rsid w:val="002420A5"/>
    <w:rsid w:val="002428AF"/>
    <w:rsid w:val="002435FE"/>
    <w:rsid w:val="00243E08"/>
    <w:rsid w:val="002445B9"/>
    <w:rsid w:val="00244EF3"/>
    <w:rsid w:val="00246B94"/>
    <w:rsid w:val="00246CDC"/>
    <w:rsid w:val="00246F4E"/>
    <w:rsid w:val="0024762B"/>
    <w:rsid w:val="00247F31"/>
    <w:rsid w:val="0025052E"/>
    <w:rsid w:val="00250E4B"/>
    <w:rsid w:val="00252611"/>
    <w:rsid w:val="0025305A"/>
    <w:rsid w:val="00255BC7"/>
    <w:rsid w:val="00256B44"/>
    <w:rsid w:val="0025718F"/>
    <w:rsid w:val="00260686"/>
    <w:rsid w:val="00260CE1"/>
    <w:rsid w:val="0026174F"/>
    <w:rsid w:val="00261CF4"/>
    <w:rsid w:val="00262CAE"/>
    <w:rsid w:val="002634AA"/>
    <w:rsid w:val="00263CCA"/>
    <w:rsid w:val="002640A6"/>
    <w:rsid w:val="002645BC"/>
    <w:rsid w:val="00265180"/>
    <w:rsid w:val="002654FC"/>
    <w:rsid w:val="00265D5B"/>
    <w:rsid w:val="00266570"/>
    <w:rsid w:val="00267161"/>
    <w:rsid w:val="002671B7"/>
    <w:rsid w:val="00267287"/>
    <w:rsid w:val="00267466"/>
    <w:rsid w:val="00267631"/>
    <w:rsid w:val="00270089"/>
    <w:rsid w:val="00270E39"/>
    <w:rsid w:val="00270EF4"/>
    <w:rsid w:val="0027143D"/>
    <w:rsid w:val="00272002"/>
    <w:rsid w:val="00272139"/>
    <w:rsid w:val="0027289A"/>
    <w:rsid w:val="0027313F"/>
    <w:rsid w:val="00273AA3"/>
    <w:rsid w:val="00273DCC"/>
    <w:rsid w:val="00274116"/>
    <w:rsid w:val="00274C5C"/>
    <w:rsid w:val="002751BC"/>
    <w:rsid w:val="00276588"/>
    <w:rsid w:val="00276627"/>
    <w:rsid w:val="00276AA8"/>
    <w:rsid w:val="0027742B"/>
    <w:rsid w:val="00277C7C"/>
    <w:rsid w:val="00277F53"/>
    <w:rsid w:val="00280626"/>
    <w:rsid w:val="002817C6"/>
    <w:rsid w:val="002836EE"/>
    <w:rsid w:val="002838AB"/>
    <w:rsid w:val="00283CAB"/>
    <w:rsid w:val="00284087"/>
    <w:rsid w:val="00284EE9"/>
    <w:rsid w:val="00285559"/>
    <w:rsid w:val="00285D97"/>
    <w:rsid w:val="00286205"/>
    <w:rsid w:val="002868CC"/>
    <w:rsid w:val="002873B1"/>
    <w:rsid w:val="002904AA"/>
    <w:rsid w:val="00290785"/>
    <w:rsid w:val="00290A0B"/>
    <w:rsid w:val="00290ABD"/>
    <w:rsid w:val="00291417"/>
    <w:rsid w:val="002914BA"/>
    <w:rsid w:val="00291777"/>
    <w:rsid w:val="002924D0"/>
    <w:rsid w:val="00292B26"/>
    <w:rsid w:val="00293DE7"/>
    <w:rsid w:val="00295444"/>
    <w:rsid w:val="00296F4B"/>
    <w:rsid w:val="00297606"/>
    <w:rsid w:val="002A004C"/>
    <w:rsid w:val="002A00C2"/>
    <w:rsid w:val="002A0485"/>
    <w:rsid w:val="002A2152"/>
    <w:rsid w:val="002A2C73"/>
    <w:rsid w:val="002A2D13"/>
    <w:rsid w:val="002A3597"/>
    <w:rsid w:val="002A38EC"/>
    <w:rsid w:val="002A3FE5"/>
    <w:rsid w:val="002A5156"/>
    <w:rsid w:val="002A58E1"/>
    <w:rsid w:val="002A6614"/>
    <w:rsid w:val="002A701C"/>
    <w:rsid w:val="002A7A76"/>
    <w:rsid w:val="002B04A7"/>
    <w:rsid w:val="002B1102"/>
    <w:rsid w:val="002B13A8"/>
    <w:rsid w:val="002B14BE"/>
    <w:rsid w:val="002B14F6"/>
    <w:rsid w:val="002B1F7B"/>
    <w:rsid w:val="002B2344"/>
    <w:rsid w:val="002B327D"/>
    <w:rsid w:val="002B342D"/>
    <w:rsid w:val="002B48A7"/>
    <w:rsid w:val="002B49D6"/>
    <w:rsid w:val="002B4D3C"/>
    <w:rsid w:val="002B59A0"/>
    <w:rsid w:val="002B63A5"/>
    <w:rsid w:val="002B66CD"/>
    <w:rsid w:val="002B7A8C"/>
    <w:rsid w:val="002C0CA8"/>
    <w:rsid w:val="002C0DBE"/>
    <w:rsid w:val="002C0E2F"/>
    <w:rsid w:val="002C214D"/>
    <w:rsid w:val="002C2FFF"/>
    <w:rsid w:val="002C3034"/>
    <w:rsid w:val="002C429C"/>
    <w:rsid w:val="002C452B"/>
    <w:rsid w:val="002C487D"/>
    <w:rsid w:val="002C57E4"/>
    <w:rsid w:val="002C58F4"/>
    <w:rsid w:val="002C5F4A"/>
    <w:rsid w:val="002C6224"/>
    <w:rsid w:val="002C632A"/>
    <w:rsid w:val="002C6885"/>
    <w:rsid w:val="002C697D"/>
    <w:rsid w:val="002C6EFA"/>
    <w:rsid w:val="002C7B94"/>
    <w:rsid w:val="002C7EB9"/>
    <w:rsid w:val="002D01ED"/>
    <w:rsid w:val="002D04CE"/>
    <w:rsid w:val="002D0BB4"/>
    <w:rsid w:val="002D22D9"/>
    <w:rsid w:val="002D270F"/>
    <w:rsid w:val="002D40D3"/>
    <w:rsid w:val="002D52E7"/>
    <w:rsid w:val="002D62CF"/>
    <w:rsid w:val="002D6C9E"/>
    <w:rsid w:val="002D796C"/>
    <w:rsid w:val="002D7CCE"/>
    <w:rsid w:val="002E0123"/>
    <w:rsid w:val="002E0401"/>
    <w:rsid w:val="002E0A54"/>
    <w:rsid w:val="002E17CE"/>
    <w:rsid w:val="002E2147"/>
    <w:rsid w:val="002E21C3"/>
    <w:rsid w:val="002E33B5"/>
    <w:rsid w:val="002E3B8F"/>
    <w:rsid w:val="002E3C8A"/>
    <w:rsid w:val="002E4160"/>
    <w:rsid w:val="002E68C5"/>
    <w:rsid w:val="002E7873"/>
    <w:rsid w:val="002E7C98"/>
    <w:rsid w:val="002E7CC8"/>
    <w:rsid w:val="002F03B0"/>
    <w:rsid w:val="002F16BD"/>
    <w:rsid w:val="002F2513"/>
    <w:rsid w:val="002F29D8"/>
    <w:rsid w:val="002F31FD"/>
    <w:rsid w:val="002F36B2"/>
    <w:rsid w:val="002F39C1"/>
    <w:rsid w:val="002F3C81"/>
    <w:rsid w:val="002F4D9B"/>
    <w:rsid w:val="002F6E34"/>
    <w:rsid w:val="00300474"/>
    <w:rsid w:val="00300E27"/>
    <w:rsid w:val="00301877"/>
    <w:rsid w:val="00301F69"/>
    <w:rsid w:val="00302E0F"/>
    <w:rsid w:val="00303CC6"/>
    <w:rsid w:val="0030456E"/>
    <w:rsid w:val="00305917"/>
    <w:rsid w:val="0030608E"/>
    <w:rsid w:val="00307618"/>
    <w:rsid w:val="00307AA5"/>
    <w:rsid w:val="00307E2A"/>
    <w:rsid w:val="00307EB5"/>
    <w:rsid w:val="003103C9"/>
    <w:rsid w:val="003106AA"/>
    <w:rsid w:val="00310F41"/>
    <w:rsid w:val="003123AB"/>
    <w:rsid w:val="003127F7"/>
    <w:rsid w:val="003133C6"/>
    <w:rsid w:val="003134CB"/>
    <w:rsid w:val="00313C08"/>
    <w:rsid w:val="003149F8"/>
    <w:rsid w:val="00314B2E"/>
    <w:rsid w:val="00314BF5"/>
    <w:rsid w:val="00315281"/>
    <w:rsid w:val="003161C6"/>
    <w:rsid w:val="00317A4B"/>
    <w:rsid w:val="00320099"/>
    <w:rsid w:val="00320620"/>
    <w:rsid w:val="003216EC"/>
    <w:rsid w:val="00321AA4"/>
    <w:rsid w:val="00323D34"/>
    <w:rsid w:val="0032407B"/>
    <w:rsid w:val="003251D4"/>
    <w:rsid w:val="00325213"/>
    <w:rsid w:val="00325B40"/>
    <w:rsid w:val="00327D54"/>
    <w:rsid w:val="003312DB"/>
    <w:rsid w:val="00331C71"/>
    <w:rsid w:val="00331E4C"/>
    <w:rsid w:val="003339C5"/>
    <w:rsid w:val="003340A0"/>
    <w:rsid w:val="0033419B"/>
    <w:rsid w:val="003343F5"/>
    <w:rsid w:val="00334A87"/>
    <w:rsid w:val="00334B4F"/>
    <w:rsid w:val="00334E1A"/>
    <w:rsid w:val="003355C3"/>
    <w:rsid w:val="003361F3"/>
    <w:rsid w:val="00336226"/>
    <w:rsid w:val="003362AF"/>
    <w:rsid w:val="003364A2"/>
    <w:rsid w:val="0033676C"/>
    <w:rsid w:val="003367AC"/>
    <w:rsid w:val="00336D41"/>
    <w:rsid w:val="00337696"/>
    <w:rsid w:val="00337BB1"/>
    <w:rsid w:val="0034072C"/>
    <w:rsid w:val="00340FC6"/>
    <w:rsid w:val="00341039"/>
    <w:rsid w:val="003416BA"/>
    <w:rsid w:val="0034186A"/>
    <w:rsid w:val="00342240"/>
    <w:rsid w:val="0034280A"/>
    <w:rsid w:val="00342947"/>
    <w:rsid w:val="00343B1D"/>
    <w:rsid w:val="00343D35"/>
    <w:rsid w:val="00343E00"/>
    <w:rsid w:val="00344533"/>
    <w:rsid w:val="003446D6"/>
    <w:rsid w:val="0034474B"/>
    <w:rsid w:val="0034612B"/>
    <w:rsid w:val="00346789"/>
    <w:rsid w:val="00346D2D"/>
    <w:rsid w:val="0034783B"/>
    <w:rsid w:val="00347AA9"/>
    <w:rsid w:val="00350BE4"/>
    <w:rsid w:val="0035201B"/>
    <w:rsid w:val="00352526"/>
    <w:rsid w:val="00352AFE"/>
    <w:rsid w:val="003535A1"/>
    <w:rsid w:val="00353E58"/>
    <w:rsid w:val="003542C5"/>
    <w:rsid w:val="003556A8"/>
    <w:rsid w:val="00355797"/>
    <w:rsid w:val="0035597D"/>
    <w:rsid w:val="00355F95"/>
    <w:rsid w:val="00356939"/>
    <w:rsid w:val="00356A2B"/>
    <w:rsid w:val="00356E8B"/>
    <w:rsid w:val="00357544"/>
    <w:rsid w:val="00357CA3"/>
    <w:rsid w:val="00360899"/>
    <w:rsid w:val="00360A55"/>
    <w:rsid w:val="0036161E"/>
    <w:rsid w:val="00361AF0"/>
    <w:rsid w:val="00361DDB"/>
    <w:rsid w:val="00361F03"/>
    <w:rsid w:val="00362E35"/>
    <w:rsid w:val="00363573"/>
    <w:rsid w:val="00363593"/>
    <w:rsid w:val="00363A5A"/>
    <w:rsid w:val="00363E81"/>
    <w:rsid w:val="00364107"/>
    <w:rsid w:val="00364187"/>
    <w:rsid w:val="00364582"/>
    <w:rsid w:val="00364A81"/>
    <w:rsid w:val="00364FA1"/>
    <w:rsid w:val="00365514"/>
    <w:rsid w:val="003660D7"/>
    <w:rsid w:val="003662E9"/>
    <w:rsid w:val="00366427"/>
    <w:rsid w:val="00366C39"/>
    <w:rsid w:val="00366DB7"/>
    <w:rsid w:val="00367581"/>
    <w:rsid w:val="00367BD0"/>
    <w:rsid w:val="00367D31"/>
    <w:rsid w:val="00367DDF"/>
    <w:rsid w:val="00370473"/>
    <w:rsid w:val="00370899"/>
    <w:rsid w:val="00370C3C"/>
    <w:rsid w:val="00370CEA"/>
    <w:rsid w:val="003722F4"/>
    <w:rsid w:val="0037335B"/>
    <w:rsid w:val="003735C7"/>
    <w:rsid w:val="003738BF"/>
    <w:rsid w:val="00373F51"/>
    <w:rsid w:val="00374287"/>
    <w:rsid w:val="00374A49"/>
    <w:rsid w:val="0037519C"/>
    <w:rsid w:val="003759C8"/>
    <w:rsid w:val="00375B77"/>
    <w:rsid w:val="00375BB5"/>
    <w:rsid w:val="00375E0B"/>
    <w:rsid w:val="003763E0"/>
    <w:rsid w:val="00376919"/>
    <w:rsid w:val="00377176"/>
    <w:rsid w:val="003805BF"/>
    <w:rsid w:val="003814FC"/>
    <w:rsid w:val="003820D0"/>
    <w:rsid w:val="003828B7"/>
    <w:rsid w:val="00382907"/>
    <w:rsid w:val="00382CE6"/>
    <w:rsid w:val="00382FDB"/>
    <w:rsid w:val="0038347A"/>
    <w:rsid w:val="0038404F"/>
    <w:rsid w:val="00384894"/>
    <w:rsid w:val="00385290"/>
    <w:rsid w:val="003853CC"/>
    <w:rsid w:val="003854A3"/>
    <w:rsid w:val="003860FD"/>
    <w:rsid w:val="00386116"/>
    <w:rsid w:val="003862AC"/>
    <w:rsid w:val="0038642B"/>
    <w:rsid w:val="0038710C"/>
    <w:rsid w:val="0038780E"/>
    <w:rsid w:val="00387D53"/>
    <w:rsid w:val="00388179"/>
    <w:rsid w:val="00390836"/>
    <w:rsid w:val="00390F4A"/>
    <w:rsid w:val="00391124"/>
    <w:rsid w:val="003928D2"/>
    <w:rsid w:val="00392B7F"/>
    <w:rsid w:val="003935E9"/>
    <w:rsid w:val="00393D2F"/>
    <w:rsid w:val="003949EE"/>
    <w:rsid w:val="00394A4B"/>
    <w:rsid w:val="00394DD7"/>
    <w:rsid w:val="003968E0"/>
    <w:rsid w:val="0039693D"/>
    <w:rsid w:val="00396D04"/>
    <w:rsid w:val="003972A7"/>
    <w:rsid w:val="00397EDC"/>
    <w:rsid w:val="003A088B"/>
    <w:rsid w:val="003A093C"/>
    <w:rsid w:val="003A2BE5"/>
    <w:rsid w:val="003A2CCE"/>
    <w:rsid w:val="003A3879"/>
    <w:rsid w:val="003A4608"/>
    <w:rsid w:val="003A589A"/>
    <w:rsid w:val="003A599A"/>
    <w:rsid w:val="003A6EC3"/>
    <w:rsid w:val="003B0872"/>
    <w:rsid w:val="003B09EB"/>
    <w:rsid w:val="003B0AE4"/>
    <w:rsid w:val="003B10EA"/>
    <w:rsid w:val="003B1AF3"/>
    <w:rsid w:val="003B1CF0"/>
    <w:rsid w:val="003B21BD"/>
    <w:rsid w:val="003B2682"/>
    <w:rsid w:val="003B2EB7"/>
    <w:rsid w:val="003B3CD2"/>
    <w:rsid w:val="003B538B"/>
    <w:rsid w:val="003B5767"/>
    <w:rsid w:val="003B5EBC"/>
    <w:rsid w:val="003B5F53"/>
    <w:rsid w:val="003B5F8A"/>
    <w:rsid w:val="003B60BD"/>
    <w:rsid w:val="003B6A67"/>
    <w:rsid w:val="003B7084"/>
    <w:rsid w:val="003B7095"/>
    <w:rsid w:val="003B7178"/>
    <w:rsid w:val="003C13A5"/>
    <w:rsid w:val="003C1783"/>
    <w:rsid w:val="003C1792"/>
    <w:rsid w:val="003C278E"/>
    <w:rsid w:val="003C2C5D"/>
    <w:rsid w:val="003C2F47"/>
    <w:rsid w:val="003C2FC8"/>
    <w:rsid w:val="003C393A"/>
    <w:rsid w:val="003C3D15"/>
    <w:rsid w:val="003C4604"/>
    <w:rsid w:val="003C4D3E"/>
    <w:rsid w:val="003C51C8"/>
    <w:rsid w:val="003C686E"/>
    <w:rsid w:val="003C70A7"/>
    <w:rsid w:val="003C7D73"/>
    <w:rsid w:val="003D1ADF"/>
    <w:rsid w:val="003D1B2C"/>
    <w:rsid w:val="003D2639"/>
    <w:rsid w:val="003D26FC"/>
    <w:rsid w:val="003D3686"/>
    <w:rsid w:val="003D4121"/>
    <w:rsid w:val="003D49BD"/>
    <w:rsid w:val="003D4E4B"/>
    <w:rsid w:val="003D5BA8"/>
    <w:rsid w:val="003D697D"/>
    <w:rsid w:val="003D7173"/>
    <w:rsid w:val="003D76B9"/>
    <w:rsid w:val="003D78F8"/>
    <w:rsid w:val="003D7DAF"/>
    <w:rsid w:val="003E0A82"/>
    <w:rsid w:val="003E1308"/>
    <w:rsid w:val="003E2179"/>
    <w:rsid w:val="003E33E4"/>
    <w:rsid w:val="003E3460"/>
    <w:rsid w:val="003E3B68"/>
    <w:rsid w:val="003E3B8C"/>
    <w:rsid w:val="003E43BB"/>
    <w:rsid w:val="003E4888"/>
    <w:rsid w:val="003E4893"/>
    <w:rsid w:val="003E55FC"/>
    <w:rsid w:val="003E564E"/>
    <w:rsid w:val="003E63A2"/>
    <w:rsid w:val="003E6904"/>
    <w:rsid w:val="003E7AF1"/>
    <w:rsid w:val="003F0346"/>
    <w:rsid w:val="003F0E4F"/>
    <w:rsid w:val="003F13A8"/>
    <w:rsid w:val="003F161E"/>
    <w:rsid w:val="003F401C"/>
    <w:rsid w:val="003F4E1C"/>
    <w:rsid w:val="003F7136"/>
    <w:rsid w:val="003F72AA"/>
    <w:rsid w:val="003F7790"/>
    <w:rsid w:val="0040004F"/>
    <w:rsid w:val="00400B96"/>
    <w:rsid w:val="00400C68"/>
    <w:rsid w:val="00401785"/>
    <w:rsid w:val="00401C68"/>
    <w:rsid w:val="00401DDD"/>
    <w:rsid w:val="004026F3"/>
    <w:rsid w:val="00402F20"/>
    <w:rsid w:val="004039D1"/>
    <w:rsid w:val="00403EE0"/>
    <w:rsid w:val="00404462"/>
    <w:rsid w:val="004048D0"/>
    <w:rsid w:val="00404B4D"/>
    <w:rsid w:val="004056CF"/>
    <w:rsid w:val="00405A18"/>
    <w:rsid w:val="00405AA2"/>
    <w:rsid w:val="004061A6"/>
    <w:rsid w:val="004062BB"/>
    <w:rsid w:val="00406659"/>
    <w:rsid w:val="004068F6"/>
    <w:rsid w:val="00406AF8"/>
    <w:rsid w:val="00411B28"/>
    <w:rsid w:val="004121AA"/>
    <w:rsid w:val="004130B3"/>
    <w:rsid w:val="004131B6"/>
    <w:rsid w:val="00413213"/>
    <w:rsid w:val="0041323F"/>
    <w:rsid w:val="004138D6"/>
    <w:rsid w:val="00413AA6"/>
    <w:rsid w:val="00413BFC"/>
    <w:rsid w:val="00413D14"/>
    <w:rsid w:val="00415011"/>
    <w:rsid w:val="00415B33"/>
    <w:rsid w:val="0041656B"/>
    <w:rsid w:val="0041675A"/>
    <w:rsid w:val="00417922"/>
    <w:rsid w:val="00417B74"/>
    <w:rsid w:val="00417D60"/>
    <w:rsid w:val="00420824"/>
    <w:rsid w:val="00420CCF"/>
    <w:rsid w:val="00421220"/>
    <w:rsid w:val="004213EE"/>
    <w:rsid w:val="00421848"/>
    <w:rsid w:val="00421A22"/>
    <w:rsid w:val="0042245E"/>
    <w:rsid w:val="0042254E"/>
    <w:rsid w:val="00422A8F"/>
    <w:rsid w:val="00422C16"/>
    <w:rsid w:val="00422DBF"/>
    <w:rsid w:val="00422EB7"/>
    <w:rsid w:val="00422FBD"/>
    <w:rsid w:val="00424666"/>
    <w:rsid w:val="00424740"/>
    <w:rsid w:val="00425143"/>
    <w:rsid w:val="0042534A"/>
    <w:rsid w:val="00425B20"/>
    <w:rsid w:val="00425F2F"/>
    <w:rsid w:val="00426677"/>
    <w:rsid w:val="00426C35"/>
    <w:rsid w:val="0042806C"/>
    <w:rsid w:val="0043037A"/>
    <w:rsid w:val="00430767"/>
    <w:rsid w:val="00430D0F"/>
    <w:rsid w:val="00430FC5"/>
    <w:rsid w:val="00431349"/>
    <w:rsid w:val="00431677"/>
    <w:rsid w:val="00431903"/>
    <w:rsid w:val="00432E97"/>
    <w:rsid w:val="00433CB7"/>
    <w:rsid w:val="00433EBE"/>
    <w:rsid w:val="004342A3"/>
    <w:rsid w:val="004348F2"/>
    <w:rsid w:val="00435430"/>
    <w:rsid w:val="0043619B"/>
    <w:rsid w:val="00440149"/>
    <w:rsid w:val="004420B8"/>
    <w:rsid w:val="00442617"/>
    <w:rsid w:val="004430F7"/>
    <w:rsid w:val="00443225"/>
    <w:rsid w:val="00443339"/>
    <w:rsid w:val="00444A33"/>
    <w:rsid w:val="00444B89"/>
    <w:rsid w:val="00444C33"/>
    <w:rsid w:val="00446091"/>
    <w:rsid w:val="004460B6"/>
    <w:rsid w:val="00446328"/>
    <w:rsid w:val="004466E8"/>
    <w:rsid w:val="00447058"/>
    <w:rsid w:val="004471BC"/>
    <w:rsid w:val="00450012"/>
    <w:rsid w:val="00450110"/>
    <w:rsid w:val="00450682"/>
    <w:rsid w:val="0045092F"/>
    <w:rsid w:val="00450C6D"/>
    <w:rsid w:val="00452B4D"/>
    <w:rsid w:val="00454981"/>
    <w:rsid w:val="0045544C"/>
    <w:rsid w:val="00455ACF"/>
    <w:rsid w:val="004565FD"/>
    <w:rsid w:val="00457A33"/>
    <w:rsid w:val="00457B5D"/>
    <w:rsid w:val="00460041"/>
    <w:rsid w:val="00460204"/>
    <w:rsid w:val="00460DAE"/>
    <w:rsid w:val="0046160D"/>
    <w:rsid w:val="00462C79"/>
    <w:rsid w:val="004630E2"/>
    <w:rsid w:val="00463E64"/>
    <w:rsid w:val="00465255"/>
    <w:rsid w:val="004654CA"/>
    <w:rsid w:val="00465537"/>
    <w:rsid w:val="0046622A"/>
    <w:rsid w:val="00466246"/>
    <w:rsid w:val="00466F9B"/>
    <w:rsid w:val="00467B6A"/>
    <w:rsid w:val="00470596"/>
    <w:rsid w:val="0047193A"/>
    <w:rsid w:val="00472224"/>
    <w:rsid w:val="004727D5"/>
    <w:rsid w:val="00472D13"/>
    <w:rsid w:val="00472F9B"/>
    <w:rsid w:val="0047344F"/>
    <w:rsid w:val="0047408F"/>
    <w:rsid w:val="0047461C"/>
    <w:rsid w:val="00474F18"/>
    <w:rsid w:val="0047575F"/>
    <w:rsid w:val="00475943"/>
    <w:rsid w:val="004765B0"/>
    <w:rsid w:val="00476904"/>
    <w:rsid w:val="00476A14"/>
    <w:rsid w:val="00477562"/>
    <w:rsid w:val="00477B5E"/>
    <w:rsid w:val="00480419"/>
    <w:rsid w:val="00480776"/>
    <w:rsid w:val="00480D3A"/>
    <w:rsid w:val="004818EA"/>
    <w:rsid w:val="00481B05"/>
    <w:rsid w:val="00481E03"/>
    <w:rsid w:val="00483C88"/>
    <w:rsid w:val="00484AF2"/>
    <w:rsid w:val="00484E39"/>
    <w:rsid w:val="00485A57"/>
    <w:rsid w:val="00486267"/>
    <w:rsid w:val="00486614"/>
    <w:rsid w:val="004872DB"/>
    <w:rsid w:val="00490079"/>
    <w:rsid w:val="004902C8"/>
    <w:rsid w:val="00490587"/>
    <w:rsid w:val="00490705"/>
    <w:rsid w:val="00490796"/>
    <w:rsid w:val="004908FF"/>
    <w:rsid w:val="0049101C"/>
    <w:rsid w:val="00491760"/>
    <w:rsid w:val="00492C42"/>
    <w:rsid w:val="004931E2"/>
    <w:rsid w:val="004935C5"/>
    <w:rsid w:val="00493906"/>
    <w:rsid w:val="00493A15"/>
    <w:rsid w:val="0049450C"/>
    <w:rsid w:val="00494C5E"/>
    <w:rsid w:val="0049538F"/>
    <w:rsid w:val="00495445"/>
    <w:rsid w:val="00495A97"/>
    <w:rsid w:val="00495DB1"/>
    <w:rsid w:val="0049605C"/>
    <w:rsid w:val="00496460"/>
    <w:rsid w:val="00496EF9"/>
    <w:rsid w:val="00497B88"/>
    <w:rsid w:val="004A0A3E"/>
    <w:rsid w:val="004A0D7A"/>
    <w:rsid w:val="004A1416"/>
    <w:rsid w:val="004A1C75"/>
    <w:rsid w:val="004A3B9B"/>
    <w:rsid w:val="004A3D74"/>
    <w:rsid w:val="004A3F57"/>
    <w:rsid w:val="004A466B"/>
    <w:rsid w:val="004A4B8D"/>
    <w:rsid w:val="004A514E"/>
    <w:rsid w:val="004A537C"/>
    <w:rsid w:val="004A57F9"/>
    <w:rsid w:val="004A5E9E"/>
    <w:rsid w:val="004A6A02"/>
    <w:rsid w:val="004B1450"/>
    <w:rsid w:val="004B1803"/>
    <w:rsid w:val="004B1F60"/>
    <w:rsid w:val="004B2CE2"/>
    <w:rsid w:val="004B3594"/>
    <w:rsid w:val="004B35AB"/>
    <w:rsid w:val="004B3BA8"/>
    <w:rsid w:val="004B3BCB"/>
    <w:rsid w:val="004B45A6"/>
    <w:rsid w:val="004B45FD"/>
    <w:rsid w:val="004B4757"/>
    <w:rsid w:val="004B5DA7"/>
    <w:rsid w:val="004B5E0C"/>
    <w:rsid w:val="004B62BF"/>
    <w:rsid w:val="004B6FC2"/>
    <w:rsid w:val="004B73AB"/>
    <w:rsid w:val="004B7564"/>
    <w:rsid w:val="004B7A1D"/>
    <w:rsid w:val="004C031A"/>
    <w:rsid w:val="004C03F8"/>
    <w:rsid w:val="004C0574"/>
    <w:rsid w:val="004C0DB7"/>
    <w:rsid w:val="004C13AD"/>
    <w:rsid w:val="004C1486"/>
    <w:rsid w:val="004C1C8D"/>
    <w:rsid w:val="004C1D8C"/>
    <w:rsid w:val="004C1E3B"/>
    <w:rsid w:val="004C2132"/>
    <w:rsid w:val="004C268C"/>
    <w:rsid w:val="004C2C23"/>
    <w:rsid w:val="004C2E36"/>
    <w:rsid w:val="004C3F0E"/>
    <w:rsid w:val="004C4040"/>
    <w:rsid w:val="004C40F1"/>
    <w:rsid w:val="004C45D2"/>
    <w:rsid w:val="004C4972"/>
    <w:rsid w:val="004C5421"/>
    <w:rsid w:val="004C6677"/>
    <w:rsid w:val="004C6C6F"/>
    <w:rsid w:val="004C6D48"/>
    <w:rsid w:val="004C6FF3"/>
    <w:rsid w:val="004C76F3"/>
    <w:rsid w:val="004C77EA"/>
    <w:rsid w:val="004C7C49"/>
    <w:rsid w:val="004C7CBE"/>
    <w:rsid w:val="004D1066"/>
    <w:rsid w:val="004D1DA5"/>
    <w:rsid w:val="004D2440"/>
    <w:rsid w:val="004D2749"/>
    <w:rsid w:val="004D2B00"/>
    <w:rsid w:val="004D329F"/>
    <w:rsid w:val="004D3447"/>
    <w:rsid w:val="004D40E4"/>
    <w:rsid w:val="004D4B74"/>
    <w:rsid w:val="004D4F25"/>
    <w:rsid w:val="004D5040"/>
    <w:rsid w:val="004D5894"/>
    <w:rsid w:val="004D6D69"/>
    <w:rsid w:val="004D7905"/>
    <w:rsid w:val="004D7E96"/>
    <w:rsid w:val="004E09B6"/>
    <w:rsid w:val="004E0AA2"/>
    <w:rsid w:val="004E15C2"/>
    <w:rsid w:val="004E274A"/>
    <w:rsid w:val="004E29EC"/>
    <w:rsid w:val="004E2D01"/>
    <w:rsid w:val="004E2FE3"/>
    <w:rsid w:val="004E4011"/>
    <w:rsid w:val="004E4282"/>
    <w:rsid w:val="004E48F2"/>
    <w:rsid w:val="004E50E0"/>
    <w:rsid w:val="004E5147"/>
    <w:rsid w:val="004E69CC"/>
    <w:rsid w:val="004E76E4"/>
    <w:rsid w:val="004F050D"/>
    <w:rsid w:val="004F0DCF"/>
    <w:rsid w:val="004F19A1"/>
    <w:rsid w:val="004F258E"/>
    <w:rsid w:val="004F26E6"/>
    <w:rsid w:val="004F383B"/>
    <w:rsid w:val="004F461F"/>
    <w:rsid w:val="004F4FDE"/>
    <w:rsid w:val="004F5069"/>
    <w:rsid w:val="004F5F8E"/>
    <w:rsid w:val="004F7B5C"/>
    <w:rsid w:val="004F7F64"/>
    <w:rsid w:val="004F7FAB"/>
    <w:rsid w:val="00501F30"/>
    <w:rsid w:val="00502595"/>
    <w:rsid w:val="00502709"/>
    <w:rsid w:val="00502DFB"/>
    <w:rsid w:val="005030B3"/>
    <w:rsid w:val="00503906"/>
    <w:rsid w:val="005039DA"/>
    <w:rsid w:val="005055CD"/>
    <w:rsid w:val="00505616"/>
    <w:rsid w:val="005057BF"/>
    <w:rsid w:val="00506009"/>
    <w:rsid w:val="00510389"/>
    <w:rsid w:val="00511266"/>
    <w:rsid w:val="00511B39"/>
    <w:rsid w:val="00511DAF"/>
    <w:rsid w:val="00512C5C"/>
    <w:rsid w:val="00513C7F"/>
    <w:rsid w:val="00513F19"/>
    <w:rsid w:val="0051531D"/>
    <w:rsid w:val="005153FE"/>
    <w:rsid w:val="005157D1"/>
    <w:rsid w:val="00515A1D"/>
    <w:rsid w:val="0051654E"/>
    <w:rsid w:val="00516BB0"/>
    <w:rsid w:val="00516BB6"/>
    <w:rsid w:val="005171AF"/>
    <w:rsid w:val="00517D35"/>
    <w:rsid w:val="0052013A"/>
    <w:rsid w:val="00520715"/>
    <w:rsid w:val="00521209"/>
    <w:rsid w:val="00521E4C"/>
    <w:rsid w:val="005226B7"/>
    <w:rsid w:val="00522740"/>
    <w:rsid w:val="00522861"/>
    <w:rsid w:val="00522FBC"/>
    <w:rsid w:val="00523E1C"/>
    <w:rsid w:val="0052488F"/>
    <w:rsid w:val="00525759"/>
    <w:rsid w:val="00525A46"/>
    <w:rsid w:val="00525A75"/>
    <w:rsid w:val="0052634F"/>
    <w:rsid w:val="00526FAE"/>
    <w:rsid w:val="00527132"/>
    <w:rsid w:val="00527C67"/>
    <w:rsid w:val="00530312"/>
    <w:rsid w:val="005308E6"/>
    <w:rsid w:val="0053114A"/>
    <w:rsid w:val="005312BB"/>
    <w:rsid w:val="005319DE"/>
    <w:rsid w:val="00531BCB"/>
    <w:rsid w:val="00531D25"/>
    <w:rsid w:val="0053205E"/>
    <w:rsid w:val="00532E78"/>
    <w:rsid w:val="00532F09"/>
    <w:rsid w:val="00533D42"/>
    <w:rsid w:val="0053509D"/>
    <w:rsid w:val="00535595"/>
    <w:rsid w:val="00535BCC"/>
    <w:rsid w:val="00535EE1"/>
    <w:rsid w:val="00536053"/>
    <w:rsid w:val="00536C75"/>
    <w:rsid w:val="00536E3A"/>
    <w:rsid w:val="005376C9"/>
    <w:rsid w:val="00540743"/>
    <w:rsid w:val="00540CB5"/>
    <w:rsid w:val="005415CC"/>
    <w:rsid w:val="005426FD"/>
    <w:rsid w:val="005429AF"/>
    <w:rsid w:val="00542B6B"/>
    <w:rsid w:val="0054308D"/>
    <w:rsid w:val="005438A1"/>
    <w:rsid w:val="0054417F"/>
    <w:rsid w:val="0054510D"/>
    <w:rsid w:val="005457A4"/>
    <w:rsid w:val="00545845"/>
    <w:rsid w:val="0054590C"/>
    <w:rsid w:val="00545C37"/>
    <w:rsid w:val="005474CD"/>
    <w:rsid w:val="00550352"/>
    <w:rsid w:val="005509E1"/>
    <w:rsid w:val="00552018"/>
    <w:rsid w:val="00552230"/>
    <w:rsid w:val="00553398"/>
    <w:rsid w:val="00553763"/>
    <w:rsid w:val="005543E5"/>
    <w:rsid w:val="00554928"/>
    <w:rsid w:val="00554D06"/>
    <w:rsid w:val="00554E8D"/>
    <w:rsid w:val="00555611"/>
    <w:rsid w:val="00555D9C"/>
    <w:rsid w:val="00555E62"/>
    <w:rsid w:val="00556472"/>
    <w:rsid w:val="00556782"/>
    <w:rsid w:val="00556D6D"/>
    <w:rsid w:val="0055702A"/>
    <w:rsid w:val="00557124"/>
    <w:rsid w:val="0056161C"/>
    <w:rsid w:val="00561A84"/>
    <w:rsid w:val="00561CCE"/>
    <w:rsid w:val="005621C1"/>
    <w:rsid w:val="00562CC4"/>
    <w:rsid w:val="00563810"/>
    <w:rsid w:val="005638DF"/>
    <w:rsid w:val="00565AE7"/>
    <w:rsid w:val="005669ED"/>
    <w:rsid w:val="00566F27"/>
    <w:rsid w:val="0057046C"/>
    <w:rsid w:val="00570B8B"/>
    <w:rsid w:val="0057124C"/>
    <w:rsid w:val="00572697"/>
    <w:rsid w:val="005728A3"/>
    <w:rsid w:val="00572FB7"/>
    <w:rsid w:val="00573195"/>
    <w:rsid w:val="00573850"/>
    <w:rsid w:val="005741BC"/>
    <w:rsid w:val="00574833"/>
    <w:rsid w:val="00574DCA"/>
    <w:rsid w:val="005754AB"/>
    <w:rsid w:val="00575C64"/>
    <w:rsid w:val="00575E98"/>
    <w:rsid w:val="005764B7"/>
    <w:rsid w:val="005771AA"/>
    <w:rsid w:val="005771C2"/>
    <w:rsid w:val="005776A3"/>
    <w:rsid w:val="005778F3"/>
    <w:rsid w:val="00577AAB"/>
    <w:rsid w:val="00580E39"/>
    <w:rsid w:val="005811AC"/>
    <w:rsid w:val="005822B7"/>
    <w:rsid w:val="005824FA"/>
    <w:rsid w:val="00582B13"/>
    <w:rsid w:val="00583474"/>
    <w:rsid w:val="00584337"/>
    <w:rsid w:val="005845D3"/>
    <w:rsid w:val="0058495F"/>
    <w:rsid w:val="00584A5B"/>
    <w:rsid w:val="00585ED3"/>
    <w:rsid w:val="0058740B"/>
    <w:rsid w:val="00587C9F"/>
    <w:rsid w:val="0059015D"/>
    <w:rsid w:val="005904B9"/>
    <w:rsid w:val="005912B0"/>
    <w:rsid w:val="00591AAE"/>
    <w:rsid w:val="005921F6"/>
    <w:rsid w:val="0059286F"/>
    <w:rsid w:val="00594166"/>
    <w:rsid w:val="00594A31"/>
    <w:rsid w:val="00595634"/>
    <w:rsid w:val="0059596C"/>
    <w:rsid w:val="00595BD5"/>
    <w:rsid w:val="005962AE"/>
    <w:rsid w:val="0059661C"/>
    <w:rsid w:val="00597317"/>
    <w:rsid w:val="005974F5"/>
    <w:rsid w:val="00597D93"/>
    <w:rsid w:val="005A047B"/>
    <w:rsid w:val="005A0532"/>
    <w:rsid w:val="005A0A72"/>
    <w:rsid w:val="005A0C26"/>
    <w:rsid w:val="005A1153"/>
    <w:rsid w:val="005A2379"/>
    <w:rsid w:val="005A4473"/>
    <w:rsid w:val="005A45FC"/>
    <w:rsid w:val="005A460D"/>
    <w:rsid w:val="005A4906"/>
    <w:rsid w:val="005A525D"/>
    <w:rsid w:val="005A53A7"/>
    <w:rsid w:val="005A5943"/>
    <w:rsid w:val="005A59F0"/>
    <w:rsid w:val="005A5B2B"/>
    <w:rsid w:val="005A5E77"/>
    <w:rsid w:val="005A6857"/>
    <w:rsid w:val="005A71A0"/>
    <w:rsid w:val="005A7B26"/>
    <w:rsid w:val="005A7C40"/>
    <w:rsid w:val="005B1CA2"/>
    <w:rsid w:val="005B1F06"/>
    <w:rsid w:val="005B2904"/>
    <w:rsid w:val="005B2C8E"/>
    <w:rsid w:val="005B3BA9"/>
    <w:rsid w:val="005B49A2"/>
    <w:rsid w:val="005B49CA"/>
    <w:rsid w:val="005B4B79"/>
    <w:rsid w:val="005B4E77"/>
    <w:rsid w:val="005B4FB6"/>
    <w:rsid w:val="005B4FF6"/>
    <w:rsid w:val="005B5580"/>
    <w:rsid w:val="005B5856"/>
    <w:rsid w:val="005B5B07"/>
    <w:rsid w:val="005B5C7F"/>
    <w:rsid w:val="005B6485"/>
    <w:rsid w:val="005B6DE0"/>
    <w:rsid w:val="005C03A5"/>
    <w:rsid w:val="005C17FC"/>
    <w:rsid w:val="005C1FF6"/>
    <w:rsid w:val="005C21D8"/>
    <w:rsid w:val="005C28A1"/>
    <w:rsid w:val="005C343C"/>
    <w:rsid w:val="005C36CA"/>
    <w:rsid w:val="005C3BF9"/>
    <w:rsid w:val="005C3D1C"/>
    <w:rsid w:val="005C45AB"/>
    <w:rsid w:val="005C501F"/>
    <w:rsid w:val="005C5489"/>
    <w:rsid w:val="005C5C82"/>
    <w:rsid w:val="005C5E77"/>
    <w:rsid w:val="005C6576"/>
    <w:rsid w:val="005C6FD4"/>
    <w:rsid w:val="005D029C"/>
    <w:rsid w:val="005D094F"/>
    <w:rsid w:val="005D1A7D"/>
    <w:rsid w:val="005D2CF9"/>
    <w:rsid w:val="005D2EA5"/>
    <w:rsid w:val="005D2EC7"/>
    <w:rsid w:val="005D38E1"/>
    <w:rsid w:val="005D3CCB"/>
    <w:rsid w:val="005D407A"/>
    <w:rsid w:val="005D54A4"/>
    <w:rsid w:val="005D5521"/>
    <w:rsid w:val="005D57B7"/>
    <w:rsid w:val="005D7A39"/>
    <w:rsid w:val="005D7AD3"/>
    <w:rsid w:val="005E0590"/>
    <w:rsid w:val="005E0A05"/>
    <w:rsid w:val="005E1D00"/>
    <w:rsid w:val="005E1E45"/>
    <w:rsid w:val="005E21BF"/>
    <w:rsid w:val="005E2A0D"/>
    <w:rsid w:val="005E4C4C"/>
    <w:rsid w:val="005E5DD2"/>
    <w:rsid w:val="005E71B0"/>
    <w:rsid w:val="005E7476"/>
    <w:rsid w:val="005E75AE"/>
    <w:rsid w:val="005E77EA"/>
    <w:rsid w:val="005E7B12"/>
    <w:rsid w:val="005E7D06"/>
    <w:rsid w:val="005F0554"/>
    <w:rsid w:val="005F1005"/>
    <w:rsid w:val="005F139E"/>
    <w:rsid w:val="005F148E"/>
    <w:rsid w:val="005F1626"/>
    <w:rsid w:val="005F2638"/>
    <w:rsid w:val="005F2963"/>
    <w:rsid w:val="005F3282"/>
    <w:rsid w:val="005F53FA"/>
    <w:rsid w:val="005F552D"/>
    <w:rsid w:val="005F55A6"/>
    <w:rsid w:val="005F56C6"/>
    <w:rsid w:val="005F5DAB"/>
    <w:rsid w:val="005F6354"/>
    <w:rsid w:val="005F7315"/>
    <w:rsid w:val="00600332"/>
    <w:rsid w:val="00601816"/>
    <w:rsid w:val="006019F9"/>
    <w:rsid w:val="00603046"/>
    <w:rsid w:val="006035D7"/>
    <w:rsid w:val="006038B3"/>
    <w:rsid w:val="00603A81"/>
    <w:rsid w:val="00604CBD"/>
    <w:rsid w:val="00604DD2"/>
    <w:rsid w:val="0060521D"/>
    <w:rsid w:val="006068B8"/>
    <w:rsid w:val="00606CEC"/>
    <w:rsid w:val="006105AE"/>
    <w:rsid w:val="0061063B"/>
    <w:rsid w:val="0061080D"/>
    <w:rsid w:val="00610F7B"/>
    <w:rsid w:val="00611A4F"/>
    <w:rsid w:val="00611AF6"/>
    <w:rsid w:val="00612624"/>
    <w:rsid w:val="00612900"/>
    <w:rsid w:val="006134CE"/>
    <w:rsid w:val="00613B38"/>
    <w:rsid w:val="00614244"/>
    <w:rsid w:val="0061533C"/>
    <w:rsid w:val="00616324"/>
    <w:rsid w:val="00617049"/>
    <w:rsid w:val="006177FB"/>
    <w:rsid w:val="00617B94"/>
    <w:rsid w:val="00620369"/>
    <w:rsid w:val="00621772"/>
    <w:rsid w:val="00621DBE"/>
    <w:rsid w:val="00622166"/>
    <w:rsid w:val="006226EE"/>
    <w:rsid w:val="00622EAE"/>
    <w:rsid w:val="0062329B"/>
    <w:rsid w:val="006243C9"/>
    <w:rsid w:val="006248C3"/>
    <w:rsid w:val="006261DE"/>
    <w:rsid w:val="006266C7"/>
    <w:rsid w:val="00626F11"/>
    <w:rsid w:val="00626FB6"/>
    <w:rsid w:val="00627522"/>
    <w:rsid w:val="00627612"/>
    <w:rsid w:val="0063052B"/>
    <w:rsid w:val="006309DB"/>
    <w:rsid w:val="00630B1E"/>
    <w:rsid w:val="00631DBD"/>
    <w:rsid w:val="00632558"/>
    <w:rsid w:val="00632BC2"/>
    <w:rsid w:val="00632C71"/>
    <w:rsid w:val="00633781"/>
    <w:rsid w:val="00634B90"/>
    <w:rsid w:val="0063505F"/>
    <w:rsid w:val="00635F0D"/>
    <w:rsid w:val="00636791"/>
    <w:rsid w:val="006369A5"/>
    <w:rsid w:val="0063799D"/>
    <w:rsid w:val="00637E70"/>
    <w:rsid w:val="00641249"/>
    <w:rsid w:val="0064163D"/>
    <w:rsid w:val="00643D1B"/>
    <w:rsid w:val="00643EFB"/>
    <w:rsid w:val="00644078"/>
    <w:rsid w:val="00644659"/>
    <w:rsid w:val="00644EC9"/>
    <w:rsid w:val="0064598A"/>
    <w:rsid w:val="006467EF"/>
    <w:rsid w:val="00646CAA"/>
    <w:rsid w:val="00646EA5"/>
    <w:rsid w:val="00647A8E"/>
    <w:rsid w:val="00650D7D"/>
    <w:rsid w:val="0065107A"/>
    <w:rsid w:val="00651D1F"/>
    <w:rsid w:val="006520A7"/>
    <w:rsid w:val="00652651"/>
    <w:rsid w:val="00652BD5"/>
    <w:rsid w:val="006532AC"/>
    <w:rsid w:val="00653953"/>
    <w:rsid w:val="00653ABE"/>
    <w:rsid w:val="00653DC8"/>
    <w:rsid w:val="0065405D"/>
    <w:rsid w:val="006540A4"/>
    <w:rsid w:val="0065414C"/>
    <w:rsid w:val="00654D90"/>
    <w:rsid w:val="00654F8A"/>
    <w:rsid w:val="0065556F"/>
    <w:rsid w:val="00655D45"/>
    <w:rsid w:val="006563F4"/>
    <w:rsid w:val="006564C3"/>
    <w:rsid w:val="006565A2"/>
    <w:rsid w:val="0065660B"/>
    <w:rsid w:val="006575CB"/>
    <w:rsid w:val="00657B66"/>
    <w:rsid w:val="00657C32"/>
    <w:rsid w:val="00661EE7"/>
    <w:rsid w:val="00663856"/>
    <w:rsid w:val="00663AF0"/>
    <w:rsid w:val="00663B60"/>
    <w:rsid w:val="006643AA"/>
    <w:rsid w:val="00664966"/>
    <w:rsid w:val="006650A6"/>
    <w:rsid w:val="0066555C"/>
    <w:rsid w:val="00665823"/>
    <w:rsid w:val="00665DE1"/>
    <w:rsid w:val="00666D33"/>
    <w:rsid w:val="00667812"/>
    <w:rsid w:val="0066794C"/>
    <w:rsid w:val="00670355"/>
    <w:rsid w:val="00670380"/>
    <w:rsid w:val="00673081"/>
    <w:rsid w:val="00674118"/>
    <w:rsid w:val="0067430B"/>
    <w:rsid w:val="0067531C"/>
    <w:rsid w:val="00676019"/>
    <w:rsid w:val="00676435"/>
    <w:rsid w:val="00676E03"/>
    <w:rsid w:val="006770F5"/>
    <w:rsid w:val="006772D7"/>
    <w:rsid w:val="00677D9F"/>
    <w:rsid w:val="00680115"/>
    <w:rsid w:val="00680DBA"/>
    <w:rsid w:val="006811BE"/>
    <w:rsid w:val="006819ED"/>
    <w:rsid w:val="006825B2"/>
    <w:rsid w:val="006826CC"/>
    <w:rsid w:val="00682C36"/>
    <w:rsid w:val="0068475B"/>
    <w:rsid w:val="006848BE"/>
    <w:rsid w:val="00686232"/>
    <w:rsid w:val="00686E17"/>
    <w:rsid w:val="006873B1"/>
    <w:rsid w:val="00687568"/>
    <w:rsid w:val="006879C9"/>
    <w:rsid w:val="00690047"/>
    <w:rsid w:val="00690642"/>
    <w:rsid w:val="00690CD9"/>
    <w:rsid w:val="00690FF0"/>
    <w:rsid w:val="00691C5E"/>
    <w:rsid w:val="00692483"/>
    <w:rsid w:val="00692B0A"/>
    <w:rsid w:val="00692D64"/>
    <w:rsid w:val="00694439"/>
    <w:rsid w:val="00694CC5"/>
    <w:rsid w:val="006951F1"/>
    <w:rsid w:val="006952BA"/>
    <w:rsid w:val="006955D8"/>
    <w:rsid w:val="00695DA9"/>
    <w:rsid w:val="006964A8"/>
    <w:rsid w:val="00696DDD"/>
    <w:rsid w:val="00697A33"/>
    <w:rsid w:val="00697CA0"/>
    <w:rsid w:val="006A0C5D"/>
    <w:rsid w:val="006A1C43"/>
    <w:rsid w:val="006A2652"/>
    <w:rsid w:val="006A2EE6"/>
    <w:rsid w:val="006A38DF"/>
    <w:rsid w:val="006A39FA"/>
    <w:rsid w:val="006A39FE"/>
    <w:rsid w:val="006A4156"/>
    <w:rsid w:val="006A42AA"/>
    <w:rsid w:val="006A5C59"/>
    <w:rsid w:val="006A5CA0"/>
    <w:rsid w:val="006A6215"/>
    <w:rsid w:val="006A686B"/>
    <w:rsid w:val="006A6AAC"/>
    <w:rsid w:val="006A6B9B"/>
    <w:rsid w:val="006A7C85"/>
    <w:rsid w:val="006B1376"/>
    <w:rsid w:val="006B2996"/>
    <w:rsid w:val="006B2DA7"/>
    <w:rsid w:val="006B349E"/>
    <w:rsid w:val="006B3A99"/>
    <w:rsid w:val="006B43E8"/>
    <w:rsid w:val="006B46F4"/>
    <w:rsid w:val="006B47A6"/>
    <w:rsid w:val="006B4CB6"/>
    <w:rsid w:val="006B57AC"/>
    <w:rsid w:val="006B5E22"/>
    <w:rsid w:val="006B644D"/>
    <w:rsid w:val="006B6668"/>
    <w:rsid w:val="006B6B9D"/>
    <w:rsid w:val="006B7B4B"/>
    <w:rsid w:val="006C011A"/>
    <w:rsid w:val="006C2161"/>
    <w:rsid w:val="006C2876"/>
    <w:rsid w:val="006C3603"/>
    <w:rsid w:val="006C3BD4"/>
    <w:rsid w:val="006C3DBF"/>
    <w:rsid w:val="006C3EAB"/>
    <w:rsid w:val="006C50DF"/>
    <w:rsid w:val="006C58AD"/>
    <w:rsid w:val="006C5D52"/>
    <w:rsid w:val="006C6453"/>
    <w:rsid w:val="006C6D9C"/>
    <w:rsid w:val="006D19A5"/>
    <w:rsid w:val="006D1A7D"/>
    <w:rsid w:val="006D2B21"/>
    <w:rsid w:val="006D40B1"/>
    <w:rsid w:val="006D41C0"/>
    <w:rsid w:val="006D48AE"/>
    <w:rsid w:val="006D4C64"/>
    <w:rsid w:val="006D50B0"/>
    <w:rsid w:val="006D50FA"/>
    <w:rsid w:val="006D59F2"/>
    <w:rsid w:val="006D5AD9"/>
    <w:rsid w:val="006D7366"/>
    <w:rsid w:val="006D74FF"/>
    <w:rsid w:val="006D76F8"/>
    <w:rsid w:val="006D7766"/>
    <w:rsid w:val="006D77F2"/>
    <w:rsid w:val="006E1ED0"/>
    <w:rsid w:val="006E2154"/>
    <w:rsid w:val="006E3E45"/>
    <w:rsid w:val="006E4E25"/>
    <w:rsid w:val="006E55E9"/>
    <w:rsid w:val="006E56DD"/>
    <w:rsid w:val="006E5A0E"/>
    <w:rsid w:val="006E5CAD"/>
    <w:rsid w:val="006E61DD"/>
    <w:rsid w:val="006E7367"/>
    <w:rsid w:val="006F07A9"/>
    <w:rsid w:val="006F0C90"/>
    <w:rsid w:val="006F0F00"/>
    <w:rsid w:val="006F1CD7"/>
    <w:rsid w:val="006F3CDF"/>
    <w:rsid w:val="006F3D5C"/>
    <w:rsid w:val="006F41BF"/>
    <w:rsid w:val="006F6431"/>
    <w:rsid w:val="006F64C4"/>
    <w:rsid w:val="006F660E"/>
    <w:rsid w:val="006F66DC"/>
    <w:rsid w:val="006F6B73"/>
    <w:rsid w:val="006F79E1"/>
    <w:rsid w:val="0070117D"/>
    <w:rsid w:val="007011B3"/>
    <w:rsid w:val="0070142F"/>
    <w:rsid w:val="0070160F"/>
    <w:rsid w:val="0070165D"/>
    <w:rsid w:val="00702250"/>
    <w:rsid w:val="0070234C"/>
    <w:rsid w:val="0070340D"/>
    <w:rsid w:val="0070342E"/>
    <w:rsid w:val="00703473"/>
    <w:rsid w:val="007034D1"/>
    <w:rsid w:val="00704DC5"/>
    <w:rsid w:val="00705358"/>
    <w:rsid w:val="007059E9"/>
    <w:rsid w:val="00705A53"/>
    <w:rsid w:val="00706132"/>
    <w:rsid w:val="00706F00"/>
    <w:rsid w:val="0070709B"/>
    <w:rsid w:val="007074F5"/>
    <w:rsid w:val="00710800"/>
    <w:rsid w:val="0071080C"/>
    <w:rsid w:val="007118BE"/>
    <w:rsid w:val="00711E8B"/>
    <w:rsid w:val="0071222C"/>
    <w:rsid w:val="00712323"/>
    <w:rsid w:val="00712610"/>
    <w:rsid w:val="00712AE9"/>
    <w:rsid w:val="00713032"/>
    <w:rsid w:val="0071342D"/>
    <w:rsid w:val="007134D1"/>
    <w:rsid w:val="00713693"/>
    <w:rsid w:val="007142D1"/>
    <w:rsid w:val="00714391"/>
    <w:rsid w:val="007144AB"/>
    <w:rsid w:val="00714BED"/>
    <w:rsid w:val="007160DD"/>
    <w:rsid w:val="007204AE"/>
    <w:rsid w:val="00720754"/>
    <w:rsid w:val="007207CF"/>
    <w:rsid w:val="007207FC"/>
    <w:rsid w:val="007215A2"/>
    <w:rsid w:val="00721819"/>
    <w:rsid w:val="0072219D"/>
    <w:rsid w:val="007222FD"/>
    <w:rsid w:val="0072281C"/>
    <w:rsid w:val="00722B4F"/>
    <w:rsid w:val="00722C7D"/>
    <w:rsid w:val="0072315F"/>
    <w:rsid w:val="0072332C"/>
    <w:rsid w:val="00723806"/>
    <w:rsid w:val="00724759"/>
    <w:rsid w:val="00726313"/>
    <w:rsid w:val="007266C1"/>
    <w:rsid w:val="00726F17"/>
    <w:rsid w:val="00727696"/>
    <w:rsid w:val="00727C3A"/>
    <w:rsid w:val="00727DC7"/>
    <w:rsid w:val="00730052"/>
    <w:rsid w:val="007320CC"/>
    <w:rsid w:val="00732498"/>
    <w:rsid w:val="007326A0"/>
    <w:rsid w:val="00732B83"/>
    <w:rsid w:val="007338C0"/>
    <w:rsid w:val="00733CDB"/>
    <w:rsid w:val="00733D41"/>
    <w:rsid w:val="00734148"/>
    <w:rsid w:val="007356D3"/>
    <w:rsid w:val="00735738"/>
    <w:rsid w:val="00736220"/>
    <w:rsid w:val="00736619"/>
    <w:rsid w:val="007369F4"/>
    <w:rsid w:val="00737E15"/>
    <w:rsid w:val="00740C29"/>
    <w:rsid w:val="00741617"/>
    <w:rsid w:val="00741C4A"/>
    <w:rsid w:val="00742727"/>
    <w:rsid w:val="00742764"/>
    <w:rsid w:val="00743237"/>
    <w:rsid w:val="007438BC"/>
    <w:rsid w:val="007438E6"/>
    <w:rsid w:val="00743EF3"/>
    <w:rsid w:val="00744188"/>
    <w:rsid w:val="00744F52"/>
    <w:rsid w:val="00745019"/>
    <w:rsid w:val="007450E2"/>
    <w:rsid w:val="007452D2"/>
    <w:rsid w:val="007454C3"/>
    <w:rsid w:val="00745E99"/>
    <w:rsid w:val="00745F5E"/>
    <w:rsid w:val="00746032"/>
    <w:rsid w:val="00746CF0"/>
    <w:rsid w:val="007476C2"/>
    <w:rsid w:val="00750067"/>
    <w:rsid w:val="00750542"/>
    <w:rsid w:val="0075152D"/>
    <w:rsid w:val="00751788"/>
    <w:rsid w:val="007521E0"/>
    <w:rsid w:val="00752463"/>
    <w:rsid w:val="0075287F"/>
    <w:rsid w:val="00752A6F"/>
    <w:rsid w:val="00752C40"/>
    <w:rsid w:val="00753EA9"/>
    <w:rsid w:val="00753F6B"/>
    <w:rsid w:val="00754AEE"/>
    <w:rsid w:val="00755F5F"/>
    <w:rsid w:val="0075669C"/>
    <w:rsid w:val="00756899"/>
    <w:rsid w:val="00756EF8"/>
    <w:rsid w:val="007571AC"/>
    <w:rsid w:val="00757B62"/>
    <w:rsid w:val="007602AF"/>
    <w:rsid w:val="0076038B"/>
    <w:rsid w:val="007622A3"/>
    <w:rsid w:val="007622BD"/>
    <w:rsid w:val="00762CC2"/>
    <w:rsid w:val="00763003"/>
    <w:rsid w:val="007631A9"/>
    <w:rsid w:val="00763262"/>
    <w:rsid w:val="00763565"/>
    <w:rsid w:val="00763D9E"/>
    <w:rsid w:val="00764777"/>
    <w:rsid w:val="00764EF8"/>
    <w:rsid w:val="00765550"/>
    <w:rsid w:val="00765897"/>
    <w:rsid w:val="00765A9A"/>
    <w:rsid w:val="00766D0C"/>
    <w:rsid w:val="00766F65"/>
    <w:rsid w:val="0076701B"/>
    <w:rsid w:val="007711DD"/>
    <w:rsid w:val="007718CB"/>
    <w:rsid w:val="00772274"/>
    <w:rsid w:val="007726FA"/>
    <w:rsid w:val="00772ED1"/>
    <w:rsid w:val="00773E0E"/>
    <w:rsid w:val="00774016"/>
    <w:rsid w:val="007743CA"/>
    <w:rsid w:val="00775AF5"/>
    <w:rsid w:val="00775C3C"/>
    <w:rsid w:val="00776097"/>
    <w:rsid w:val="00776190"/>
    <w:rsid w:val="0077633A"/>
    <w:rsid w:val="00776705"/>
    <w:rsid w:val="00776DA3"/>
    <w:rsid w:val="00777020"/>
    <w:rsid w:val="00777110"/>
    <w:rsid w:val="007771C7"/>
    <w:rsid w:val="00777EF0"/>
    <w:rsid w:val="00780753"/>
    <w:rsid w:val="00780834"/>
    <w:rsid w:val="00781703"/>
    <w:rsid w:val="00782DEC"/>
    <w:rsid w:val="0078337E"/>
    <w:rsid w:val="00783779"/>
    <w:rsid w:val="00783B66"/>
    <w:rsid w:val="00783BD6"/>
    <w:rsid w:val="007840E3"/>
    <w:rsid w:val="00784ECC"/>
    <w:rsid w:val="00785518"/>
    <w:rsid w:val="007859EF"/>
    <w:rsid w:val="00785FE4"/>
    <w:rsid w:val="00785FF4"/>
    <w:rsid w:val="00790239"/>
    <w:rsid w:val="00790848"/>
    <w:rsid w:val="007908A6"/>
    <w:rsid w:val="00790A4C"/>
    <w:rsid w:val="00790A9F"/>
    <w:rsid w:val="00790F02"/>
    <w:rsid w:val="00791450"/>
    <w:rsid w:val="00791D8E"/>
    <w:rsid w:val="00791E5F"/>
    <w:rsid w:val="007924AE"/>
    <w:rsid w:val="00792BAA"/>
    <w:rsid w:val="00792BC0"/>
    <w:rsid w:val="00793266"/>
    <w:rsid w:val="00793615"/>
    <w:rsid w:val="00794334"/>
    <w:rsid w:val="00794417"/>
    <w:rsid w:val="00794419"/>
    <w:rsid w:val="0079450A"/>
    <w:rsid w:val="00795688"/>
    <w:rsid w:val="007956AC"/>
    <w:rsid w:val="0079589E"/>
    <w:rsid w:val="00797257"/>
    <w:rsid w:val="007975C6"/>
    <w:rsid w:val="007976CD"/>
    <w:rsid w:val="007A1B32"/>
    <w:rsid w:val="007A1EAF"/>
    <w:rsid w:val="007A2612"/>
    <w:rsid w:val="007A33A1"/>
    <w:rsid w:val="007A33BD"/>
    <w:rsid w:val="007A39B5"/>
    <w:rsid w:val="007A3A9B"/>
    <w:rsid w:val="007A4798"/>
    <w:rsid w:val="007A4836"/>
    <w:rsid w:val="007A4983"/>
    <w:rsid w:val="007A4DDE"/>
    <w:rsid w:val="007A5259"/>
    <w:rsid w:val="007A56FE"/>
    <w:rsid w:val="007A61FF"/>
    <w:rsid w:val="007A6C15"/>
    <w:rsid w:val="007A6C98"/>
    <w:rsid w:val="007A710E"/>
    <w:rsid w:val="007A7443"/>
    <w:rsid w:val="007A787E"/>
    <w:rsid w:val="007B0771"/>
    <w:rsid w:val="007B0846"/>
    <w:rsid w:val="007B0E1E"/>
    <w:rsid w:val="007B1748"/>
    <w:rsid w:val="007B1AD2"/>
    <w:rsid w:val="007B1BA2"/>
    <w:rsid w:val="007B2B7D"/>
    <w:rsid w:val="007B3556"/>
    <w:rsid w:val="007B3AFD"/>
    <w:rsid w:val="007B4277"/>
    <w:rsid w:val="007B4B78"/>
    <w:rsid w:val="007B6A4E"/>
    <w:rsid w:val="007B6F5C"/>
    <w:rsid w:val="007B7717"/>
    <w:rsid w:val="007B793F"/>
    <w:rsid w:val="007B7A11"/>
    <w:rsid w:val="007C040C"/>
    <w:rsid w:val="007C064D"/>
    <w:rsid w:val="007C07DB"/>
    <w:rsid w:val="007C1324"/>
    <w:rsid w:val="007C18AE"/>
    <w:rsid w:val="007C196C"/>
    <w:rsid w:val="007C2090"/>
    <w:rsid w:val="007C2659"/>
    <w:rsid w:val="007C280E"/>
    <w:rsid w:val="007C2DB4"/>
    <w:rsid w:val="007C34B1"/>
    <w:rsid w:val="007C4014"/>
    <w:rsid w:val="007C462D"/>
    <w:rsid w:val="007C4F0C"/>
    <w:rsid w:val="007C52FD"/>
    <w:rsid w:val="007C558C"/>
    <w:rsid w:val="007C5700"/>
    <w:rsid w:val="007C5C0F"/>
    <w:rsid w:val="007D00CA"/>
    <w:rsid w:val="007D0D16"/>
    <w:rsid w:val="007D0D81"/>
    <w:rsid w:val="007D10B2"/>
    <w:rsid w:val="007D1318"/>
    <w:rsid w:val="007D1895"/>
    <w:rsid w:val="007D19D3"/>
    <w:rsid w:val="007D2A57"/>
    <w:rsid w:val="007D2E91"/>
    <w:rsid w:val="007D37F4"/>
    <w:rsid w:val="007D3874"/>
    <w:rsid w:val="007D4346"/>
    <w:rsid w:val="007D435C"/>
    <w:rsid w:val="007D487E"/>
    <w:rsid w:val="007D5C85"/>
    <w:rsid w:val="007D634B"/>
    <w:rsid w:val="007D6355"/>
    <w:rsid w:val="007D66CD"/>
    <w:rsid w:val="007D68E6"/>
    <w:rsid w:val="007D6D99"/>
    <w:rsid w:val="007D6E98"/>
    <w:rsid w:val="007D6F6C"/>
    <w:rsid w:val="007D7217"/>
    <w:rsid w:val="007D75FE"/>
    <w:rsid w:val="007E010C"/>
    <w:rsid w:val="007E1D8D"/>
    <w:rsid w:val="007E2549"/>
    <w:rsid w:val="007E3904"/>
    <w:rsid w:val="007E538C"/>
    <w:rsid w:val="007E5EB6"/>
    <w:rsid w:val="007E63B0"/>
    <w:rsid w:val="007E6DEA"/>
    <w:rsid w:val="007E74F3"/>
    <w:rsid w:val="007E7DAA"/>
    <w:rsid w:val="007F1851"/>
    <w:rsid w:val="007F1959"/>
    <w:rsid w:val="007F20E7"/>
    <w:rsid w:val="007F27FB"/>
    <w:rsid w:val="007F2EAA"/>
    <w:rsid w:val="007F35FD"/>
    <w:rsid w:val="007F3C2E"/>
    <w:rsid w:val="007F47E3"/>
    <w:rsid w:val="007F5319"/>
    <w:rsid w:val="007F62CC"/>
    <w:rsid w:val="007F6680"/>
    <w:rsid w:val="007F67DB"/>
    <w:rsid w:val="007F71BD"/>
    <w:rsid w:val="007F7A7C"/>
    <w:rsid w:val="007F7F44"/>
    <w:rsid w:val="008002E7"/>
    <w:rsid w:val="008005BF"/>
    <w:rsid w:val="00800600"/>
    <w:rsid w:val="008007EF"/>
    <w:rsid w:val="008019E4"/>
    <w:rsid w:val="008023A4"/>
    <w:rsid w:val="00802FB9"/>
    <w:rsid w:val="00803648"/>
    <w:rsid w:val="008040A3"/>
    <w:rsid w:val="008041C3"/>
    <w:rsid w:val="00805809"/>
    <w:rsid w:val="008073B8"/>
    <w:rsid w:val="00807C7E"/>
    <w:rsid w:val="00807C80"/>
    <w:rsid w:val="00810057"/>
    <w:rsid w:val="00810351"/>
    <w:rsid w:val="008119AA"/>
    <w:rsid w:val="00811A9B"/>
    <w:rsid w:val="00812BC0"/>
    <w:rsid w:val="00812FCF"/>
    <w:rsid w:val="008136CF"/>
    <w:rsid w:val="00813AF8"/>
    <w:rsid w:val="00813BBA"/>
    <w:rsid w:val="00814806"/>
    <w:rsid w:val="00814946"/>
    <w:rsid w:val="00814AE9"/>
    <w:rsid w:val="00816A42"/>
    <w:rsid w:val="00816DB4"/>
    <w:rsid w:val="00816E6A"/>
    <w:rsid w:val="008173CA"/>
    <w:rsid w:val="0081761C"/>
    <w:rsid w:val="008201DE"/>
    <w:rsid w:val="00820532"/>
    <w:rsid w:val="00820B50"/>
    <w:rsid w:val="00820DDF"/>
    <w:rsid w:val="0082190A"/>
    <w:rsid w:val="00821EEB"/>
    <w:rsid w:val="0082202B"/>
    <w:rsid w:val="00822071"/>
    <w:rsid w:val="0082209B"/>
    <w:rsid w:val="0082246E"/>
    <w:rsid w:val="00822D3E"/>
    <w:rsid w:val="00823531"/>
    <w:rsid w:val="008249F8"/>
    <w:rsid w:val="00824B36"/>
    <w:rsid w:val="008253F4"/>
    <w:rsid w:val="008258DD"/>
    <w:rsid w:val="00826E99"/>
    <w:rsid w:val="00827B22"/>
    <w:rsid w:val="00827F8E"/>
    <w:rsid w:val="0083009F"/>
    <w:rsid w:val="00830167"/>
    <w:rsid w:val="008308B7"/>
    <w:rsid w:val="008312FB"/>
    <w:rsid w:val="008328CD"/>
    <w:rsid w:val="0083312F"/>
    <w:rsid w:val="00833233"/>
    <w:rsid w:val="0083348A"/>
    <w:rsid w:val="00833A30"/>
    <w:rsid w:val="008344CF"/>
    <w:rsid w:val="0083459B"/>
    <w:rsid w:val="0083463C"/>
    <w:rsid w:val="00834CAA"/>
    <w:rsid w:val="00834F39"/>
    <w:rsid w:val="008358BF"/>
    <w:rsid w:val="0083594A"/>
    <w:rsid w:val="00836904"/>
    <w:rsid w:val="00836C5F"/>
    <w:rsid w:val="0083773D"/>
    <w:rsid w:val="00837A5C"/>
    <w:rsid w:val="00837AA3"/>
    <w:rsid w:val="008401AE"/>
    <w:rsid w:val="00840E4D"/>
    <w:rsid w:val="00841615"/>
    <w:rsid w:val="0084248C"/>
    <w:rsid w:val="00842E5C"/>
    <w:rsid w:val="00843F8C"/>
    <w:rsid w:val="0084435E"/>
    <w:rsid w:val="00844435"/>
    <w:rsid w:val="00844846"/>
    <w:rsid w:val="00844E69"/>
    <w:rsid w:val="00845092"/>
    <w:rsid w:val="0084531D"/>
    <w:rsid w:val="00845BF9"/>
    <w:rsid w:val="00846068"/>
    <w:rsid w:val="00846AAD"/>
    <w:rsid w:val="00846B91"/>
    <w:rsid w:val="008507FE"/>
    <w:rsid w:val="00851AEE"/>
    <w:rsid w:val="0085270E"/>
    <w:rsid w:val="00852F59"/>
    <w:rsid w:val="00853AF5"/>
    <w:rsid w:val="00853D16"/>
    <w:rsid w:val="0085414E"/>
    <w:rsid w:val="0085450E"/>
    <w:rsid w:val="00855344"/>
    <w:rsid w:val="00855490"/>
    <w:rsid w:val="00855643"/>
    <w:rsid w:val="00855667"/>
    <w:rsid w:val="008556F2"/>
    <w:rsid w:val="00857A41"/>
    <w:rsid w:val="00857CCE"/>
    <w:rsid w:val="00857DCC"/>
    <w:rsid w:val="008608BD"/>
    <w:rsid w:val="00861BD6"/>
    <w:rsid w:val="00863370"/>
    <w:rsid w:val="00863A46"/>
    <w:rsid w:val="0086569D"/>
    <w:rsid w:val="00866506"/>
    <w:rsid w:val="00866F8C"/>
    <w:rsid w:val="00867700"/>
    <w:rsid w:val="00867973"/>
    <w:rsid w:val="008679E5"/>
    <w:rsid w:val="00867E99"/>
    <w:rsid w:val="0087015D"/>
    <w:rsid w:val="0087134E"/>
    <w:rsid w:val="00871E77"/>
    <w:rsid w:val="00872DF1"/>
    <w:rsid w:val="008732CF"/>
    <w:rsid w:val="008732D1"/>
    <w:rsid w:val="008742C6"/>
    <w:rsid w:val="00874E9F"/>
    <w:rsid w:val="0087552E"/>
    <w:rsid w:val="00876D43"/>
    <w:rsid w:val="008776C7"/>
    <w:rsid w:val="0088078A"/>
    <w:rsid w:val="00881316"/>
    <w:rsid w:val="0088231C"/>
    <w:rsid w:val="00882BF9"/>
    <w:rsid w:val="00884119"/>
    <w:rsid w:val="00885296"/>
    <w:rsid w:val="0088599D"/>
    <w:rsid w:val="00885F8C"/>
    <w:rsid w:val="00886440"/>
    <w:rsid w:val="00886783"/>
    <w:rsid w:val="00886831"/>
    <w:rsid w:val="008870C7"/>
    <w:rsid w:val="00887183"/>
    <w:rsid w:val="00890272"/>
    <w:rsid w:val="00890613"/>
    <w:rsid w:val="00890DB3"/>
    <w:rsid w:val="0089149A"/>
    <w:rsid w:val="00892854"/>
    <w:rsid w:val="008938BB"/>
    <w:rsid w:val="0089396C"/>
    <w:rsid w:val="00893EF4"/>
    <w:rsid w:val="0089471B"/>
    <w:rsid w:val="008947C9"/>
    <w:rsid w:val="00894909"/>
    <w:rsid w:val="00895139"/>
    <w:rsid w:val="00895679"/>
    <w:rsid w:val="008956F7"/>
    <w:rsid w:val="008958ED"/>
    <w:rsid w:val="008961CB"/>
    <w:rsid w:val="008962AC"/>
    <w:rsid w:val="008962C1"/>
    <w:rsid w:val="00896E64"/>
    <w:rsid w:val="0089768F"/>
    <w:rsid w:val="00897966"/>
    <w:rsid w:val="008979A7"/>
    <w:rsid w:val="00897D56"/>
    <w:rsid w:val="00897F3D"/>
    <w:rsid w:val="008A01A0"/>
    <w:rsid w:val="008A09C0"/>
    <w:rsid w:val="008A0B31"/>
    <w:rsid w:val="008A0CEB"/>
    <w:rsid w:val="008A14D5"/>
    <w:rsid w:val="008A153E"/>
    <w:rsid w:val="008A275B"/>
    <w:rsid w:val="008A37F1"/>
    <w:rsid w:val="008A382C"/>
    <w:rsid w:val="008A3C77"/>
    <w:rsid w:val="008A3EBB"/>
    <w:rsid w:val="008A3FF1"/>
    <w:rsid w:val="008A4818"/>
    <w:rsid w:val="008A4B13"/>
    <w:rsid w:val="008A57D4"/>
    <w:rsid w:val="008A6069"/>
    <w:rsid w:val="008A6705"/>
    <w:rsid w:val="008B0B74"/>
    <w:rsid w:val="008B0D37"/>
    <w:rsid w:val="008B0E26"/>
    <w:rsid w:val="008B1163"/>
    <w:rsid w:val="008B2210"/>
    <w:rsid w:val="008B2A49"/>
    <w:rsid w:val="008B3240"/>
    <w:rsid w:val="008B4049"/>
    <w:rsid w:val="008B4C33"/>
    <w:rsid w:val="008B5DC6"/>
    <w:rsid w:val="008B6859"/>
    <w:rsid w:val="008B788E"/>
    <w:rsid w:val="008B7C2F"/>
    <w:rsid w:val="008B7E79"/>
    <w:rsid w:val="008C02CE"/>
    <w:rsid w:val="008C053E"/>
    <w:rsid w:val="008C1B8E"/>
    <w:rsid w:val="008C2113"/>
    <w:rsid w:val="008C2595"/>
    <w:rsid w:val="008C2FCB"/>
    <w:rsid w:val="008C3F0C"/>
    <w:rsid w:val="008C4D24"/>
    <w:rsid w:val="008C53E8"/>
    <w:rsid w:val="008C553E"/>
    <w:rsid w:val="008C57F8"/>
    <w:rsid w:val="008C5F2C"/>
    <w:rsid w:val="008C6153"/>
    <w:rsid w:val="008C66B2"/>
    <w:rsid w:val="008C784E"/>
    <w:rsid w:val="008D10DD"/>
    <w:rsid w:val="008D1FFB"/>
    <w:rsid w:val="008D250D"/>
    <w:rsid w:val="008D3448"/>
    <w:rsid w:val="008D353F"/>
    <w:rsid w:val="008D399A"/>
    <w:rsid w:val="008D4B43"/>
    <w:rsid w:val="008D50C6"/>
    <w:rsid w:val="008D5FC5"/>
    <w:rsid w:val="008D7A57"/>
    <w:rsid w:val="008D7CDA"/>
    <w:rsid w:val="008E0059"/>
    <w:rsid w:val="008E07B3"/>
    <w:rsid w:val="008E1A66"/>
    <w:rsid w:val="008E1CC8"/>
    <w:rsid w:val="008E27A9"/>
    <w:rsid w:val="008E27BF"/>
    <w:rsid w:val="008E2AD9"/>
    <w:rsid w:val="008E2F9A"/>
    <w:rsid w:val="008E34D6"/>
    <w:rsid w:val="008E3973"/>
    <w:rsid w:val="008E3D3C"/>
    <w:rsid w:val="008E3DAD"/>
    <w:rsid w:val="008E3F00"/>
    <w:rsid w:val="008E531D"/>
    <w:rsid w:val="008E55CE"/>
    <w:rsid w:val="008E6693"/>
    <w:rsid w:val="008E6D0C"/>
    <w:rsid w:val="008E71C5"/>
    <w:rsid w:val="008E75DC"/>
    <w:rsid w:val="008E7853"/>
    <w:rsid w:val="008F04ED"/>
    <w:rsid w:val="008F0CBC"/>
    <w:rsid w:val="008F1AC1"/>
    <w:rsid w:val="008F1B73"/>
    <w:rsid w:val="008F1F07"/>
    <w:rsid w:val="008F2E5A"/>
    <w:rsid w:val="008F3317"/>
    <w:rsid w:val="008F5928"/>
    <w:rsid w:val="008F5AA8"/>
    <w:rsid w:val="008F61DE"/>
    <w:rsid w:val="008F6B6B"/>
    <w:rsid w:val="008F757F"/>
    <w:rsid w:val="009001B4"/>
    <w:rsid w:val="00900D30"/>
    <w:rsid w:val="00901772"/>
    <w:rsid w:val="0090251E"/>
    <w:rsid w:val="00902B56"/>
    <w:rsid w:val="00902FEC"/>
    <w:rsid w:val="00903822"/>
    <w:rsid w:val="00903EA6"/>
    <w:rsid w:val="00905B7B"/>
    <w:rsid w:val="00906295"/>
    <w:rsid w:val="00906529"/>
    <w:rsid w:val="00906BBD"/>
    <w:rsid w:val="009072DC"/>
    <w:rsid w:val="009077F8"/>
    <w:rsid w:val="00907A62"/>
    <w:rsid w:val="00907D2D"/>
    <w:rsid w:val="00907F28"/>
    <w:rsid w:val="009110B3"/>
    <w:rsid w:val="009122EC"/>
    <w:rsid w:val="00912721"/>
    <w:rsid w:val="00913EC5"/>
    <w:rsid w:val="00913F98"/>
    <w:rsid w:val="0091539E"/>
    <w:rsid w:val="00915999"/>
    <w:rsid w:val="00916630"/>
    <w:rsid w:val="0091689E"/>
    <w:rsid w:val="00917065"/>
    <w:rsid w:val="009200DE"/>
    <w:rsid w:val="00920840"/>
    <w:rsid w:val="00920BC6"/>
    <w:rsid w:val="00921403"/>
    <w:rsid w:val="009217A0"/>
    <w:rsid w:val="00922FB3"/>
    <w:rsid w:val="00923300"/>
    <w:rsid w:val="0092363B"/>
    <w:rsid w:val="009259C2"/>
    <w:rsid w:val="00925F49"/>
    <w:rsid w:val="00926622"/>
    <w:rsid w:val="00926789"/>
    <w:rsid w:val="00927906"/>
    <w:rsid w:val="009301D6"/>
    <w:rsid w:val="00930668"/>
    <w:rsid w:val="009306F9"/>
    <w:rsid w:val="009307A2"/>
    <w:rsid w:val="009315CF"/>
    <w:rsid w:val="0093160C"/>
    <w:rsid w:val="00931B6B"/>
    <w:rsid w:val="00931C13"/>
    <w:rsid w:val="00932353"/>
    <w:rsid w:val="0093278F"/>
    <w:rsid w:val="00933536"/>
    <w:rsid w:val="00934640"/>
    <w:rsid w:val="00934677"/>
    <w:rsid w:val="00934E78"/>
    <w:rsid w:val="00935F13"/>
    <w:rsid w:val="00936B6C"/>
    <w:rsid w:val="00936F9F"/>
    <w:rsid w:val="0093722F"/>
    <w:rsid w:val="00937246"/>
    <w:rsid w:val="00937435"/>
    <w:rsid w:val="00937B15"/>
    <w:rsid w:val="00940DB9"/>
    <w:rsid w:val="00941532"/>
    <w:rsid w:val="00942A83"/>
    <w:rsid w:val="009433F8"/>
    <w:rsid w:val="00943403"/>
    <w:rsid w:val="00943E0F"/>
    <w:rsid w:val="0094496E"/>
    <w:rsid w:val="00944A33"/>
    <w:rsid w:val="00944DDE"/>
    <w:rsid w:val="0094558A"/>
    <w:rsid w:val="00945B5F"/>
    <w:rsid w:val="00945CAE"/>
    <w:rsid w:val="00947401"/>
    <w:rsid w:val="0094761A"/>
    <w:rsid w:val="0094790E"/>
    <w:rsid w:val="00947964"/>
    <w:rsid w:val="00950850"/>
    <w:rsid w:val="00950FA1"/>
    <w:rsid w:val="00951186"/>
    <w:rsid w:val="00951297"/>
    <w:rsid w:val="00951611"/>
    <w:rsid w:val="00951C92"/>
    <w:rsid w:val="00951E43"/>
    <w:rsid w:val="0095288C"/>
    <w:rsid w:val="009532C5"/>
    <w:rsid w:val="0095331E"/>
    <w:rsid w:val="0095338E"/>
    <w:rsid w:val="009537AF"/>
    <w:rsid w:val="00954294"/>
    <w:rsid w:val="00954B32"/>
    <w:rsid w:val="00954B44"/>
    <w:rsid w:val="009551A7"/>
    <w:rsid w:val="00955AE1"/>
    <w:rsid w:val="00956DCA"/>
    <w:rsid w:val="00957718"/>
    <w:rsid w:val="00957941"/>
    <w:rsid w:val="00957C27"/>
    <w:rsid w:val="00960738"/>
    <w:rsid w:val="00960749"/>
    <w:rsid w:val="009610D1"/>
    <w:rsid w:val="00961328"/>
    <w:rsid w:val="009628AE"/>
    <w:rsid w:val="00962E0D"/>
    <w:rsid w:val="00962F46"/>
    <w:rsid w:val="009633D2"/>
    <w:rsid w:val="009641C3"/>
    <w:rsid w:val="00964D48"/>
    <w:rsid w:val="00965B3F"/>
    <w:rsid w:val="0096678D"/>
    <w:rsid w:val="0096692A"/>
    <w:rsid w:val="00967357"/>
    <w:rsid w:val="00967611"/>
    <w:rsid w:val="00967AFF"/>
    <w:rsid w:val="0097014C"/>
    <w:rsid w:val="009706AF"/>
    <w:rsid w:val="009709AE"/>
    <w:rsid w:val="00971CD4"/>
    <w:rsid w:val="00971D61"/>
    <w:rsid w:val="00971E0A"/>
    <w:rsid w:val="00973330"/>
    <w:rsid w:val="00973613"/>
    <w:rsid w:val="009741CE"/>
    <w:rsid w:val="009747C5"/>
    <w:rsid w:val="00975253"/>
    <w:rsid w:val="0097597E"/>
    <w:rsid w:val="00975C1D"/>
    <w:rsid w:val="00975CD3"/>
    <w:rsid w:val="00976687"/>
    <w:rsid w:val="00976995"/>
    <w:rsid w:val="00976C63"/>
    <w:rsid w:val="009775A5"/>
    <w:rsid w:val="0097799F"/>
    <w:rsid w:val="00977BC3"/>
    <w:rsid w:val="00980507"/>
    <w:rsid w:val="009805EB"/>
    <w:rsid w:val="00980706"/>
    <w:rsid w:val="00980B96"/>
    <w:rsid w:val="00981CF4"/>
    <w:rsid w:val="009824BC"/>
    <w:rsid w:val="00982905"/>
    <w:rsid w:val="00983614"/>
    <w:rsid w:val="00983CDD"/>
    <w:rsid w:val="009842DC"/>
    <w:rsid w:val="00984420"/>
    <w:rsid w:val="009846F9"/>
    <w:rsid w:val="009850BE"/>
    <w:rsid w:val="009854E7"/>
    <w:rsid w:val="00985FB6"/>
    <w:rsid w:val="00986427"/>
    <w:rsid w:val="00987D1E"/>
    <w:rsid w:val="00987DC2"/>
    <w:rsid w:val="009906C2"/>
    <w:rsid w:val="00991884"/>
    <w:rsid w:val="00991C2B"/>
    <w:rsid w:val="009924FA"/>
    <w:rsid w:val="00993136"/>
    <w:rsid w:val="00993571"/>
    <w:rsid w:val="0099383B"/>
    <w:rsid w:val="009949ED"/>
    <w:rsid w:val="00994C6C"/>
    <w:rsid w:val="00995413"/>
    <w:rsid w:val="00996081"/>
    <w:rsid w:val="0099633D"/>
    <w:rsid w:val="00996349"/>
    <w:rsid w:val="00996DC7"/>
    <w:rsid w:val="00996E28"/>
    <w:rsid w:val="009A01B3"/>
    <w:rsid w:val="009A0959"/>
    <w:rsid w:val="009A0DC1"/>
    <w:rsid w:val="009A1E77"/>
    <w:rsid w:val="009A2004"/>
    <w:rsid w:val="009A3354"/>
    <w:rsid w:val="009A365F"/>
    <w:rsid w:val="009A3962"/>
    <w:rsid w:val="009A3C1B"/>
    <w:rsid w:val="009A40FD"/>
    <w:rsid w:val="009A4349"/>
    <w:rsid w:val="009A4B8B"/>
    <w:rsid w:val="009A5CCF"/>
    <w:rsid w:val="009A6283"/>
    <w:rsid w:val="009A62AA"/>
    <w:rsid w:val="009A6B89"/>
    <w:rsid w:val="009A6E26"/>
    <w:rsid w:val="009B062B"/>
    <w:rsid w:val="009B06A6"/>
    <w:rsid w:val="009B0FFE"/>
    <w:rsid w:val="009B10CF"/>
    <w:rsid w:val="009B1B92"/>
    <w:rsid w:val="009B1C86"/>
    <w:rsid w:val="009B1D76"/>
    <w:rsid w:val="009B1ED7"/>
    <w:rsid w:val="009B2C91"/>
    <w:rsid w:val="009B374D"/>
    <w:rsid w:val="009B37A9"/>
    <w:rsid w:val="009B3AB8"/>
    <w:rsid w:val="009B3BC7"/>
    <w:rsid w:val="009B3D4D"/>
    <w:rsid w:val="009B4965"/>
    <w:rsid w:val="009B4BBE"/>
    <w:rsid w:val="009B5162"/>
    <w:rsid w:val="009B568B"/>
    <w:rsid w:val="009B6D50"/>
    <w:rsid w:val="009B7087"/>
    <w:rsid w:val="009B7274"/>
    <w:rsid w:val="009B7279"/>
    <w:rsid w:val="009B77F4"/>
    <w:rsid w:val="009C05F4"/>
    <w:rsid w:val="009C0E6A"/>
    <w:rsid w:val="009C0EAB"/>
    <w:rsid w:val="009C10A1"/>
    <w:rsid w:val="009C183F"/>
    <w:rsid w:val="009C18DF"/>
    <w:rsid w:val="009C1A12"/>
    <w:rsid w:val="009C2012"/>
    <w:rsid w:val="009C2920"/>
    <w:rsid w:val="009C483D"/>
    <w:rsid w:val="009C4CD1"/>
    <w:rsid w:val="009C4F92"/>
    <w:rsid w:val="009C6109"/>
    <w:rsid w:val="009C7B1B"/>
    <w:rsid w:val="009C7F17"/>
    <w:rsid w:val="009D00C5"/>
    <w:rsid w:val="009D0278"/>
    <w:rsid w:val="009D06FA"/>
    <w:rsid w:val="009D07B4"/>
    <w:rsid w:val="009D0910"/>
    <w:rsid w:val="009D11DE"/>
    <w:rsid w:val="009D13E7"/>
    <w:rsid w:val="009D1838"/>
    <w:rsid w:val="009D1CE2"/>
    <w:rsid w:val="009D3024"/>
    <w:rsid w:val="009D3437"/>
    <w:rsid w:val="009D357E"/>
    <w:rsid w:val="009D47BF"/>
    <w:rsid w:val="009D5327"/>
    <w:rsid w:val="009D65D1"/>
    <w:rsid w:val="009D728E"/>
    <w:rsid w:val="009E1B9E"/>
    <w:rsid w:val="009E1D0A"/>
    <w:rsid w:val="009E2B10"/>
    <w:rsid w:val="009E34CB"/>
    <w:rsid w:val="009E36D3"/>
    <w:rsid w:val="009E4432"/>
    <w:rsid w:val="009E484C"/>
    <w:rsid w:val="009E4B31"/>
    <w:rsid w:val="009E4F33"/>
    <w:rsid w:val="009E5656"/>
    <w:rsid w:val="009E5852"/>
    <w:rsid w:val="009E5D02"/>
    <w:rsid w:val="009E5F92"/>
    <w:rsid w:val="009E60F5"/>
    <w:rsid w:val="009E639E"/>
    <w:rsid w:val="009E649D"/>
    <w:rsid w:val="009E72C1"/>
    <w:rsid w:val="009F040F"/>
    <w:rsid w:val="009F0663"/>
    <w:rsid w:val="009F0681"/>
    <w:rsid w:val="009F0B30"/>
    <w:rsid w:val="009F1092"/>
    <w:rsid w:val="009F1A7A"/>
    <w:rsid w:val="009F1E39"/>
    <w:rsid w:val="009F2A4D"/>
    <w:rsid w:val="009F2CFB"/>
    <w:rsid w:val="009F3920"/>
    <w:rsid w:val="009F4138"/>
    <w:rsid w:val="009F47C7"/>
    <w:rsid w:val="009F4DB9"/>
    <w:rsid w:val="009F6051"/>
    <w:rsid w:val="009F606C"/>
    <w:rsid w:val="009F63C0"/>
    <w:rsid w:val="009F6541"/>
    <w:rsid w:val="009F6DF2"/>
    <w:rsid w:val="009F6FCD"/>
    <w:rsid w:val="009F706C"/>
    <w:rsid w:val="00A0003F"/>
    <w:rsid w:val="00A0010F"/>
    <w:rsid w:val="00A0014B"/>
    <w:rsid w:val="00A0066D"/>
    <w:rsid w:val="00A01754"/>
    <w:rsid w:val="00A01ECA"/>
    <w:rsid w:val="00A031F7"/>
    <w:rsid w:val="00A034AB"/>
    <w:rsid w:val="00A035AE"/>
    <w:rsid w:val="00A03964"/>
    <w:rsid w:val="00A03A0D"/>
    <w:rsid w:val="00A03A6E"/>
    <w:rsid w:val="00A040E1"/>
    <w:rsid w:val="00A04A38"/>
    <w:rsid w:val="00A0584A"/>
    <w:rsid w:val="00A05C02"/>
    <w:rsid w:val="00A05C87"/>
    <w:rsid w:val="00A05EB4"/>
    <w:rsid w:val="00A06D5C"/>
    <w:rsid w:val="00A06E06"/>
    <w:rsid w:val="00A10676"/>
    <w:rsid w:val="00A10BC2"/>
    <w:rsid w:val="00A1157A"/>
    <w:rsid w:val="00A13A5A"/>
    <w:rsid w:val="00A141D1"/>
    <w:rsid w:val="00A145EA"/>
    <w:rsid w:val="00A14990"/>
    <w:rsid w:val="00A14AC5"/>
    <w:rsid w:val="00A15533"/>
    <w:rsid w:val="00A15B9F"/>
    <w:rsid w:val="00A16143"/>
    <w:rsid w:val="00A16692"/>
    <w:rsid w:val="00A172DF"/>
    <w:rsid w:val="00A176C6"/>
    <w:rsid w:val="00A17A8E"/>
    <w:rsid w:val="00A17DEE"/>
    <w:rsid w:val="00A22B40"/>
    <w:rsid w:val="00A22CF6"/>
    <w:rsid w:val="00A22D9B"/>
    <w:rsid w:val="00A234AD"/>
    <w:rsid w:val="00A23BF3"/>
    <w:rsid w:val="00A23CD1"/>
    <w:rsid w:val="00A26039"/>
    <w:rsid w:val="00A2672E"/>
    <w:rsid w:val="00A26BCE"/>
    <w:rsid w:val="00A26CF2"/>
    <w:rsid w:val="00A26EE1"/>
    <w:rsid w:val="00A27333"/>
    <w:rsid w:val="00A2798E"/>
    <w:rsid w:val="00A27E51"/>
    <w:rsid w:val="00A30A23"/>
    <w:rsid w:val="00A311AC"/>
    <w:rsid w:val="00A319BC"/>
    <w:rsid w:val="00A319D6"/>
    <w:rsid w:val="00A32576"/>
    <w:rsid w:val="00A32625"/>
    <w:rsid w:val="00A32642"/>
    <w:rsid w:val="00A33583"/>
    <w:rsid w:val="00A33B90"/>
    <w:rsid w:val="00A33E0A"/>
    <w:rsid w:val="00A3445D"/>
    <w:rsid w:val="00A35057"/>
    <w:rsid w:val="00A35E37"/>
    <w:rsid w:val="00A36674"/>
    <w:rsid w:val="00A3695A"/>
    <w:rsid w:val="00A370B1"/>
    <w:rsid w:val="00A402B6"/>
    <w:rsid w:val="00A40337"/>
    <w:rsid w:val="00A40984"/>
    <w:rsid w:val="00A410C4"/>
    <w:rsid w:val="00A41734"/>
    <w:rsid w:val="00A4208B"/>
    <w:rsid w:val="00A4328A"/>
    <w:rsid w:val="00A436FB"/>
    <w:rsid w:val="00A439F1"/>
    <w:rsid w:val="00A473F7"/>
    <w:rsid w:val="00A4794C"/>
    <w:rsid w:val="00A47E0E"/>
    <w:rsid w:val="00A50AEE"/>
    <w:rsid w:val="00A50DB9"/>
    <w:rsid w:val="00A5136B"/>
    <w:rsid w:val="00A517EA"/>
    <w:rsid w:val="00A52DA0"/>
    <w:rsid w:val="00A52E9E"/>
    <w:rsid w:val="00A53590"/>
    <w:rsid w:val="00A53C60"/>
    <w:rsid w:val="00A54E8F"/>
    <w:rsid w:val="00A54FFE"/>
    <w:rsid w:val="00A55069"/>
    <w:rsid w:val="00A5641B"/>
    <w:rsid w:val="00A56447"/>
    <w:rsid w:val="00A56BAE"/>
    <w:rsid w:val="00A56FD5"/>
    <w:rsid w:val="00A573D1"/>
    <w:rsid w:val="00A6085D"/>
    <w:rsid w:val="00A609E5"/>
    <w:rsid w:val="00A60ACD"/>
    <w:rsid w:val="00A60B2F"/>
    <w:rsid w:val="00A61A8B"/>
    <w:rsid w:val="00A627C0"/>
    <w:rsid w:val="00A6387A"/>
    <w:rsid w:val="00A6424D"/>
    <w:rsid w:val="00A64300"/>
    <w:rsid w:val="00A646EF"/>
    <w:rsid w:val="00A651F1"/>
    <w:rsid w:val="00A65284"/>
    <w:rsid w:val="00A6545E"/>
    <w:rsid w:val="00A65CB8"/>
    <w:rsid w:val="00A65D0A"/>
    <w:rsid w:val="00A65EC8"/>
    <w:rsid w:val="00A66BAD"/>
    <w:rsid w:val="00A66E55"/>
    <w:rsid w:val="00A66E87"/>
    <w:rsid w:val="00A672B1"/>
    <w:rsid w:val="00A67FC6"/>
    <w:rsid w:val="00A700DA"/>
    <w:rsid w:val="00A72977"/>
    <w:rsid w:val="00A72CF1"/>
    <w:rsid w:val="00A72E51"/>
    <w:rsid w:val="00A735BA"/>
    <w:rsid w:val="00A73EBF"/>
    <w:rsid w:val="00A74996"/>
    <w:rsid w:val="00A74E64"/>
    <w:rsid w:val="00A74EF0"/>
    <w:rsid w:val="00A75457"/>
    <w:rsid w:val="00A75BE1"/>
    <w:rsid w:val="00A75E2A"/>
    <w:rsid w:val="00A764D9"/>
    <w:rsid w:val="00A77608"/>
    <w:rsid w:val="00A77E69"/>
    <w:rsid w:val="00A800F1"/>
    <w:rsid w:val="00A81206"/>
    <w:rsid w:val="00A81C15"/>
    <w:rsid w:val="00A81CF7"/>
    <w:rsid w:val="00A82E66"/>
    <w:rsid w:val="00A840CB"/>
    <w:rsid w:val="00A84B1A"/>
    <w:rsid w:val="00A84CA1"/>
    <w:rsid w:val="00A85B6D"/>
    <w:rsid w:val="00A8604C"/>
    <w:rsid w:val="00A861C9"/>
    <w:rsid w:val="00A86C3C"/>
    <w:rsid w:val="00A8707B"/>
    <w:rsid w:val="00A876BA"/>
    <w:rsid w:val="00A8771F"/>
    <w:rsid w:val="00A87E25"/>
    <w:rsid w:val="00A90783"/>
    <w:rsid w:val="00A90CAD"/>
    <w:rsid w:val="00A90FE4"/>
    <w:rsid w:val="00A91AFA"/>
    <w:rsid w:val="00A92110"/>
    <w:rsid w:val="00A92128"/>
    <w:rsid w:val="00A9286A"/>
    <w:rsid w:val="00A92DBF"/>
    <w:rsid w:val="00A92DD5"/>
    <w:rsid w:val="00A9331C"/>
    <w:rsid w:val="00A93590"/>
    <w:rsid w:val="00A94C91"/>
    <w:rsid w:val="00A957E3"/>
    <w:rsid w:val="00A95CBB"/>
    <w:rsid w:val="00A96A31"/>
    <w:rsid w:val="00A97271"/>
    <w:rsid w:val="00A976F2"/>
    <w:rsid w:val="00AA06A3"/>
    <w:rsid w:val="00AA0C7D"/>
    <w:rsid w:val="00AA0D02"/>
    <w:rsid w:val="00AA10BD"/>
    <w:rsid w:val="00AA1A24"/>
    <w:rsid w:val="00AA1DB8"/>
    <w:rsid w:val="00AA1E2C"/>
    <w:rsid w:val="00AA234E"/>
    <w:rsid w:val="00AA268C"/>
    <w:rsid w:val="00AA2DE4"/>
    <w:rsid w:val="00AA412E"/>
    <w:rsid w:val="00AA42B9"/>
    <w:rsid w:val="00AA489C"/>
    <w:rsid w:val="00AA54B1"/>
    <w:rsid w:val="00AA5688"/>
    <w:rsid w:val="00AA7600"/>
    <w:rsid w:val="00AB0361"/>
    <w:rsid w:val="00AB0C5B"/>
    <w:rsid w:val="00AB10BE"/>
    <w:rsid w:val="00AB1C80"/>
    <w:rsid w:val="00AB1D3D"/>
    <w:rsid w:val="00AB2003"/>
    <w:rsid w:val="00AB225B"/>
    <w:rsid w:val="00AB2C72"/>
    <w:rsid w:val="00AB4FDD"/>
    <w:rsid w:val="00AB4FF5"/>
    <w:rsid w:val="00AB51C4"/>
    <w:rsid w:val="00AB55A6"/>
    <w:rsid w:val="00AB5949"/>
    <w:rsid w:val="00AB6795"/>
    <w:rsid w:val="00AB6796"/>
    <w:rsid w:val="00AB6BF2"/>
    <w:rsid w:val="00AB759E"/>
    <w:rsid w:val="00AC0BF9"/>
    <w:rsid w:val="00AC1018"/>
    <w:rsid w:val="00AC1197"/>
    <w:rsid w:val="00AC1A57"/>
    <w:rsid w:val="00AC1C8B"/>
    <w:rsid w:val="00AC23F5"/>
    <w:rsid w:val="00AC24F9"/>
    <w:rsid w:val="00AC27A3"/>
    <w:rsid w:val="00AC33E4"/>
    <w:rsid w:val="00AC3531"/>
    <w:rsid w:val="00AC3B16"/>
    <w:rsid w:val="00AC4C0C"/>
    <w:rsid w:val="00AC50EE"/>
    <w:rsid w:val="00AC520A"/>
    <w:rsid w:val="00AC559A"/>
    <w:rsid w:val="00AC6BD0"/>
    <w:rsid w:val="00AC7241"/>
    <w:rsid w:val="00AC7948"/>
    <w:rsid w:val="00AC7CA4"/>
    <w:rsid w:val="00AD001D"/>
    <w:rsid w:val="00AD08FE"/>
    <w:rsid w:val="00AD18B1"/>
    <w:rsid w:val="00AD1B3A"/>
    <w:rsid w:val="00AD1C2B"/>
    <w:rsid w:val="00AD1C6D"/>
    <w:rsid w:val="00AD1D87"/>
    <w:rsid w:val="00AD1F42"/>
    <w:rsid w:val="00AD21CF"/>
    <w:rsid w:val="00AD2797"/>
    <w:rsid w:val="00AD3763"/>
    <w:rsid w:val="00AD39C3"/>
    <w:rsid w:val="00AD416E"/>
    <w:rsid w:val="00AD4B2B"/>
    <w:rsid w:val="00AD4E4E"/>
    <w:rsid w:val="00AD5377"/>
    <w:rsid w:val="00AD55A3"/>
    <w:rsid w:val="00AD6DD5"/>
    <w:rsid w:val="00AD6F2D"/>
    <w:rsid w:val="00AD7250"/>
    <w:rsid w:val="00AD7B30"/>
    <w:rsid w:val="00AE00C9"/>
    <w:rsid w:val="00AE1388"/>
    <w:rsid w:val="00AE209E"/>
    <w:rsid w:val="00AE2342"/>
    <w:rsid w:val="00AE2BD8"/>
    <w:rsid w:val="00AE38C6"/>
    <w:rsid w:val="00AE39DC"/>
    <w:rsid w:val="00AE4812"/>
    <w:rsid w:val="00AE4E75"/>
    <w:rsid w:val="00AE51EA"/>
    <w:rsid w:val="00AE60DF"/>
    <w:rsid w:val="00AE6537"/>
    <w:rsid w:val="00AE685C"/>
    <w:rsid w:val="00AF0016"/>
    <w:rsid w:val="00AF0541"/>
    <w:rsid w:val="00AF0A1D"/>
    <w:rsid w:val="00AF18E6"/>
    <w:rsid w:val="00AF1A46"/>
    <w:rsid w:val="00AF1BF8"/>
    <w:rsid w:val="00AF1C4A"/>
    <w:rsid w:val="00AF30D0"/>
    <w:rsid w:val="00AF3B00"/>
    <w:rsid w:val="00AF49C8"/>
    <w:rsid w:val="00AF5CA6"/>
    <w:rsid w:val="00AF6D40"/>
    <w:rsid w:val="00AF7934"/>
    <w:rsid w:val="00AF7C9F"/>
    <w:rsid w:val="00B00166"/>
    <w:rsid w:val="00B005E7"/>
    <w:rsid w:val="00B00B6B"/>
    <w:rsid w:val="00B00E1A"/>
    <w:rsid w:val="00B00E8E"/>
    <w:rsid w:val="00B0182A"/>
    <w:rsid w:val="00B02378"/>
    <w:rsid w:val="00B0262C"/>
    <w:rsid w:val="00B026CB"/>
    <w:rsid w:val="00B02767"/>
    <w:rsid w:val="00B0368E"/>
    <w:rsid w:val="00B03AC1"/>
    <w:rsid w:val="00B059E0"/>
    <w:rsid w:val="00B05B07"/>
    <w:rsid w:val="00B05BF2"/>
    <w:rsid w:val="00B065AB"/>
    <w:rsid w:val="00B066C6"/>
    <w:rsid w:val="00B067C6"/>
    <w:rsid w:val="00B06D4B"/>
    <w:rsid w:val="00B07ABD"/>
    <w:rsid w:val="00B10C53"/>
    <w:rsid w:val="00B11B15"/>
    <w:rsid w:val="00B12C38"/>
    <w:rsid w:val="00B134D8"/>
    <w:rsid w:val="00B1423C"/>
    <w:rsid w:val="00B14334"/>
    <w:rsid w:val="00B14445"/>
    <w:rsid w:val="00B14566"/>
    <w:rsid w:val="00B148AC"/>
    <w:rsid w:val="00B14F3F"/>
    <w:rsid w:val="00B150D6"/>
    <w:rsid w:val="00B15757"/>
    <w:rsid w:val="00B16145"/>
    <w:rsid w:val="00B16716"/>
    <w:rsid w:val="00B16B1F"/>
    <w:rsid w:val="00B16EC1"/>
    <w:rsid w:val="00B21227"/>
    <w:rsid w:val="00B21A72"/>
    <w:rsid w:val="00B21F7A"/>
    <w:rsid w:val="00B227A2"/>
    <w:rsid w:val="00B22D92"/>
    <w:rsid w:val="00B23230"/>
    <w:rsid w:val="00B23D1D"/>
    <w:rsid w:val="00B244DB"/>
    <w:rsid w:val="00B24682"/>
    <w:rsid w:val="00B2515C"/>
    <w:rsid w:val="00B2565B"/>
    <w:rsid w:val="00B25B4E"/>
    <w:rsid w:val="00B25F52"/>
    <w:rsid w:val="00B26357"/>
    <w:rsid w:val="00B266EA"/>
    <w:rsid w:val="00B27036"/>
    <w:rsid w:val="00B275E8"/>
    <w:rsid w:val="00B27900"/>
    <w:rsid w:val="00B27991"/>
    <w:rsid w:val="00B27BE3"/>
    <w:rsid w:val="00B3052A"/>
    <w:rsid w:val="00B308F2"/>
    <w:rsid w:val="00B31892"/>
    <w:rsid w:val="00B3241D"/>
    <w:rsid w:val="00B32D27"/>
    <w:rsid w:val="00B33062"/>
    <w:rsid w:val="00B330CF"/>
    <w:rsid w:val="00B332C8"/>
    <w:rsid w:val="00B333B6"/>
    <w:rsid w:val="00B33A41"/>
    <w:rsid w:val="00B33D65"/>
    <w:rsid w:val="00B33EDB"/>
    <w:rsid w:val="00B34B3F"/>
    <w:rsid w:val="00B34B49"/>
    <w:rsid w:val="00B34B98"/>
    <w:rsid w:val="00B35170"/>
    <w:rsid w:val="00B352FF"/>
    <w:rsid w:val="00B3533C"/>
    <w:rsid w:val="00B35416"/>
    <w:rsid w:val="00B354E4"/>
    <w:rsid w:val="00B3770E"/>
    <w:rsid w:val="00B3788E"/>
    <w:rsid w:val="00B37B54"/>
    <w:rsid w:val="00B40745"/>
    <w:rsid w:val="00B4087B"/>
    <w:rsid w:val="00B4100A"/>
    <w:rsid w:val="00B4320F"/>
    <w:rsid w:val="00B43B06"/>
    <w:rsid w:val="00B43F9A"/>
    <w:rsid w:val="00B455FD"/>
    <w:rsid w:val="00B45639"/>
    <w:rsid w:val="00B45959"/>
    <w:rsid w:val="00B46BCD"/>
    <w:rsid w:val="00B471F8"/>
    <w:rsid w:val="00B47494"/>
    <w:rsid w:val="00B477CE"/>
    <w:rsid w:val="00B47CE1"/>
    <w:rsid w:val="00B47F44"/>
    <w:rsid w:val="00B50633"/>
    <w:rsid w:val="00B51749"/>
    <w:rsid w:val="00B51D6C"/>
    <w:rsid w:val="00B52474"/>
    <w:rsid w:val="00B52769"/>
    <w:rsid w:val="00B530E4"/>
    <w:rsid w:val="00B5469D"/>
    <w:rsid w:val="00B55651"/>
    <w:rsid w:val="00B56E7A"/>
    <w:rsid w:val="00B573D8"/>
    <w:rsid w:val="00B57C1E"/>
    <w:rsid w:val="00B57FE4"/>
    <w:rsid w:val="00B607BA"/>
    <w:rsid w:val="00B6108A"/>
    <w:rsid w:val="00B6109F"/>
    <w:rsid w:val="00B61119"/>
    <w:rsid w:val="00B62A51"/>
    <w:rsid w:val="00B637BF"/>
    <w:rsid w:val="00B640F2"/>
    <w:rsid w:val="00B64259"/>
    <w:rsid w:val="00B646B5"/>
    <w:rsid w:val="00B6524F"/>
    <w:rsid w:val="00B65791"/>
    <w:rsid w:val="00B6609C"/>
    <w:rsid w:val="00B6694D"/>
    <w:rsid w:val="00B66BD8"/>
    <w:rsid w:val="00B66D57"/>
    <w:rsid w:val="00B67243"/>
    <w:rsid w:val="00B67CF0"/>
    <w:rsid w:val="00B67E9B"/>
    <w:rsid w:val="00B72ABE"/>
    <w:rsid w:val="00B731F7"/>
    <w:rsid w:val="00B73BB5"/>
    <w:rsid w:val="00B76764"/>
    <w:rsid w:val="00B7698E"/>
    <w:rsid w:val="00B76F21"/>
    <w:rsid w:val="00B77256"/>
    <w:rsid w:val="00B77C3D"/>
    <w:rsid w:val="00B80194"/>
    <w:rsid w:val="00B80483"/>
    <w:rsid w:val="00B804B3"/>
    <w:rsid w:val="00B806C8"/>
    <w:rsid w:val="00B80DBC"/>
    <w:rsid w:val="00B81F8E"/>
    <w:rsid w:val="00B8252E"/>
    <w:rsid w:val="00B82B09"/>
    <w:rsid w:val="00B82EC6"/>
    <w:rsid w:val="00B8343C"/>
    <w:rsid w:val="00B838FB"/>
    <w:rsid w:val="00B84047"/>
    <w:rsid w:val="00B84058"/>
    <w:rsid w:val="00B84486"/>
    <w:rsid w:val="00B844EE"/>
    <w:rsid w:val="00B848D3"/>
    <w:rsid w:val="00B85395"/>
    <w:rsid w:val="00B859F9"/>
    <w:rsid w:val="00B86066"/>
    <w:rsid w:val="00B86170"/>
    <w:rsid w:val="00B873D0"/>
    <w:rsid w:val="00B87A9F"/>
    <w:rsid w:val="00B87D0A"/>
    <w:rsid w:val="00B87E80"/>
    <w:rsid w:val="00B907F8"/>
    <w:rsid w:val="00B90F54"/>
    <w:rsid w:val="00B90F5B"/>
    <w:rsid w:val="00B91B96"/>
    <w:rsid w:val="00B927E0"/>
    <w:rsid w:val="00B928B0"/>
    <w:rsid w:val="00B936C4"/>
    <w:rsid w:val="00B93736"/>
    <w:rsid w:val="00B939A2"/>
    <w:rsid w:val="00B94391"/>
    <w:rsid w:val="00B945C3"/>
    <w:rsid w:val="00B94D75"/>
    <w:rsid w:val="00B9525B"/>
    <w:rsid w:val="00B95783"/>
    <w:rsid w:val="00B9656D"/>
    <w:rsid w:val="00B9656F"/>
    <w:rsid w:val="00B96654"/>
    <w:rsid w:val="00B9730F"/>
    <w:rsid w:val="00B975F2"/>
    <w:rsid w:val="00B9792C"/>
    <w:rsid w:val="00BA0419"/>
    <w:rsid w:val="00BA0538"/>
    <w:rsid w:val="00BA0E31"/>
    <w:rsid w:val="00BA1033"/>
    <w:rsid w:val="00BA1202"/>
    <w:rsid w:val="00BA17E2"/>
    <w:rsid w:val="00BA1C87"/>
    <w:rsid w:val="00BA1D8E"/>
    <w:rsid w:val="00BA1E03"/>
    <w:rsid w:val="00BA22F6"/>
    <w:rsid w:val="00BA3736"/>
    <w:rsid w:val="00BA4CAE"/>
    <w:rsid w:val="00BA4E21"/>
    <w:rsid w:val="00BA5063"/>
    <w:rsid w:val="00BA5511"/>
    <w:rsid w:val="00BA55E5"/>
    <w:rsid w:val="00BA757C"/>
    <w:rsid w:val="00BA774A"/>
    <w:rsid w:val="00BB0004"/>
    <w:rsid w:val="00BB2189"/>
    <w:rsid w:val="00BB25DB"/>
    <w:rsid w:val="00BB320C"/>
    <w:rsid w:val="00BB40D9"/>
    <w:rsid w:val="00BB4481"/>
    <w:rsid w:val="00BB45C5"/>
    <w:rsid w:val="00BB5007"/>
    <w:rsid w:val="00BB6C0F"/>
    <w:rsid w:val="00BB73AF"/>
    <w:rsid w:val="00BB73B1"/>
    <w:rsid w:val="00BB78ED"/>
    <w:rsid w:val="00BB7F14"/>
    <w:rsid w:val="00BB7FA2"/>
    <w:rsid w:val="00BC02A4"/>
    <w:rsid w:val="00BC0AFA"/>
    <w:rsid w:val="00BC16D4"/>
    <w:rsid w:val="00BC1D4E"/>
    <w:rsid w:val="00BC1DBD"/>
    <w:rsid w:val="00BC2510"/>
    <w:rsid w:val="00BC301A"/>
    <w:rsid w:val="00BC3EFD"/>
    <w:rsid w:val="00BC4546"/>
    <w:rsid w:val="00BC5621"/>
    <w:rsid w:val="00BC5D62"/>
    <w:rsid w:val="00BC60AE"/>
    <w:rsid w:val="00BC6EA6"/>
    <w:rsid w:val="00BC7BBD"/>
    <w:rsid w:val="00BD0191"/>
    <w:rsid w:val="00BD0237"/>
    <w:rsid w:val="00BD0368"/>
    <w:rsid w:val="00BD10D6"/>
    <w:rsid w:val="00BD152B"/>
    <w:rsid w:val="00BD15B6"/>
    <w:rsid w:val="00BD169F"/>
    <w:rsid w:val="00BD1C10"/>
    <w:rsid w:val="00BD1E7D"/>
    <w:rsid w:val="00BD20B3"/>
    <w:rsid w:val="00BD2190"/>
    <w:rsid w:val="00BD2DFA"/>
    <w:rsid w:val="00BD3441"/>
    <w:rsid w:val="00BD4D33"/>
    <w:rsid w:val="00BD59B0"/>
    <w:rsid w:val="00BD5DE4"/>
    <w:rsid w:val="00BD60CE"/>
    <w:rsid w:val="00BD62A9"/>
    <w:rsid w:val="00BD6BF3"/>
    <w:rsid w:val="00BD75D6"/>
    <w:rsid w:val="00BD7A50"/>
    <w:rsid w:val="00BD7FE9"/>
    <w:rsid w:val="00BE0C4D"/>
    <w:rsid w:val="00BE1F62"/>
    <w:rsid w:val="00BE22F4"/>
    <w:rsid w:val="00BE2590"/>
    <w:rsid w:val="00BE287F"/>
    <w:rsid w:val="00BE3636"/>
    <w:rsid w:val="00BE36DA"/>
    <w:rsid w:val="00BE3858"/>
    <w:rsid w:val="00BE3CD4"/>
    <w:rsid w:val="00BE437C"/>
    <w:rsid w:val="00BE4A86"/>
    <w:rsid w:val="00BE4B23"/>
    <w:rsid w:val="00BE5628"/>
    <w:rsid w:val="00BE5AF5"/>
    <w:rsid w:val="00BE624A"/>
    <w:rsid w:val="00BE6765"/>
    <w:rsid w:val="00BE7EF2"/>
    <w:rsid w:val="00BF0811"/>
    <w:rsid w:val="00BF0942"/>
    <w:rsid w:val="00BF0B40"/>
    <w:rsid w:val="00BF0D05"/>
    <w:rsid w:val="00BF179E"/>
    <w:rsid w:val="00BF1915"/>
    <w:rsid w:val="00BF19FD"/>
    <w:rsid w:val="00BF1A5D"/>
    <w:rsid w:val="00BF32C9"/>
    <w:rsid w:val="00BF352E"/>
    <w:rsid w:val="00BF3893"/>
    <w:rsid w:val="00BF41CA"/>
    <w:rsid w:val="00BF45FF"/>
    <w:rsid w:val="00BF4F8E"/>
    <w:rsid w:val="00BF5D94"/>
    <w:rsid w:val="00BF64A0"/>
    <w:rsid w:val="00BF7E94"/>
    <w:rsid w:val="00C00266"/>
    <w:rsid w:val="00C0052E"/>
    <w:rsid w:val="00C010D0"/>
    <w:rsid w:val="00C01108"/>
    <w:rsid w:val="00C0125B"/>
    <w:rsid w:val="00C01614"/>
    <w:rsid w:val="00C01D48"/>
    <w:rsid w:val="00C0224B"/>
    <w:rsid w:val="00C024D9"/>
    <w:rsid w:val="00C03F3D"/>
    <w:rsid w:val="00C04495"/>
    <w:rsid w:val="00C04926"/>
    <w:rsid w:val="00C05958"/>
    <w:rsid w:val="00C05C88"/>
    <w:rsid w:val="00C05FDC"/>
    <w:rsid w:val="00C07D6A"/>
    <w:rsid w:val="00C10A29"/>
    <w:rsid w:val="00C111D3"/>
    <w:rsid w:val="00C11AB0"/>
    <w:rsid w:val="00C134B9"/>
    <w:rsid w:val="00C15AA9"/>
    <w:rsid w:val="00C15C57"/>
    <w:rsid w:val="00C15EC8"/>
    <w:rsid w:val="00C16594"/>
    <w:rsid w:val="00C166FE"/>
    <w:rsid w:val="00C16A07"/>
    <w:rsid w:val="00C174E1"/>
    <w:rsid w:val="00C17D54"/>
    <w:rsid w:val="00C20531"/>
    <w:rsid w:val="00C2065D"/>
    <w:rsid w:val="00C20BE8"/>
    <w:rsid w:val="00C21E2A"/>
    <w:rsid w:val="00C227CA"/>
    <w:rsid w:val="00C22F6A"/>
    <w:rsid w:val="00C235D6"/>
    <w:rsid w:val="00C237BD"/>
    <w:rsid w:val="00C237D7"/>
    <w:rsid w:val="00C2464F"/>
    <w:rsid w:val="00C24727"/>
    <w:rsid w:val="00C24FAA"/>
    <w:rsid w:val="00C25C62"/>
    <w:rsid w:val="00C26362"/>
    <w:rsid w:val="00C2663C"/>
    <w:rsid w:val="00C26B93"/>
    <w:rsid w:val="00C272FC"/>
    <w:rsid w:val="00C27FED"/>
    <w:rsid w:val="00C30D8C"/>
    <w:rsid w:val="00C31956"/>
    <w:rsid w:val="00C32ED1"/>
    <w:rsid w:val="00C332B3"/>
    <w:rsid w:val="00C33CB9"/>
    <w:rsid w:val="00C33DFA"/>
    <w:rsid w:val="00C34021"/>
    <w:rsid w:val="00C3424F"/>
    <w:rsid w:val="00C34667"/>
    <w:rsid w:val="00C358D9"/>
    <w:rsid w:val="00C35F50"/>
    <w:rsid w:val="00C3613F"/>
    <w:rsid w:val="00C36900"/>
    <w:rsid w:val="00C3763D"/>
    <w:rsid w:val="00C3766F"/>
    <w:rsid w:val="00C3D9F9"/>
    <w:rsid w:val="00C401F3"/>
    <w:rsid w:val="00C40474"/>
    <w:rsid w:val="00C405AF"/>
    <w:rsid w:val="00C4083B"/>
    <w:rsid w:val="00C41339"/>
    <w:rsid w:val="00C41BA7"/>
    <w:rsid w:val="00C42336"/>
    <w:rsid w:val="00C433B6"/>
    <w:rsid w:val="00C434AF"/>
    <w:rsid w:val="00C443CC"/>
    <w:rsid w:val="00C44D60"/>
    <w:rsid w:val="00C44DA9"/>
    <w:rsid w:val="00C4538D"/>
    <w:rsid w:val="00C45C88"/>
    <w:rsid w:val="00C4776F"/>
    <w:rsid w:val="00C47D9B"/>
    <w:rsid w:val="00C513F5"/>
    <w:rsid w:val="00C514B5"/>
    <w:rsid w:val="00C51908"/>
    <w:rsid w:val="00C51944"/>
    <w:rsid w:val="00C51F9D"/>
    <w:rsid w:val="00C5250F"/>
    <w:rsid w:val="00C52589"/>
    <w:rsid w:val="00C52C7C"/>
    <w:rsid w:val="00C52E93"/>
    <w:rsid w:val="00C52FDA"/>
    <w:rsid w:val="00C530E1"/>
    <w:rsid w:val="00C53960"/>
    <w:rsid w:val="00C549C2"/>
    <w:rsid w:val="00C54C12"/>
    <w:rsid w:val="00C557E1"/>
    <w:rsid w:val="00C56340"/>
    <w:rsid w:val="00C5651F"/>
    <w:rsid w:val="00C56E6B"/>
    <w:rsid w:val="00C5777E"/>
    <w:rsid w:val="00C57ACC"/>
    <w:rsid w:val="00C57BF7"/>
    <w:rsid w:val="00C57C0D"/>
    <w:rsid w:val="00C610E4"/>
    <w:rsid w:val="00C61C9A"/>
    <w:rsid w:val="00C62CE4"/>
    <w:rsid w:val="00C63184"/>
    <w:rsid w:val="00C632BA"/>
    <w:rsid w:val="00C63733"/>
    <w:rsid w:val="00C63777"/>
    <w:rsid w:val="00C643EA"/>
    <w:rsid w:val="00C64B61"/>
    <w:rsid w:val="00C64F3E"/>
    <w:rsid w:val="00C65342"/>
    <w:rsid w:val="00C6534E"/>
    <w:rsid w:val="00C65499"/>
    <w:rsid w:val="00C65C20"/>
    <w:rsid w:val="00C662F4"/>
    <w:rsid w:val="00C663AD"/>
    <w:rsid w:val="00C66659"/>
    <w:rsid w:val="00C667C7"/>
    <w:rsid w:val="00C673C6"/>
    <w:rsid w:val="00C67794"/>
    <w:rsid w:val="00C67E44"/>
    <w:rsid w:val="00C701F8"/>
    <w:rsid w:val="00C704BA"/>
    <w:rsid w:val="00C70E9C"/>
    <w:rsid w:val="00C715C1"/>
    <w:rsid w:val="00C72009"/>
    <w:rsid w:val="00C7215D"/>
    <w:rsid w:val="00C7222E"/>
    <w:rsid w:val="00C723F5"/>
    <w:rsid w:val="00C72978"/>
    <w:rsid w:val="00C72AC2"/>
    <w:rsid w:val="00C7326F"/>
    <w:rsid w:val="00C733C7"/>
    <w:rsid w:val="00C73E43"/>
    <w:rsid w:val="00C744E0"/>
    <w:rsid w:val="00C74AFA"/>
    <w:rsid w:val="00C75987"/>
    <w:rsid w:val="00C75C88"/>
    <w:rsid w:val="00C75D75"/>
    <w:rsid w:val="00C760F2"/>
    <w:rsid w:val="00C7646B"/>
    <w:rsid w:val="00C76711"/>
    <w:rsid w:val="00C768D7"/>
    <w:rsid w:val="00C770A1"/>
    <w:rsid w:val="00C77197"/>
    <w:rsid w:val="00C77943"/>
    <w:rsid w:val="00C801B8"/>
    <w:rsid w:val="00C80809"/>
    <w:rsid w:val="00C80D0D"/>
    <w:rsid w:val="00C8107B"/>
    <w:rsid w:val="00C811C3"/>
    <w:rsid w:val="00C81875"/>
    <w:rsid w:val="00C81C52"/>
    <w:rsid w:val="00C8207D"/>
    <w:rsid w:val="00C8263F"/>
    <w:rsid w:val="00C84B01"/>
    <w:rsid w:val="00C85033"/>
    <w:rsid w:val="00C853EB"/>
    <w:rsid w:val="00C86637"/>
    <w:rsid w:val="00C87859"/>
    <w:rsid w:val="00C87B74"/>
    <w:rsid w:val="00C90A6A"/>
    <w:rsid w:val="00C9133C"/>
    <w:rsid w:val="00C922CE"/>
    <w:rsid w:val="00C92AA3"/>
    <w:rsid w:val="00C92C8B"/>
    <w:rsid w:val="00C930D5"/>
    <w:rsid w:val="00C93927"/>
    <w:rsid w:val="00C93CB5"/>
    <w:rsid w:val="00C94349"/>
    <w:rsid w:val="00C94655"/>
    <w:rsid w:val="00C96071"/>
    <w:rsid w:val="00C96CF3"/>
    <w:rsid w:val="00C97242"/>
    <w:rsid w:val="00C9738D"/>
    <w:rsid w:val="00C974C9"/>
    <w:rsid w:val="00C976F7"/>
    <w:rsid w:val="00C97904"/>
    <w:rsid w:val="00C9794C"/>
    <w:rsid w:val="00CA165A"/>
    <w:rsid w:val="00CA1708"/>
    <w:rsid w:val="00CA2113"/>
    <w:rsid w:val="00CA2490"/>
    <w:rsid w:val="00CA2573"/>
    <w:rsid w:val="00CA25D2"/>
    <w:rsid w:val="00CA4530"/>
    <w:rsid w:val="00CA5500"/>
    <w:rsid w:val="00CA56F0"/>
    <w:rsid w:val="00CA60E8"/>
    <w:rsid w:val="00CA63DD"/>
    <w:rsid w:val="00CA64B8"/>
    <w:rsid w:val="00CA7288"/>
    <w:rsid w:val="00CA7864"/>
    <w:rsid w:val="00CA7D2B"/>
    <w:rsid w:val="00CB1BAA"/>
    <w:rsid w:val="00CB1FE2"/>
    <w:rsid w:val="00CB2311"/>
    <w:rsid w:val="00CB2C2A"/>
    <w:rsid w:val="00CB3087"/>
    <w:rsid w:val="00CB4B06"/>
    <w:rsid w:val="00CB4CDF"/>
    <w:rsid w:val="00CB5F29"/>
    <w:rsid w:val="00CB64A7"/>
    <w:rsid w:val="00CB73EA"/>
    <w:rsid w:val="00CB741A"/>
    <w:rsid w:val="00CB7F83"/>
    <w:rsid w:val="00CC0224"/>
    <w:rsid w:val="00CC10C5"/>
    <w:rsid w:val="00CC1525"/>
    <w:rsid w:val="00CC1913"/>
    <w:rsid w:val="00CC1A36"/>
    <w:rsid w:val="00CC1C66"/>
    <w:rsid w:val="00CC2700"/>
    <w:rsid w:val="00CC270C"/>
    <w:rsid w:val="00CC280A"/>
    <w:rsid w:val="00CC287C"/>
    <w:rsid w:val="00CC29F4"/>
    <w:rsid w:val="00CC35C5"/>
    <w:rsid w:val="00CC3603"/>
    <w:rsid w:val="00CC3777"/>
    <w:rsid w:val="00CC4367"/>
    <w:rsid w:val="00CC453A"/>
    <w:rsid w:val="00CC5658"/>
    <w:rsid w:val="00CC6D13"/>
    <w:rsid w:val="00CC7B01"/>
    <w:rsid w:val="00CD0A60"/>
    <w:rsid w:val="00CD0AA5"/>
    <w:rsid w:val="00CD0FA6"/>
    <w:rsid w:val="00CD122F"/>
    <w:rsid w:val="00CD138B"/>
    <w:rsid w:val="00CD1532"/>
    <w:rsid w:val="00CD16D6"/>
    <w:rsid w:val="00CD1BEF"/>
    <w:rsid w:val="00CD1FAE"/>
    <w:rsid w:val="00CD3424"/>
    <w:rsid w:val="00CD3764"/>
    <w:rsid w:val="00CD3A45"/>
    <w:rsid w:val="00CD3B8E"/>
    <w:rsid w:val="00CD4287"/>
    <w:rsid w:val="00CD4C2A"/>
    <w:rsid w:val="00CD51DA"/>
    <w:rsid w:val="00CD5227"/>
    <w:rsid w:val="00CD57B1"/>
    <w:rsid w:val="00CD5B52"/>
    <w:rsid w:val="00CD6E3C"/>
    <w:rsid w:val="00CD71A6"/>
    <w:rsid w:val="00CE0103"/>
    <w:rsid w:val="00CE01EE"/>
    <w:rsid w:val="00CE0B65"/>
    <w:rsid w:val="00CE0CE1"/>
    <w:rsid w:val="00CE0DFF"/>
    <w:rsid w:val="00CE18DB"/>
    <w:rsid w:val="00CE278D"/>
    <w:rsid w:val="00CE36B3"/>
    <w:rsid w:val="00CE43A7"/>
    <w:rsid w:val="00CE4B42"/>
    <w:rsid w:val="00CE5148"/>
    <w:rsid w:val="00CE5170"/>
    <w:rsid w:val="00CE520F"/>
    <w:rsid w:val="00CE5444"/>
    <w:rsid w:val="00CE55EE"/>
    <w:rsid w:val="00CE6F17"/>
    <w:rsid w:val="00CF0037"/>
    <w:rsid w:val="00CF042A"/>
    <w:rsid w:val="00CF0B4A"/>
    <w:rsid w:val="00CF2EBE"/>
    <w:rsid w:val="00CF30C4"/>
    <w:rsid w:val="00CF4447"/>
    <w:rsid w:val="00CF5387"/>
    <w:rsid w:val="00CF54B4"/>
    <w:rsid w:val="00CF559C"/>
    <w:rsid w:val="00CF6A73"/>
    <w:rsid w:val="00CF6AF9"/>
    <w:rsid w:val="00CF6B96"/>
    <w:rsid w:val="00CF752C"/>
    <w:rsid w:val="00CF7A0C"/>
    <w:rsid w:val="00D00047"/>
    <w:rsid w:val="00D00A7D"/>
    <w:rsid w:val="00D01F58"/>
    <w:rsid w:val="00D02548"/>
    <w:rsid w:val="00D0288D"/>
    <w:rsid w:val="00D037D6"/>
    <w:rsid w:val="00D03A5F"/>
    <w:rsid w:val="00D0410D"/>
    <w:rsid w:val="00D0467A"/>
    <w:rsid w:val="00D04BC0"/>
    <w:rsid w:val="00D050EA"/>
    <w:rsid w:val="00D05958"/>
    <w:rsid w:val="00D064A6"/>
    <w:rsid w:val="00D06B1C"/>
    <w:rsid w:val="00D06BDC"/>
    <w:rsid w:val="00D104DA"/>
    <w:rsid w:val="00D108C3"/>
    <w:rsid w:val="00D11660"/>
    <w:rsid w:val="00D116F5"/>
    <w:rsid w:val="00D119CF"/>
    <w:rsid w:val="00D11FA3"/>
    <w:rsid w:val="00D1202C"/>
    <w:rsid w:val="00D12556"/>
    <w:rsid w:val="00D12709"/>
    <w:rsid w:val="00D12E24"/>
    <w:rsid w:val="00D12FAA"/>
    <w:rsid w:val="00D138D2"/>
    <w:rsid w:val="00D15D8C"/>
    <w:rsid w:val="00D15ED1"/>
    <w:rsid w:val="00D16E57"/>
    <w:rsid w:val="00D16E5D"/>
    <w:rsid w:val="00D178B8"/>
    <w:rsid w:val="00D22CA7"/>
    <w:rsid w:val="00D240F7"/>
    <w:rsid w:val="00D24684"/>
    <w:rsid w:val="00D24A8D"/>
    <w:rsid w:val="00D257FB"/>
    <w:rsid w:val="00D25AC7"/>
    <w:rsid w:val="00D26444"/>
    <w:rsid w:val="00D27168"/>
    <w:rsid w:val="00D27A56"/>
    <w:rsid w:val="00D27BAA"/>
    <w:rsid w:val="00D27C58"/>
    <w:rsid w:val="00D27DE7"/>
    <w:rsid w:val="00D307F2"/>
    <w:rsid w:val="00D30E25"/>
    <w:rsid w:val="00D31CED"/>
    <w:rsid w:val="00D325C9"/>
    <w:rsid w:val="00D32D5A"/>
    <w:rsid w:val="00D32DDE"/>
    <w:rsid w:val="00D33036"/>
    <w:rsid w:val="00D34A70"/>
    <w:rsid w:val="00D34E2E"/>
    <w:rsid w:val="00D3503B"/>
    <w:rsid w:val="00D3553C"/>
    <w:rsid w:val="00D36187"/>
    <w:rsid w:val="00D3680F"/>
    <w:rsid w:val="00D3694E"/>
    <w:rsid w:val="00D37C4A"/>
    <w:rsid w:val="00D4062D"/>
    <w:rsid w:val="00D41671"/>
    <w:rsid w:val="00D41777"/>
    <w:rsid w:val="00D42DD2"/>
    <w:rsid w:val="00D44BF4"/>
    <w:rsid w:val="00D45BA3"/>
    <w:rsid w:val="00D50040"/>
    <w:rsid w:val="00D50773"/>
    <w:rsid w:val="00D50E49"/>
    <w:rsid w:val="00D5125C"/>
    <w:rsid w:val="00D51262"/>
    <w:rsid w:val="00D512A6"/>
    <w:rsid w:val="00D5218C"/>
    <w:rsid w:val="00D52BD0"/>
    <w:rsid w:val="00D53A85"/>
    <w:rsid w:val="00D53DF6"/>
    <w:rsid w:val="00D54627"/>
    <w:rsid w:val="00D547A1"/>
    <w:rsid w:val="00D55993"/>
    <w:rsid w:val="00D567CC"/>
    <w:rsid w:val="00D56A5D"/>
    <w:rsid w:val="00D56B05"/>
    <w:rsid w:val="00D56CD6"/>
    <w:rsid w:val="00D56E1C"/>
    <w:rsid w:val="00D57539"/>
    <w:rsid w:val="00D579C1"/>
    <w:rsid w:val="00D6028A"/>
    <w:rsid w:val="00D60B7C"/>
    <w:rsid w:val="00D62D81"/>
    <w:rsid w:val="00D62DB7"/>
    <w:rsid w:val="00D631D6"/>
    <w:rsid w:val="00D63CB5"/>
    <w:rsid w:val="00D64EB2"/>
    <w:rsid w:val="00D6577F"/>
    <w:rsid w:val="00D659E6"/>
    <w:rsid w:val="00D66500"/>
    <w:rsid w:val="00D67006"/>
    <w:rsid w:val="00D67382"/>
    <w:rsid w:val="00D67980"/>
    <w:rsid w:val="00D67FCB"/>
    <w:rsid w:val="00D700FE"/>
    <w:rsid w:val="00D703FF"/>
    <w:rsid w:val="00D70603"/>
    <w:rsid w:val="00D709AE"/>
    <w:rsid w:val="00D712BD"/>
    <w:rsid w:val="00D71505"/>
    <w:rsid w:val="00D71C0F"/>
    <w:rsid w:val="00D7212C"/>
    <w:rsid w:val="00D7282A"/>
    <w:rsid w:val="00D72F4E"/>
    <w:rsid w:val="00D74961"/>
    <w:rsid w:val="00D76428"/>
    <w:rsid w:val="00D767BA"/>
    <w:rsid w:val="00D7736B"/>
    <w:rsid w:val="00D777FF"/>
    <w:rsid w:val="00D77F78"/>
    <w:rsid w:val="00D800A3"/>
    <w:rsid w:val="00D8065C"/>
    <w:rsid w:val="00D80E45"/>
    <w:rsid w:val="00D815A5"/>
    <w:rsid w:val="00D82442"/>
    <w:rsid w:val="00D83AC1"/>
    <w:rsid w:val="00D83C8C"/>
    <w:rsid w:val="00D83F66"/>
    <w:rsid w:val="00D84002"/>
    <w:rsid w:val="00D84939"/>
    <w:rsid w:val="00D850B8"/>
    <w:rsid w:val="00D85905"/>
    <w:rsid w:val="00D8691A"/>
    <w:rsid w:val="00D86B7B"/>
    <w:rsid w:val="00D86DD6"/>
    <w:rsid w:val="00D8736A"/>
    <w:rsid w:val="00D913D7"/>
    <w:rsid w:val="00D919A8"/>
    <w:rsid w:val="00D91ACB"/>
    <w:rsid w:val="00D91AE5"/>
    <w:rsid w:val="00D925C6"/>
    <w:rsid w:val="00D928EC"/>
    <w:rsid w:val="00D934C4"/>
    <w:rsid w:val="00D937F0"/>
    <w:rsid w:val="00D93C94"/>
    <w:rsid w:val="00D941DD"/>
    <w:rsid w:val="00D944A0"/>
    <w:rsid w:val="00D95D36"/>
    <w:rsid w:val="00D96DB4"/>
    <w:rsid w:val="00D96E62"/>
    <w:rsid w:val="00D9709A"/>
    <w:rsid w:val="00D97136"/>
    <w:rsid w:val="00D974A9"/>
    <w:rsid w:val="00D97679"/>
    <w:rsid w:val="00D978FA"/>
    <w:rsid w:val="00D97AAE"/>
    <w:rsid w:val="00D97C7E"/>
    <w:rsid w:val="00D97D80"/>
    <w:rsid w:val="00DA0503"/>
    <w:rsid w:val="00DA15E2"/>
    <w:rsid w:val="00DA1E20"/>
    <w:rsid w:val="00DA1F23"/>
    <w:rsid w:val="00DA279C"/>
    <w:rsid w:val="00DA313A"/>
    <w:rsid w:val="00DA321D"/>
    <w:rsid w:val="00DA4059"/>
    <w:rsid w:val="00DA550C"/>
    <w:rsid w:val="00DA5F11"/>
    <w:rsid w:val="00DA615B"/>
    <w:rsid w:val="00DA639A"/>
    <w:rsid w:val="00DA7648"/>
    <w:rsid w:val="00DA7692"/>
    <w:rsid w:val="00DA7CDE"/>
    <w:rsid w:val="00DA7DA5"/>
    <w:rsid w:val="00DAD747"/>
    <w:rsid w:val="00DB034D"/>
    <w:rsid w:val="00DB0DCA"/>
    <w:rsid w:val="00DB3F4D"/>
    <w:rsid w:val="00DB4989"/>
    <w:rsid w:val="00DB532A"/>
    <w:rsid w:val="00DB7006"/>
    <w:rsid w:val="00DB73E6"/>
    <w:rsid w:val="00DB7A03"/>
    <w:rsid w:val="00DB7F08"/>
    <w:rsid w:val="00DC165A"/>
    <w:rsid w:val="00DC19BA"/>
    <w:rsid w:val="00DC1EC3"/>
    <w:rsid w:val="00DC23B8"/>
    <w:rsid w:val="00DC3D2B"/>
    <w:rsid w:val="00DC4CCF"/>
    <w:rsid w:val="00DC59E6"/>
    <w:rsid w:val="00DC5E93"/>
    <w:rsid w:val="00DC5EEE"/>
    <w:rsid w:val="00DC5F97"/>
    <w:rsid w:val="00DC622F"/>
    <w:rsid w:val="00DC6D06"/>
    <w:rsid w:val="00DC75B9"/>
    <w:rsid w:val="00DD0009"/>
    <w:rsid w:val="00DD2B32"/>
    <w:rsid w:val="00DD2F3F"/>
    <w:rsid w:val="00DD305A"/>
    <w:rsid w:val="00DD3801"/>
    <w:rsid w:val="00DD4D12"/>
    <w:rsid w:val="00DD5BA4"/>
    <w:rsid w:val="00DD6348"/>
    <w:rsid w:val="00DD6468"/>
    <w:rsid w:val="00DD67BA"/>
    <w:rsid w:val="00DD69F5"/>
    <w:rsid w:val="00DD6D14"/>
    <w:rsid w:val="00DD7476"/>
    <w:rsid w:val="00DD7495"/>
    <w:rsid w:val="00DD7749"/>
    <w:rsid w:val="00DD7B8D"/>
    <w:rsid w:val="00DD7BFD"/>
    <w:rsid w:val="00DE13D4"/>
    <w:rsid w:val="00DE2215"/>
    <w:rsid w:val="00DE33D8"/>
    <w:rsid w:val="00DE3445"/>
    <w:rsid w:val="00DE3B9F"/>
    <w:rsid w:val="00DE4E3D"/>
    <w:rsid w:val="00DE5064"/>
    <w:rsid w:val="00DE5BE6"/>
    <w:rsid w:val="00DE68A4"/>
    <w:rsid w:val="00DE6E3B"/>
    <w:rsid w:val="00DE7271"/>
    <w:rsid w:val="00DE74C6"/>
    <w:rsid w:val="00DE77A4"/>
    <w:rsid w:val="00DE7A06"/>
    <w:rsid w:val="00DE7BB9"/>
    <w:rsid w:val="00DF017D"/>
    <w:rsid w:val="00DF06CF"/>
    <w:rsid w:val="00DF0C23"/>
    <w:rsid w:val="00DF2DCC"/>
    <w:rsid w:val="00DF38CF"/>
    <w:rsid w:val="00DF3F8D"/>
    <w:rsid w:val="00DF4337"/>
    <w:rsid w:val="00DF4702"/>
    <w:rsid w:val="00DF49E0"/>
    <w:rsid w:val="00DF4CCD"/>
    <w:rsid w:val="00DF4DF7"/>
    <w:rsid w:val="00DF4E9F"/>
    <w:rsid w:val="00DF5331"/>
    <w:rsid w:val="00DF5484"/>
    <w:rsid w:val="00DF5F2F"/>
    <w:rsid w:val="00DF65FC"/>
    <w:rsid w:val="00DF6A69"/>
    <w:rsid w:val="00DF7217"/>
    <w:rsid w:val="00DF7558"/>
    <w:rsid w:val="00DF7718"/>
    <w:rsid w:val="00DF7EC0"/>
    <w:rsid w:val="00E03EB1"/>
    <w:rsid w:val="00E043F7"/>
    <w:rsid w:val="00E04577"/>
    <w:rsid w:val="00E0475F"/>
    <w:rsid w:val="00E047F3"/>
    <w:rsid w:val="00E04E19"/>
    <w:rsid w:val="00E0560D"/>
    <w:rsid w:val="00E05861"/>
    <w:rsid w:val="00E05C30"/>
    <w:rsid w:val="00E05CB6"/>
    <w:rsid w:val="00E05F91"/>
    <w:rsid w:val="00E062AF"/>
    <w:rsid w:val="00E06B28"/>
    <w:rsid w:val="00E070D2"/>
    <w:rsid w:val="00E07543"/>
    <w:rsid w:val="00E0798F"/>
    <w:rsid w:val="00E07F01"/>
    <w:rsid w:val="00E10154"/>
    <w:rsid w:val="00E11584"/>
    <w:rsid w:val="00E1165C"/>
    <w:rsid w:val="00E13161"/>
    <w:rsid w:val="00E13633"/>
    <w:rsid w:val="00E136BB"/>
    <w:rsid w:val="00E1434B"/>
    <w:rsid w:val="00E1434F"/>
    <w:rsid w:val="00E14724"/>
    <w:rsid w:val="00E14A2E"/>
    <w:rsid w:val="00E14A3C"/>
    <w:rsid w:val="00E14AC9"/>
    <w:rsid w:val="00E15314"/>
    <w:rsid w:val="00E15D94"/>
    <w:rsid w:val="00E16413"/>
    <w:rsid w:val="00E16A61"/>
    <w:rsid w:val="00E16A88"/>
    <w:rsid w:val="00E16CF5"/>
    <w:rsid w:val="00E205EC"/>
    <w:rsid w:val="00E2198C"/>
    <w:rsid w:val="00E21CFD"/>
    <w:rsid w:val="00E220BA"/>
    <w:rsid w:val="00E23E6B"/>
    <w:rsid w:val="00E24C8A"/>
    <w:rsid w:val="00E25E7E"/>
    <w:rsid w:val="00E26061"/>
    <w:rsid w:val="00E262D5"/>
    <w:rsid w:val="00E267B2"/>
    <w:rsid w:val="00E272D2"/>
    <w:rsid w:val="00E2778A"/>
    <w:rsid w:val="00E30CA1"/>
    <w:rsid w:val="00E314C1"/>
    <w:rsid w:val="00E314FB"/>
    <w:rsid w:val="00E31E5E"/>
    <w:rsid w:val="00E33123"/>
    <w:rsid w:val="00E33933"/>
    <w:rsid w:val="00E33BBF"/>
    <w:rsid w:val="00E3438C"/>
    <w:rsid w:val="00E34452"/>
    <w:rsid w:val="00E3554A"/>
    <w:rsid w:val="00E36295"/>
    <w:rsid w:val="00E365C2"/>
    <w:rsid w:val="00E370CF"/>
    <w:rsid w:val="00E37245"/>
    <w:rsid w:val="00E403AA"/>
    <w:rsid w:val="00E41095"/>
    <w:rsid w:val="00E418A1"/>
    <w:rsid w:val="00E41D1A"/>
    <w:rsid w:val="00E4234B"/>
    <w:rsid w:val="00E42419"/>
    <w:rsid w:val="00E42993"/>
    <w:rsid w:val="00E440F6"/>
    <w:rsid w:val="00E442F6"/>
    <w:rsid w:val="00E44952"/>
    <w:rsid w:val="00E450FC"/>
    <w:rsid w:val="00E46235"/>
    <w:rsid w:val="00E46260"/>
    <w:rsid w:val="00E463E1"/>
    <w:rsid w:val="00E47CDB"/>
    <w:rsid w:val="00E47D17"/>
    <w:rsid w:val="00E50246"/>
    <w:rsid w:val="00E5057E"/>
    <w:rsid w:val="00E5131D"/>
    <w:rsid w:val="00E5170E"/>
    <w:rsid w:val="00E52460"/>
    <w:rsid w:val="00E524DB"/>
    <w:rsid w:val="00E526A8"/>
    <w:rsid w:val="00E52EC2"/>
    <w:rsid w:val="00E53134"/>
    <w:rsid w:val="00E53832"/>
    <w:rsid w:val="00E53C14"/>
    <w:rsid w:val="00E54930"/>
    <w:rsid w:val="00E54B00"/>
    <w:rsid w:val="00E54E35"/>
    <w:rsid w:val="00E55D19"/>
    <w:rsid w:val="00E56EDA"/>
    <w:rsid w:val="00E5705C"/>
    <w:rsid w:val="00E57142"/>
    <w:rsid w:val="00E57846"/>
    <w:rsid w:val="00E57AD7"/>
    <w:rsid w:val="00E57C4C"/>
    <w:rsid w:val="00E604DD"/>
    <w:rsid w:val="00E61586"/>
    <w:rsid w:val="00E62976"/>
    <w:rsid w:val="00E630A8"/>
    <w:rsid w:val="00E63638"/>
    <w:rsid w:val="00E64419"/>
    <w:rsid w:val="00E64474"/>
    <w:rsid w:val="00E64AAF"/>
    <w:rsid w:val="00E64BE5"/>
    <w:rsid w:val="00E64D65"/>
    <w:rsid w:val="00E64D8F"/>
    <w:rsid w:val="00E64E7E"/>
    <w:rsid w:val="00E65045"/>
    <w:rsid w:val="00E6528B"/>
    <w:rsid w:val="00E65961"/>
    <w:rsid w:val="00E65C45"/>
    <w:rsid w:val="00E668BF"/>
    <w:rsid w:val="00E66DB8"/>
    <w:rsid w:val="00E676A0"/>
    <w:rsid w:val="00E7063A"/>
    <w:rsid w:val="00E70CC9"/>
    <w:rsid w:val="00E71851"/>
    <w:rsid w:val="00E719DD"/>
    <w:rsid w:val="00E71F09"/>
    <w:rsid w:val="00E721BB"/>
    <w:rsid w:val="00E728F9"/>
    <w:rsid w:val="00E7332F"/>
    <w:rsid w:val="00E734D3"/>
    <w:rsid w:val="00E73A47"/>
    <w:rsid w:val="00E747E0"/>
    <w:rsid w:val="00E7485E"/>
    <w:rsid w:val="00E74CEC"/>
    <w:rsid w:val="00E75BE7"/>
    <w:rsid w:val="00E75C10"/>
    <w:rsid w:val="00E75EE6"/>
    <w:rsid w:val="00E762BC"/>
    <w:rsid w:val="00E7692D"/>
    <w:rsid w:val="00E76AFA"/>
    <w:rsid w:val="00E76EAC"/>
    <w:rsid w:val="00E76FA6"/>
    <w:rsid w:val="00E77B47"/>
    <w:rsid w:val="00E80A1F"/>
    <w:rsid w:val="00E80CF0"/>
    <w:rsid w:val="00E8116E"/>
    <w:rsid w:val="00E81781"/>
    <w:rsid w:val="00E81D87"/>
    <w:rsid w:val="00E820EC"/>
    <w:rsid w:val="00E82683"/>
    <w:rsid w:val="00E82BD9"/>
    <w:rsid w:val="00E832F1"/>
    <w:rsid w:val="00E83830"/>
    <w:rsid w:val="00E8404B"/>
    <w:rsid w:val="00E84A13"/>
    <w:rsid w:val="00E853C1"/>
    <w:rsid w:val="00E8546F"/>
    <w:rsid w:val="00E854DF"/>
    <w:rsid w:val="00E85DB4"/>
    <w:rsid w:val="00E85EB1"/>
    <w:rsid w:val="00E85EC5"/>
    <w:rsid w:val="00E865F9"/>
    <w:rsid w:val="00E871F7"/>
    <w:rsid w:val="00E8765F"/>
    <w:rsid w:val="00E90BE7"/>
    <w:rsid w:val="00E91C8F"/>
    <w:rsid w:val="00E9258B"/>
    <w:rsid w:val="00E92686"/>
    <w:rsid w:val="00E9283C"/>
    <w:rsid w:val="00E92875"/>
    <w:rsid w:val="00E928BB"/>
    <w:rsid w:val="00E929BD"/>
    <w:rsid w:val="00E9304A"/>
    <w:rsid w:val="00E93A2D"/>
    <w:rsid w:val="00E93E09"/>
    <w:rsid w:val="00E9426A"/>
    <w:rsid w:val="00E94BE0"/>
    <w:rsid w:val="00E95F1F"/>
    <w:rsid w:val="00E96EC7"/>
    <w:rsid w:val="00EA0843"/>
    <w:rsid w:val="00EA0BB1"/>
    <w:rsid w:val="00EA0CF7"/>
    <w:rsid w:val="00EA128E"/>
    <w:rsid w:val="00EA1DDE"/>
    <w:rsid w:val="00EA20E9"/>
    <w:rsid w:val="00EA2109"/>
    <w:rsid w:val="00EA3276"/>
    <w:rsid w:val="00EA344F"/>
    <w:rsid w:val="00EA3780"/>
    <w:rsid w:val="00EA424F"/>
    <w:rsid w:val="00EA492E"/>
    <w:rsid w:val="00EA4991"/>
    <w:rsid w:val="00EA5A54"/>
    <w:rsid w:val="00EA620F"/>
    <w:rsid w:val="00EA63BD"/>
    <w:rsid w:val="00EA6B86"/>
    <w:rsid w:val="00EA737A"/>
    <w:rsid w:val="00EA76F4"/>
    <w:rsid w:val="00EA7A61"/>
    <w:rsid w:val="00EA7E5E"/>
    <w:rsid w:val="00EB00EC"/>
    <w:rsid w:val="00EB01A7"/>
    <w:rsid w:val="00EB08F7"/>
    <w:rsid w:val="00EB0A3F"/>
    <w:rsid w:val="00EB0ACD"/>
    <w:rsid w:val="00EB0F94"/>
    <w:rsid w:val="00EB250A"/>
    <w:rsid w:val="00EB2564"/>
    <w:rsid w:val="00EB2D29"/>
    <w:rsid w:val="00EB3333"/>
    <w:rsid w:val="00EB42B3"/>
    <w:rsid w:val="00EB4366"/>
    <w:rsid w:val="00EB44D9"/>
    <w:rsid w:val="00EB4C34"/>
    <w:rsid w:val="00EB6F95"/>
    <w:rsid w:val="00EB7046"/>
    <w:rsid w:val="00EB741C"/>
    <w:rsid w:val="00EC1AE2"/>
    <w:rsid w:val="00EC1B00"/>
    <w:rsid w:val="00EC1B75"/>
    <w:rsid w:val="00EC1F0D"/>
    <w:rsid w:val="00EC2299"/>
    <w:rsid w:val="00EC2F50"/>
    <w:rsid w:val="00EC3104"/>
    <w:rsid w:val="00EC35D0"/>
    <w:rsid w:val="00EC3632"/>
    <w:rsid w:val="00EC3776"/>
    <w:rsid w:val="00EC4017"/>
    <w:rsid w:val="00EC5890"/>
    <w:rsid w:val="00EC5A82"/>
    <w:rsid w:val="00EC6170"/>
    <w:rsid w:val="00EC680D"/>
    <w:rsid w:val="00EC73DD"/>
    <w:rsid w:val="00EC76D2"/>
    <w:rsid w:val="00EC79AC"/>
    <w:rsid w:val="00EC7B36"/>
    <w:rsid w:val="00EC7CE9"/>
    <w:rsid w:val="00ED008E"/>
    <w:rsid w:val="00ED02F3"/>
    <w:rsid w:val="00ED0922"/>
    <w:rsid w:val="00ED0ABD"/>
    <w:rsid w:val="00ED1853"/>
    <w:rsid w:val="00ED1C69"/>
    <w:rsid w:val="00ED2696"/>
    <w:rsid w:val="00ED26ED"/>
    <w:rsid w:val="00ED2990"/>
    <w:rsid w:val="00ED4A1E"/>
    <w:rsid w:val="00ED4F8B"/>
    <w:rsid w:val="00ED7A2A"/>
    <w:rsid w:val="00ED7FFE"/>
    <w:rsid w:val="00EE09B9"/>
    <w:rsid w:val="00EE0A3F"/>
    <w:rsid w:val="00EE0F10"/>
    <w:rsid w:val="00EE13FC"/>
    <w:rsid w:val="00EE1971"/>
    <w:rsid w:val="00EE2269"/>
    <w:rsid w:val="00EE3544"/>
    <w:rsid w:val="00EE3C16"/>
    <w:rsid w:val="00EE4864"/>
    <w:rsid w:val="00EE656B"/>
    <w:rsid w:val="00EE6A6C"/>
    <w:rsid w:val="00EE6F11"/>
    <w:rsid w:val="00EE76E0"/>
    <w:rsid w:val="00EE78DE"/>
    <w:rsid w:val="00EE7E77"/>
    <w:rsid w:val="00EF16C9"/>
    <w:rsid w:val="00EF185D"/>
    <w:rsid w:val="00EF1A37"/>
    <w:rsid w:val="00EF32AA"/>
    <w:rsid w:val="00EF4DDB"/>
    <w:rsid w:val="00EF5144"/>
    <w:rsid w:val="00EF705F"/>
    <w:rsid w:val="00EF7C11"/>
    <w:rsid w:val="00F016D9"/>
    <w:rsid w:val="00F016DC"/>
    <w:rsid w:val="00F01EFF"/>
    <w:rsid w:val="00F03A73"/>
    <w:rsid w:val="00F03D7A"/>
    <w:rsid w:val="00F04154"/>
    <w:rsid w:val="00F0431B"/>
    <w:rsid w:val="00F043B8"/>
    <w:rsid w:val="00F04CDE"/>
    <w:rsid w:val="00F0569A"/>
    <w:rsid w:val="00F05ADD"/>
    <w:rsid w:val="00F05F3A"/>
    <w:rsid w:val="00F0608C"/>
    <w:rsid w:val="00F06A09"/>
    <w:rsid w:val="00F06D06"/>
    <w:rsid w:val="00F06E8D"/>
    <w:rsid w:val="00F077B0"/>
    <w:rsid w:val="00F07CB8"/>
    <w:rsid w:val="00F07F25"/>
    <w:rsid w:val="00F10529"/>
    <w:rsid w:val="00F10AEC"/>
    <w:rsid w:val="00F10CFF"/>
    <w:rsid w:val="00F11117"/>
    <w:rsid w:val="00F11703"/>
    <w:rsid w:val="00F13485"/>
    <w:rsid w:val="00F13535"/>
    <w:rsid w:val="00F14245"/>
    <w:rsid w:val="00F149EA"/>
    <w:rsid w:val="00F14EE6"/>
    <w:rsid w:val="00F1556A"/>
    <w:rsid w:val="00F15E28"/>
    <w:rsid w:val="00F17A1F"/>
    <w:rsid w:val="00F20417"/>
    <w:rsid w:val="00F20874"/>
    <w:rsid w:val="00F20EA2"/>
    <w:rsid w:val="00F21106"/>
    <w:rsid w:val="00F212B2"/>
    <w:rsid w:val="00F22A3C"/>
    <w:rsid w:val="00F22F1B"/>
    <w:rsid w:val="00F2355A"/>
    <w:rsid w:val="00F235DD"/>
    <w:rsid w:val="00F235E6"/>
    <w:rsid w:val="00F23ABC"/>
    <w:rsid w:val="00F267C4"/>
    <w:rsid w:val="00F26B80"/>
    <w:rsid w:val="00F274AA"/>
    <w:rsid w:val="00F278E3"/>
    <w:rsid w:val="00F279FF"/>
    <w:rsid w:val="00F30E80"/>
    <w:rsid w:val="00F31ABE"/>
    <w:rsid w:val="00F32DF3"/>
    <w:rsid w:val="00F33250"/>
    <w:rsid w:val="00F33473"/>
    <w:rsid w:val="00F33BA0"/>
    <w:rsid w:val="00F3447D"/>
    <w:rsid w:val="00F351FF"/>
    <w:rsid w:val="00F35AD6"/>
    <w:rsid w:val="00F35F99"/>
    <w:rsid w:val="00F36A44"/>
    <w:rsid w:val="00F37821"/>
    <w:rsid w:val="00F40524"/>
    <w:rsid w:val="00F40C63"/>
    <w:rsid w:val="00F40F37"/>
    <w:rsid w:val="00F41456"/>
    <w:rsid w:val="00F41CF0"/>
    <w:rsid w:val="00F434F7"/>
    <w:rsid w:val="00F43581"/>
    <w:rsid w:val="00F437AA"/>
    <w:rsid w:val="00F438B3"/>
    <w:rsid w:val="00F4479D"/>
    <w:rsid w:val="00F44BA3"/>
    <w:rsid w:val="00F456AC"/>
    <w:rsid w:val="00F457A7"/>
    <w:rsid w:val="00F45892"/>
    <w:rsid w:val="00F45FBB"/>
    <w:rsid w:val="00F471F6"/>
    <w:rsid w:val="00F47D2E"/>
    <w:rsid w:val="00F50625"/>
    <w:rsid w:val="00F5127A"/>
    <w:rsid w:val="00F514B7"/>
    <w:rsid w:val="00F516C2"/>
    <w:rsid w:val="00F5174D"/>
    <w:rsid w:val="00F52483"/>
    <w:rsid w:val="00F52DC1"/>
    <w:rsid w:val="00F54EBD"/>
    <w:rsid w:val="00F54F81"/>
    <w:rsid w:val="00F55030"/>
    <w:rsid w:val="00F552AB"/>
    <w:rsid w:val="00F55599"/>
    <w:rsid w:val="00F57B28"/>
    <w:rsid w:val="00F6009E"/>
    <w:rsid w:val="00F607E2"/>
    <w:rsid w:val="00F60975"/>
    <w:rsid w:val="00F6104A"/>
    <w:rsid w:val="00F6168A"/>
    <w:rsid w:val="00F6173A"/>
    <w:rsid w:val="00F62146"/>
    <w:rsid w:val="00F62512"/>
    <w:rsid w:val="00F62A01"/>
    <w:rsid w:val="00F62F9D"/>
    <w:rsid w:val="00F633B2"/>
    <w:rsid w:val="00F63D9C"/>
    <w:rsid w:val="00F641F8"/>
    <w:rsid w:val="00F644A9"/>
    <w:rsid w:val="00F64C3F"/>
    <w:rsid w:val="00F6571B"/>
    <w:rsid w:val="00F663AD"/>
    <w:rsid w:val="00F667F2"/>
    <w:rsid w:val="00F66DD0"/>
    <w:rsid w:val="00F677F0"/>
    <w:rsid w:val="00F71C6B"/>
    <w:rsid w:val="00F71CD2"/>
    <w:rsid w:val="00F71F95"/>
    <w:rsid w:val="00F7267C"/>
    <w:rsid w:val="00F72708"/>
    <w:rsid w:val="00F728A3"/>
    <w:rsid w:val="00F7290F"/>
    <w:rsid w:val="00F731C6"/>
    <w:rsid w:val="00F73846"/>
    <w:rsid w:val="00F752D3"/>
    <w:rsid w:val="00F75702"/>
    <w:rsid w:val="00F75DF6"/>
    <w:rsid w:val="00F768DB"/>
    <w:rsid w:val="00F770D8"/>
    <w:rsid w:val="00F771D9"/>
    <w:rsid w:val="00F8000E"/>
    <w:rsid w:val="00F8036C"/>
    <w:rsid w:val="00F80AE0"/>
    <w:rsid w:val="00F80CEC"/>
    <w:rsid w:val="00F80E53"/>
    <w:rsid w:val="00F811C4"/>
    <w:rsid w:val="00F812CF"/>
    <w:rsid w:val="00F818E8"/>
    <w:rsid w:val="00F81E66"/>
    <w:rsid w:val="00F82239"/>
    <w:rsid w:val="00F8234F"/>
    <w:rsid w:val="00F828B3"/>
    <w:rsid w:val="00F8339D"/>
    <w:rsid w:val="00F837B8"/>
    <w:rsid w:val="00F83DC6"/>
    <w:rsid w:val="00F854B2"/>
    <w:rsid w:val="00F85545"/>
    <w:rsid w:val="00F8571F"/>
    <w:rsid w:val="00F86A11"/>
    <w:rsid w:val="00F86D1B"/>
    <w:rsid w:val="00F86F05"/>
    <w:rsid w:val="00F87956"/>
    <w:rsid w:val="00F87C4D"/>
    <w:rsid w:val="00F918BF"/>
    <w:rsid w:val="00F91E76"/>
    <w:rsid w:val="00F92920"/>
    <w:rsid w:val="00F9404E"/>
    <w:rsid w:val="00F94102"/>
    <w:rsid w:val="00F9551C"/>
    <w:rsid w:val="00F95999"/>
    <w:rsid w:val="00F96241"/>
    <w:rsid w:val="00F966F0"/>
    <w:rsid w:val="00F9744B"/>
    <w:rsid w:val="00F97815"/>
    <w:rsid w:val="00F97A92"/>
    <w:rsid w:val="00FA025D"/>
    <w:rsid w:val="00FA060D"/>
    <w:rsid w:val="00FA1BC7"/>
    <w:rsid w:val="00FA1F4E"/>
    <w:rsid w:val="00FA1FA6"/>
    <w:rsid w:val="00FA21BF"/>
    <w:rsid w:val="00FA2295"/>
    <w:rsid w:val="00FA3017"/>
    <w:rsid w:val="00FA3541"/>
    <w:rsid w:val="00FA384B"/>
    <w:rsid w:val="00FA3BD4"/>
    <w:rsid w:val="00FA42FE"/>
    <w:rsid w:val="00FA45E9"/>
    <w:rsid w:val="00FA4E98"/>
    <w:rsid w:val="00FA5151"/>
    <w:rsid w:val="00FA5933"/>
    <w:rsid w:val="00FA71F5"/>
    <w:rsid w:val="00FB129A"/>
    <w:rsid w:val="00FB2D54"/>
    <w:rsid w:val="00FB2D9B"/>
    <w:rsid w:val="00FB382E"/>
    <w:rsid w:val="00FB4606"/>
    <w:rsid w:val="00FB47BD"/>
    <w:rsid w:val="00FB4E28"/>
    <w:rsid w:val="00FB68C5"/>
    <w:rsid w:val="00FB71CE"/>
    <w:rsid w:val="00FB7704"/>
    <w:rsid w:val="00FB7F64"/>
    <w:rsid w:val="00FC108E"/>
    <w:rsid w:val="00FC1185"/>
    <w:rsid w:val="00FC1929"/>
    <w:rsid w:val="00FC1D1E"/>
    <w:rsid w:val="00FC2353"/>
    <w:rsid w:val="00FC27F0"/>
    <w:rsid w:val="00FC2ECF"/>
    <w:rsid w:val="00FC304C"/>
    <w:rsid w:val="00FC3A99"/>
    <w:rsid w:val="00FC428E"/>
    <w:rsid w:val="00FC435C"/>
    <w:rsid w:val="00FC45DA"/>
    <w:rsid w:val="00FC50B6"/>
    <w:rsid w:val="00FC52C0"/>
    <w:rsid w:val="00FC55A8"/>
    <w:rsid w:val="00FC5B34"/>
    <w:rsid w:val="00FC6277"/>
    <w:rsid w:val="00FC62BD"/>
    <w:rsid w:val="00FC6697"/>
    <w:rsid w:val="00FC679C"/>
    <w:rsid w:val="00FC7134"/>
    <w:rsid w:val="00FC7839"/>
    <w:rsid w:val="00FC7BEC"/>
    <w:rsid w:val="00FD00A4"/>
    <w:rsid w:val="00FD0861"/>
    <w:rsid w:val="00FD0A86"/>
    <w:rsid w:val="00FD1411"/>
    <w:rsid w:val="00FD1546"/>
    <w:rsid w:val="00FD1BF3"/>
    <w:rsid w:val="00FD2605"/>
    <w:rsid w:val="00FD2A53"/>
    <w:rsid w:val="00FD3EE1"/>
    <w:rsid w:val="00FD4461"/>
    <w:rsid w:val="00FD49F4"/>
    <w:rsid w:val="00FD611D"/>
    <w:rsid w:val="00FD65C0"/>
    <w:rsid w:val="00FD65D6"/>
    <w:rsid w:val="00FD6814"/>
    <w:rsid w:val="00FD74A1"/>
    <w:rsid w:val="00FD7799"/>
    <w:rsid w:val="00FE03FE"/>
    <w:rsid w:val="00FE1539"/>
    <w:rsid w:val="00FE21CE"/>
    <w:rsid w:val="00FE23B1"/>
    <w:rsid w:val="00FE2783"/>
    <w:rsid w:val="00FE282E"/>
    <w:rsid w:val="00FE2AEE"/>
    <w:rsid w:val="00FE2D11"/>
    <w:rsid w:val="00FE37F5"/>
    <w:rsid w:val="00FE41EE"/>
    <w:rsid w:val="00FE45B3"/>
    <w:rsid w:val="00FE519F"/>
    <w:rsid w:val="00FE5487"/>
    <w:rsid w:val="00FE5F7E"/>
    <w:rsid w:val="00FE6218"/>
    <w:rsid w:val="00FE7988"/>
    <w:rsid w:val="00FF0D15"/>
    <w:rsid w:val="00FF0E4D"/>
    <w:rsid w:val="00FF15EB"/>
    <w:rsid w:val="00FF2420"/>
    <w:rsid w:val="00FF34B9"/>
    <w:rsid w:val="00FF3756"/>
    <w:rsid w:val="00FF38C9"/>
    <w:rsid w:val="00FF3EB4"/>
    <w:rsid w:val="00FF42F9"/>
    <w:rsid w:val="00FF446C"/>
    <w:rsid w:val="00FF5522"/>
    <w:rsid w:val="00FF55E6"/>
    <w:rsid w:val="00FF5840"/>
    <w:rsid w:val="00FF642E"/>
    <w:rsid w:val="00FF70E2"/>
    <w:rsid w:val="00FF7C05"/>
    <w:rsid w:val="014DF9AD"/>
    <w:rsid w:val="01CC6772"/>
    <w:rsid w:val="01ED4A84"/>
    <w:rsid w:val="020EFCA7"/>
    <w:rsid w:val="02111A1B"/>
    <w:rsid w:val="025123C5"/>
    <w:rsid w:val="0270B260"/>
    <w:rsid w:val="0270B66C"/>
    <w:rsid w:val="02D680CE"/>
    <w:rsid w:val="03006498"/>
    <w:rsid w:val="032764A4"/>
    <w:rsid w:val="0362A911"/>
    <w:rsid w:val="038E684D"/>
    <w:rsid w:val="03C63ABC"/>
    <w:rsid w:val="03DA286A"/>
    <w:rsid w:val="03F9BDC6"/>
    <w:rsid w:val="040C6E87"/>
    <w:rsid w:val="04133F85"/>
    <w:rsid w:val="04143757"/>
    <w:rsid w:val="04395906"/>
    <w:rsid w:val="04482545"/>
    <w:rsid w:val="0451DF52"/>
    <w:rsid w:val="04760571"/>
    <w:rsid w:val="04A0B0EF"/>
    <w:rsid w:val="04A5CC31"/>
    <w:rsid w:val="04B20DD6"/>
    <w:rsid w:val="04C7DCA5"/>
    <w:rsid w:val="04CEEFD7"/>
    <w:rsid w:val="057FEE7F"/>
    <w:rsid w:val="05841F0B"/>
    <w:rsid w:val="05E46610"/>
    <w:rsid w:val="06360706"/>
    <w:rsid w:val="0656AFE7"/>
    <w:rsid w:val="06814F89"/>
    <w:rsid w:val="06BEE7BC"/>
    <w:rsid w:val="06C83E0F"/>
    <w:rsid w:val="06D36821"/>
    <w:rsid w:val="06D98520"/>
    <w:rsid w:val="06EEF0BF"/>
    <w:rsid w:val="07195110"/>
    <w:rsid w:val="07824674"/>
    <w:rsid w:val="078EB099"/>
    <w:rsid w:val="079B14FA"/>
    <w:rsid w:val="07CF678F"/>
    <w:rsid w:val="07D809FB"/>
    <w:rsid w:val="07F5218A"/>
    <w:rsid w:val="08203E71"/>
    <w:rsid w:val="085364D9"/>
    <w:rsid w:val="08544099"/>
    <w:rsid w:val="08559B40"/>
    <w:rsid w:val="0864FAAA"/>
    <w:rsid w:val="0876E918"/>
    <w:rsid w:val="089AA065"/>
    <w:rsid w:val="08AED315"/>
    <w:rsid w:val="08BBA7E2"/>
    <w:rsid w:val="090602DD"/>
    <w:rsid w:val="090B8608"/>
    <w:rsid w:val="09190CD1"/>
    <w:rsid w:val="0928823B"/>
    <w:rsid w:val="09367FB9"/>
    <w:rsid w:val="09758616"/>
    <w:rsid w:val="09B2AD82"/>
    <w:rsid w:val="09BBAD26"/>
    <w:rsid w:val="09CA283A"/>
    <w:rsid w:val="09E3A47A"/>
    <w:rsid w:val="09F65F56"/>
    <w:rsid w:val="09FF041C"/>
    <w:rsid w:val="0A1BEF98"/>
    <w:rsid w:val="0A473447"/>
    <w:rsid w:val="0A5EDB9C"/>
    <w:rsid w:val="0A738F54"/>
    <w:rsid w:val="0A755144"/>
    <w:rsid w:val="0A929E1B"/>
    <w:rsid w:val="0AA497CB"/>
    <w:rsid w:val="0ACA6E27"/>
    <w:rsid w:val="0ACD5FD5"/>
    <w:rsid w:val="0ACE3ABC"/>
    <w:rsid w:val="0AFDE267"/>
    <w:rsid w:val="0B205171"/>
    <w:rsid w:val="0BFE1627"/>
    <w:rsid w:val="0BFEE816"/>
    <w:rsid w:val="0BFF1899"/>
    <w:rsid w:val="0C091C56"/>
    <w:rsid w:val="0C3ED59E"/>
    <w:rsid w:val="0C4EBC2F"/>
    <w:rsid w:val="0C4F36A2"/>
    <w:rsid w:val="0C5C8FA1"/>
    <w:rsid w:val="0C8806A6"/>
    <w:rsid w:val="0C9F266B"/>
    <w:rsid w:val="0CBF4E1A"/>
    <w:rsid w:val="0D07CBC4"/>
    <w:rsid w:val="0D095F5B"/>
    <w:rsid w:val="0D147314"/>
    <w:rsid w:val="0D501BB7"/>
    <w:rsid w:val="0D809192"/>
    <w:rsid w:val="0DA2F6D8"/>
    <w:rsid w:val="0DB85716"/>
    <w:rsid w:val="0DD41FE0"/>
    <w:rsid w:val="0DDDA6BD"/>
    <w:rsid w:val="0E1158EA"/>
    <w:rsid w:val="0E1ADF93"/>
    <w:rsid w:val="0E27865F"/>
    <w:rsid w:val="0E3A74B3"/>
    <w:rsid w:val="0E3B7B5D"/>
    <w:rsid w:val="0E7FA508"/>
    <w:rsid w:val="0EAB7E18"/>
    <w:rsid w:val="0F0B6769"/>
    <w:rsid w:val="0F18478A"/>
    <w:rsid w:val="0F298FE8"/>
    <w:rsid w:val="0F4D9C7A"/>
    <w:rsid w:val="0F963A78"/>
    <w:rsid w:val="0F968A37"/>
    <w:rsid w:val="0FC7AE1A"/>
    <w:rsid w:val="1063DA72"/>
    <w:rsid w:val="108854D6"/>
    <w:rsid w:val="10956B7B"/>
    <w:rsid w:val="10D06B93"/>
    <w:rsid w:val="110C34F9"/>
    <w:rsid w:val="11235568"/>
    <w:rsid w:val="11429829"/>
    <w:rsid w:val="11A755FB"/>
    <w:rsid w:val="11C36020"/>
    <w:rsid w:val="11C39837"/>
    <w:rsid w:val="11CB5500"/>
    <w:rsid w:val="11D1BC96"/>
    <w:rsid w:val="120B3C79"/>
    <w:rsid w:val="12151786"/>
    <w:rsid w:val="1228A563"/>
    <w:rsid w:val="12317D94"/>
    <w:rsid w:val="12DE3B88"/>
    <w:rsid w:val="130E3A07"/>
    <w:rsid w:val="131DACCD"/>
    <w:rsid w:val="1365EA5C"/>
    <w:rsid w:val="136BBD51"/>
    <w:rsid w:val="13720A82"/>
    <w:rsid w:val="13A0E6E2"/>
    <w:rsid w:val="13CF915B"/>
    <w:rsid w:val="1420CD81"/>
    <w:rsid w:val="14409D4E"/>
    <w:rsid w:val="145ECAFB"/>
    <w:rsid w:val="146F3E57"/>
    <w:rsid w:val="148E4208"/>
    <w:rsid w:val="14966164"/>
    <w:rsid w:val="14B93CB4"/>
    <w:rsid w:val="1518EE9C"/>
    <w:rsid w:val="152261C8"/>
    <w:rsid w:val="152D66CC"/>
    <w:rsid w:val="153EE356"/>
    <w:rsid w:val="15A965E1"/>
    <w:rsid w:val="15DC7618"/>
    <w:rsid w:val="15EA498A"/>
    <w:rsid w:val="15EC98C6"/>
    <w:rsid w:val="15EF0FC9"/>
    <w:rsid w:val="1622C640"/>
    <w:rsid w:val="164FD986"/>
    <w:rsid w:val="16666195"/>
    <w:rsid w:val="169E13BA"/>
    <w:rsid w:val="16A5E8DB"/>
    <w:rsid w:val="16D61EF7"/>
    <w:rsid w:val="16D7575B"/>
    <w:rsid w:val="16DBEEDB"/>
    <w:rsid w:val="16F237DA"/>
    <w:rsid w:val="16F78ADD"/>
    <w:rsid w:val="17325B60"/>
    <w:rsid w:val="176BDAD0"/>
    <w:rsid w:val="1777F23B"/>
    <w:rsid w:val="17A56544"/>
    <w:rsid w:val="17B51A58"/>
    <w:rsid w:val="18302092"/>
    <w:rsid w:val="18815846"/>
    <w:rsid w:val="18B96854"/>
    <w:rsid w:val="18C14F8E"/>
    <w:rsid w:val="18CB851B"/>
    <w:rsid w:val="18D6793D"/>
    <w:rsid w:val="193E35CB"/>
    <w:rsid w:val="194FE0DC"/>
    <w:rsid w:val="1953D62D"/>
    <w:rsid w:val="196C97D3"/>
    <w:rsid w:val="1975EDF2"/>
    <w:rsid w:val="198379D3"/>
    <w:rsid w:val="19AB417B"/>
    <w:rsid w:val="19EF8A09"/>
    <w:rsid w:val="1A449C36"/>
    <w:rsid w:val="1A615EB8"/>
    <w:rsid w:val="1A72CC60"/>
    <w:rsid w:val="1AF0F86F"/>
    <w:rsid w:val="1B3EBBD5"/>
    <w:rsid w:val="1B42D743"/>
    <w:rsid w:val="1B4B18C6"/>
    <w:rsid w:val="1B4D1104"/>
    <w:rsid w:val="1B5DD87F"/>
    <w:rsid w:val="1B9AB3EC"/>
    <w:rsid w:val="1BF20535"/>
    <w:rsid w:val="1C34E7D2"/>
    <w:rsid w:val="1CFDCE05"/>
    <w:rsid w:val="1D3805D1"/>
    <w:rsid w:val="1D5E85C7"/>
    <w:rsid w:val="1DA53A79"/>
    <w:rsid w:val="1DBBAC84"/>
    <w:rsid w:val="1DBE87DC"/>
    <w:rsid w:val="1DC5163D"/>
    <w:rsid w:val="1DD63EC5"/>
    <w:rsid w:val="1E0D7909"/>
    <w:rsid w:val="1E4ECB9A"/>
    <w:rsid w:val="1E583D07"/>
    <w:rsid w:val="1E5DAD3E"/>
    <w:rsid w:val="1E70BFFF"/>
    <w:rsid w:val="1E726088"/>
    <w:rsid w:val="1EA00533"/>
    <w:rsid w:val="1EC1EEFB"/>
    <w:rsid w:val="1ECCAAE6"/>
    <w:rsid w:val="1F0CC3C9"/>
    <w:rsid w:val="1F0DF977"/>
    <w:rsid w:val="1F3D882B"/>
    <w:rsid w:val="1F935095"/>
    <w:rsid w:val="1FA37BEE"/>
    <w:rsid w:val="1FB76C24"/>
    <w:rsid w:val="1FC7205D"/>
    <w:rsid w:val="1FE00477"/>
    <w:rsid w:val="1FF375F0"/>
    <w:rsid w:val="2062A7DA"/>
    <w:rsid w:val="206B010E"/>
    <w:rsid w:val="20A5C25E"/>
    <w:rsid w:val="21125F00"/>
    <w:rsid w:val="2123BA84"/>
    <w:rsid w:val="213AE429"/>
    <w:rsid w:val="2140A8A4"/>
    <w:rsid w:val="2142839A"/>
    <w:rsid w:val="217F9F11"/>
    <w:rsid w:val="21DCC143"/>
    <w:rsid w:val="21F0259C"/>
    <w:rsid w:val="21F754FE"/>
    <w:rsid w:val="21F8D98B"/>
    <w:rsid w:val="221B5097"/>
    <w:rsid w:val="222FF9E6"/>
    <w:rsid w:val="22695675"/>
    <w:rsid w:val="22BDB4CD"/>
    <w:rsid w:val="2310E79E"/>
    <w:rsid w:val="233FE7F6"/>
    <w:rsid w:val="236FFA2A"/>
    <w:rsid w:val="238934CF"/>
    <w:rsid w:val="238C3C24"/>
    <w:rsid w:val="23D42D08"/>
    <w:rsid w:val="24089E5C"/>
    <w:rsid w:val="240FF3C3"/>
    <w:rsid w:val="2438CECE"/>
    <w:rsid w:val="24579F01"/>
    <w:rsid w:val="2457E6FF"/>
    <w:rsid w:val="2485D608"/>
    <w:rsid w:val="24A8DB35"/>
    <w:rsid w:val="24AF2388"/>
    <w:rsid w:val="2505AB51"/>
    <w:rsid w:val="2558CB4E"/>
    <w:rsid w:val="2581D7A2"/>
    <w:rsid w:val="2584CB8E"/>
    <w:rsid w:val="258BD4B0"/>
    <w:rsid w:val="259AD996"/>
    <w:rsid w:val="259FD326"/>
    <w:rsid w:val="25B482E8"/>
    <w:rsid w:val="25B80EBD"/>
    <w:rsid w:val="25B9E397"/>
    <w:rsid w:val="25DF5FF3"/>
    <w:rsid w:val="25F44ED8"/>
    <w:rsid w:val="260CB784"/>
    <w:rsid w:val="261930D8"/>
    <w:rsid w:val="264196F9"/>
    <w:rsid w:val="264A89E0"/>
    <w:rsid w:val="26914B9E"/>
    <w:rsid w:val="269F75AC"/>
    <w:rsid w:val="26EAC512"/>
    <w:rsid w:val="2728E472"/>
    <w:rsid w:val="27436973"/>
    <w:rsid w:val="2775C8E7"/>
    <w:rsid w:val="278D521A"/>
    <w:rsid w:val="279A4FE0"/>
    <w:rsid w:val="27B8575E"/>
    <w:rsid w:val="27C99235"/>
    <w:rsid w:val="27DF0684"/>
    <w:rsid w:val="287A9848"/>
    <w:rsid w:val="28A869E2"/>
    <w:rsid w:val="28AAFB40"/>
    <w:rsid w:val="28D1FF18"/>
    <w:rsid w:val="2911C64E"/>
    <w:rsid w:val="291DB4B3"/>
    <w:rsid w:val="294014AC"/>
    <w:rsid w:val="294EC897"/>
    <w:rsid w:val="299CAC73"/>
    <w:rsid w:val="2A2BD109"/>
    <w:rsid w:val="2A444505"/>
    <w:rsid w:val="2A4756B8"/>
    <w:rsid w:val="2A63504D"/>
    <w:rsid w:val="2A6E67D3"/>
    <w:rsid w:val="2A82C90C"/>
    <w:rsid w:val="2AB5B043"/>
    <w:rsid w:val="2ABF0AB6"/>
    <w:rsid w:val="2AC1C5EE"/>
    <w:rsid w:val="2B137555"/>
    <w:rsid w:val="2B3A4E4B"/>
    <w:rsid w:val="2B482CBC"/>
    <w:rsid w:val="2B782A2E"/>
    <w:rsid w:val="2B83250A"/>
    <w:rsid w:val="2B873C7D"/>
    <w:rsid w:val="2B8D1062"/>
    <w:rsid w:val="2B9F70CC"/>
    <w:rsid w:val="2BE9469C"/>
    <w:rsid w:val="2C42D583"/>
    <w:rsid w:val="2C465462"/>
    <w:rsid w:val="2C46E7D2"/>
    <w:rsid w:val="2C49F8C0"/>
    <w:rsid w:val="2C54E1B0"/>
    <w:rsid w:val="2C639D6B"/>
    <w:rsid w:val="2CCB8B55"/>
    <w:rsid w:val="2CCBE676"/>
    <w:rsid w:val="2CFC4C81"/>
    <w:rsid w:val="2CFC9B11"/>
    <w:rsid w:val="2D10D871"/>
    <w:rsid w:val="2D4E2270"/>
    <w:rsid w:val="2D633A37"/>
    <w:rsid w:val="2DB119F3"/>
    <w:rsid w:val="2DECC425"/>
    <w:rsid w:val="2DED6ED1"/>
    <w:rsid w:val="2DFA6A09"/>
    <w:rsid w:val="2E46D1AA"/>
    <w:rsid w:val="2E516C4D"/>
    <w:rsid w:val="2E680ABC"/>
    <w:rsid w:val="2E6C02DB"/>
    <w:rsid w:val="2E6D35EA"/>
    <w:rsid w:val="2E8B1408"/>
    <w:rsid w:val="2EC58FE9"/>
    <w:rsid w:val="2EE2B227"/>
    <w:rsid w:val="2F09159F"/>
    <w:rsid w:val="2F1805B0"/>
    <w:rsid w:val="2F2E267D"/>
    <w:rsid w:val="2F4CE47A"/>
    <w:rsid w:val="2F5E6D28"/>
    <w:rsid w:val="2F955D94"/>
    <w:rsid w:val="2FDF2375"/>
    <w:rsid w:val="2FF0A39A"/>
    <w:rsid w:val="3020CE3C"/>
    <w:rsid w:val="3050A610"/>
    <w:rsid w:val="3064EAEC"/>
    <w:rsid w:val="306747D1"/>
    <w:rsid w:val="3076139E"/>
    <w:rsid w:val="309F37C7"/>
    <w:rsid w:val="30BE6E30"/>
    <w:rsid w:val="30D9C836"/>
    <w:rsid w:val="31000BA6"/>
    <w:rsid w:val="3125E4DE"/>
    <w:rsid w:val="31E3C605"/>
    <w:rsid w:val="3220F389"/>
    <w:rsid w:val="3230207E"/>
    <w:rsid w:val="326C5402"/>
    <w:rsid w:val="32A76169"/>
    <w:rsid w:val="32EE7AB3"/>
    <w:rsid w:val="32F07104"/>
    <w:rsid w:val="330A0144"/>
    <w:rsid w:val="339EE893"/>
    <w:rsid w:val="33A50FB1"/>
    <w:rsid w:val="33B7E321"/>
    <w:rsid w:val="33D1FEEE"/>
    <w:rsid w:val="344EE387"/>
    <w:rsid w:val="34A29D3E"/>
    <w:rsid w:val="34B43EC8"/>
    <w:rsid w:val="34CF1AC5"/>
    <w:rsid w:val="34E74F14"/>
    <w:rsid w:val="351851EA"/>
    <w:rsid w:val="3536FB49"/>
    <w:rsid w:val="35730893"/>
    <w:rsid w:val="3578D58C"/>
    <w:rsid w:val="35D67574"/>
    <w:rsid w:val="35F938DD"/>
    <w:rsid w:val="35FE5737"/>
    <w:rsid w:val="360390C7"/>
    <w:rsid w:val="3603D4CF"/>
    <w:rsid w:val="36054429"/>
    <w:rsid w:val="360CCF6A"/>
    <w:rsid w:val="361BEAE2"/>
    <w:rsid w:val="36256FD9"/>
    <w:rsid w:val="36490FA2"/>
    <w:rsid w:val="365731EF"/>
    <w:rsid w:val="36B4224B"/>
    <w:rsid w:val="36CA797D"/>
    <w:rsid w:val="36DA9495"/>
    <w:rsid w:val="36DF403B"/>
    <w:rsid w:val="37075BA8"/>
    <w:rsid w:val="375A1BD9"/>
    <w:rsid w:val="37898ED1"/>
    <w:rsid w:val="378FE14B"/>
    <w:rsid w:val="37AD2042"/>
    <w:rsid w:val="37EB4701"/>
    <w:rsid w:val="381EDA25"/>
    <w:rsid w:val="3845C1D6"/>
    <w:rsid w:val="385B46A9"/>
    <w:rsid w:val="386261EF"/>
    <w:rsid w:val="38BEE7F6"/>
    <w:rsid w:val="393FAAF2"/>
    <w:rsid w:val="394E4175"/>
    <w:rsid w:val="39716EC6"/>
    <w:rsid w:val="3992E855"/>
    <w:rsid w:val="399C0727"/>
    <w:rsid w:val="399F0E58"/>
    <w:rsid w:val="3A22BB1C"/>
    <w:rsid w:val="3A2F552A"/>
    <w:rsid w:val="3A4E0BC5"/>
    <w:rsid w:val="3AA992C3"/>
    <w:rsid w:val="3AACC2F6"/>
    <w:rsid w:val="3AF195B8"/>
    <w:rsid w:val="3B08C183"/>
    <w:rsid w:val="3B21DE95"/>
    <w:rsid w:val="3B5F2633"/>
    <w:rsid w:val="3B67EFEE"/>
    <w:rsid w:val="3B7EB920"/>
    <w:rsid w:val="3B984AFB"/>
    <w:rsid w:val="3B98B799"/>
    <w:rsid w:val="3BB30AE3"/>
    <w:rsid w:val="3C084A37"/>
    <w:rsid w:val="3C0E18A9"/>
    <w:rsid w:val="3C2EEE2B"/>
    <w:rsid w:val="3C44CE07"/>
    <w:rsid w:val="3C47C771"/>
    <w:rsid w:val="3C7EA1BC"/>
    <w:rsid w:val="3C897991"/>
    <w:rsid w:val="3CBA3E5E"/>
    <w:rsid w:val="3CE60495"/>
    <w:rsid w:val="3CEE687D"/>
    <w:rsid w:val="3CF0EB62"/>
    <w:rsid w:val="3D3F2A54"/>
    <w:rsid w:val="3D5A6F21"/>
    <w:rsid w:val="3D5F34B4"/>
    <w:rsid w:val="3D8C4269"/>
    <w:rsid w:val="3DBA1263"/>
    <w:rsid w:val="3DE7FA25"/>
    <w:rsid w:val="3E3DAAEB"/>
    <w:rsid w:val="3E5DFD84"/>
    <w:rsid w:val="3E653CAE"/>
    <w:rsid w:val="3EB4E48B"/>
    <w:rsid w:val="3ED6A1C0"/>
    <w:rsid w:val="3ED84DE9"/>
    <w:rsid w:val="3EEC7DF4"/>
    <w:rsid w:val="3EFCFD8A"/>
    <w:rsid w:val="3F534D7A"/>
    <w:rsid w:val="3F71F044"/>
    <w:rsid w:val="3F73F616"/>
    <w:rsid w:val="3F7564B0"/>
    <w:rsid w:val="3F7A384D"/>
    <w:rsid w:val="3F7F35C6"/>
    <w:rsid w:val="3F92A15E"/>
    <w:rsid w:val="3FC1C671"/>
    <w:rsid w:val="3FC93B78"/>
    <w:rsid w:val="3FF0008C"/>
    <w:rsid w:val="40236A2B"/>
    <w:rsid w:val="40E8E471"/>
    <w:rsid w:val="4128EC44"/>
    <w:rsid w:val="41404CA4"/>
    <w:rsid w:val="4193DD78"/>
    <w:rsid w:val="4197BA69"/>
    <w:rsid w:val="41E4CEAF"/>
    <w:rsid w:val="42276C2C"/>
    <w:rsid w:val="42330669"/>
    <w:rsid w:val="42379E48"/>
    <w:rsid w:val="4280D19A"/>
    <w:rsid w:val="42AB646B"/>
    <w:rsid w:val="42BE7C6F"/>
    <w:rsid w:val="42EACA84"/>
    <w:rsid w:val="42FCFE41"/>
    <w:rsid w:val="43267DA7"/>
    <w:rsid w:val="4335B4F7"/>
    <w:rsid w:val="4342F0AE"/>
    <w:rsid w:val="435CC64E"/>
    <w:rsid w:val="4363E618"/>
    <w:rsid w:val="4377E64E"/>
    <w:rsid w:val="4381DAD8"/>
    <w:rsid w:val="43A85301"/>
    <w:rsid w:val="43B0F87D"/>
    <w:rsid w:val="443E30ED"/>
    <w:rsid w:val="446A8CA5"/>
    <w:rsid w:val="447AB8F3"/>
    <w:rsid w:val="447F4FA1"/>
    <w:rsid w:val="44842FCB"/>
    <w:rsid w:val="4518CE54"/>
    <w:rsid w:val="45338206"/>
    <w:rsid w:val="45695ADB"/>
    <w:rsid w:val="45D0B302"/>
    <w:rsid w:val="45DF45B6"/>
    <w:rsid w:val="45E4EDE0"/>
    <w:rsid w:val="45E4F3A3"/>
    <w:rsid w:val="45E9270D"/>
    <w:rsid w:val="46371524"/>
    <w:rsid w:val="46952610"/>
    <w:rsid w:val="46A1D8DA"/>
    <w:rsid w:val="46B75E6B"/>
    <w:rsid w:val="46E54CF1"/>
    <w:rsid w:val="4744D521"/>
    <w:rsid w:val="47770CB0"/>
    <w:rsid w:val="4778458B"/>
    <w:rsid w:val="477BED9E"/>
    <w:rsid w:val="47959BCD"/>
    <w:rsid w:val="47ABAB2E"/>
    <w:rsid w:val="47DAD15A"/>
    <w:rsid w:val="47DE1DC5"/>
    <w:rsid w:val="48031041"/>
    <w:rsid w:val="4822C882"/>
    <w:rsid w:val="482F301F"/>
    <w:rsid w:val="48596717"/>
    <w:rsid w:val="486C3988"/>
    <w:rsid w:val="4877BD7B"/>
    <w:rsid w:val="48AB0D65"/>
    <w:rsid w:val="48B103DB"/>
    <w:rsid w:val="48F9331D"/>
    <w:rsid w:val="4921A062"/>
    <w:rsid w:val="4922B9AD"/>
    <w:rsid w:val="495274B7"/>
    <w:rsid w:val="4978F518"/>
    <w:rsid w:val="49814434"/>
    <w:rsid w:val="4982172A"/>
    <w:rsid w:val="4982C88B"/>
    <w:rsid w:val="49B85950"/>
    <w:rsid w:val="49D385D7"/>
    <w:rsid w:val="49E5A4C8"/>
    <w:rsid w:val="4A00D7E3"/>
    <w:rsid w:val="4A0CB10B"/>
    <w:rsid w:val="4A2A74FF"/>
    <w:rsid w:val="4A3200E9"/>
    <w:rsid w:val="4A69D6EA"/>
    <w:rsid w:val="4A8D3E7E"/>
    <w:rsid w:val="4A98B96E"/>
    <w:rsid w:val="4AA33B55"/>
    <w:rsid w:val="4AF92DCB"/>
    <w:rsid w:val="4B209E7A"/>
    <w:rsid w:val="4B292FE5"/>
    <w:rsid w:val="4B67BA83"/>
    <w:rsid w:val="4B8C3A79"/>
    <w:rsid w:val="4B915312"/>
    <w:rsid w:val="4BBA7F04"/>
    <w:rsid w:val="4BF9DE14"/>
    <w:rsid w:val="4C09E621"/>
    <w:rsid w:val="4C0B83B2"/>
    <w:rsid w:val="4C4DBD1A"/>
    <w:rsid w:val="4C61C85F"/>
    <w:rsid w:val="4CC08683"/>
    <w:rsid w:val="4CF142D7"/>
    <w:rsid w:val="4D1259AD"/>
    <w:rsid w:val="4D3B9866"/>
    <w:rsid w:val="4D5CF550"/>
    <w:rsid w:val="4DA740C5"/>
    <w:rsid w:val="4DB19F1C"/>
    <w:rsid w:val="4DC6F3A6"/>
    <w:rsid w:val="4DCD19C6"/>
    <w:rsid w:val="4DE8B533"/>
    <w:rsid w:val="4DE8E709"/>
    <w:rsid w:val="4E1E8C31"/>
    <w:rsid w:val="4E480F83"/>
    <w:rsid w:val="4EC31CF8"/>
    <w:rsid w:val="4EC9D0F6"/>
    <w:rsid w:val="4ED2802C"/>
    <w:rsid w:val="4EE6E9CF"/>
    <w:rsid w:val="4EFC612F"/>
    <w:rsid w:val="4F246372"/>
    <w:rsid w:val="4F6F898C"/>
    <w:rsid w:val="4FAC4D7F"/>
    <w:rsid w:val="4FDEEAC3"/>
    <w:rsid w:val="50224897"/>
    <w:rsid w:val="5047073A"/>
    <w:rsid w:val="50AA79B6"/>
    <w:rsid w:val="50AC5A32"/>
    <w:rsid w:val="50BA0CB5"/>
    <w:rsid w:val="51133E6B"/>
    <w:rsid w:val="5137DB2F"/>
    <w:rsid w:val="514CBBFF"/>
    <w:rsid w:val="51524BA5"/>
    <w:rsid w:val="51528DC5"/>
    <w:rsid w:val="5157066A"/>
    <w:rsid w:val="519F54FE"/>
    <w:rsid w:val="51BFD3CD"/>
    <w:rsid w:val="52031518"/>
    <w:rsid w:val="521C9162"/>
    <w:rsid w:val="528942D3"/>
    <w:rsid w:val="528BE500"/>
    <w:rsid w:val="52D4F3A9"/>
    <w:rsid w:val="52E718B8"/>
    <w:rsid w:val="52EF2786"/>
    <w:rsid w:val="530BFE2D"/>
    <w:rsid w:val="530C7A9A"/>
    <w:rsid w:val="53121ED9"/>
    <w:rsid w:val="533BB465"/>
    <w:rsid w:val="533CCF79"/>
    <w:rsid w:val="533F5992"/>
    <w:rsid w:val="534CC737"/>
    <w:rsid w:val="535ED6EF"/>
    <w:rsid w:val="537AFE41"/>
    <w:rsid w:val="539B0B77"/>
    <w:rsid w:val="53A2B7E7"/>
    <w:rsid w:val="53BBD1E3"/>
    <w:rsid w:val="53DD1375"/>
    <w:rsid w:val="53DE7DB9"/>
    <w:rsid w:val="5400B87E"/>
    <w:rsid w:val="5444C8DA"/>
    <w:rsid w:val="544E43AE"/>
    <w:rsid w:val="5455B1D0"/>
    <w:rsid w:val="54926D08"/>
    <w:rsid w:val="54BA6B26"/>
    <w:rsid w:val="54CF6AF3"/>
    <w:rsid w:val="54D6C549"/>
    <w:rsid w:val="55279A3F"/>
    <w:rsid w:val="5531EF3D"/>
    <w:rsid w:val="554BC41E"/>
    <w:rsid w:val="554F1D46"/>
    <w:rsid w:val="55B92744"/>
    <w:rsid w:val="55C71D67"/>
    <w:rsid w:val="564500B0"/>
    <w:rsid w:val="564B3250"/>
    <w:rsid w:val="56510BF9"/>
    <w:rsid w:val="565DCE03"/>
    <w:rsid w:val="56770C2B"/>
    <w:rsid w:val="567DB562"/>
    <w:rsid w:val="567FB7B6"/>
    <w:rsid w:val="56828A76"/>
    <w:rsid w:val="568B6709"/>
    <w:rsid w:val="569B54CA"/>
    <w:rsid w:val="56A6FC0A"/>
    <w:rsid w:val="56B92140"/>
    <w:rsid w:val="56C29171"/>
    <w:rsid w:val="56FE6B62"/>
    <w:rsid w:val="57147BFA"/>
    <w:rsid w:val="572393C1"/>
    <w:rsid w:val="5736B1D2"/>
    <w:rsid w:val="574740DF"/>
    <w:rsid w:val="57860923"/>
    <w:rsid w:val="57D2E5CF"/>
    <w:rsid w:val="5814273D"/>
    <w:rsid w:val="58151A4F"/>
    <w:rsid w:val="582DDB86"/>
    <w:rsid w:val="5879F96F"/>
    <w:rsid w:val="5881C5DA"/>
    <w:rsid w:val="5881D58A"/>
    <w:rsid w:val="58834580"/>
    <w:rsid w:val="58B3E82F"/>
    <w:rsid w:val="58CFA6E1"/>
    <w:rsid w:val="58D8918F"/>
    <w:rsid w:val="594C392D"/>
    <w:rsid w:val="59548395"/>
    <w:rsid w:val="5A1F8F74"/>
    <w:rsid w:val="5A2DA8C2"/>
    <w:rsid w:val="5A2E5977"/>
    <w:rsid w:val="5A5A206A"/>
    <w:rsid w:val="5AAF6784"/>
    <w:rsid w:val="5AFA828A"/>
    <w:rsid w:val="5B0AC2D1"/>
    <w:rsid w:val="5B0BB1DF"/>
    <w:rsid w:val="5B0CDD20"/>
    <w:rsid w:val="5B2D82F7"/>
    <w:rsid w:val="5B3889A1"/>
    <w:rsid w:val="5B5F27F7"/>
    <w:rsid w:val="5B62D02F"/>
    <w:rsid w:val="5B8D3363"/>
    <w:rsid w:val="5BC15948"/>
    <w:rsid w:val="5C0CFE14"/>
    <w:rsid w:val="5C31CB27"/>
    <w:rsid w:val="5C3DE960"/>
    <w:rsid w:val="5C6F0047"/>
    <w:rsid w:val="5C7309EB"/>
    <w:rsid w:val="5C85011A"/>
    <w:rsid w:val="5CBA0570"/>
    <w:rsid w:val="5CEF0ED6"/>
    <w:rsid w:val="5CFB6370"/>
    <w:rsid w:val="5D160351"/>
    <w:rsid w:val="5D684096"/>
    <w:rsid w:val="5D7B3F67"/>
    <w:rsid w:val="5D924414"/>
    <w:rsid w:val="5DBDDEC3"/>
    <w:rsid w:val="5DF0E8F0"/>
    <w:rsid w:val="5E29A0D8"/>
    <w:rsid w:val="5E87B0E4"/>
    <w:rsid w:val="5E9D60F2"/>
    <w:rsid w:val="5EC11890"/>
    <w:rsid w:val="5EEAAE6A"/>
    <w:rsid w:val="5F0395B1"/>
    <w:rsid w:val="5F57A015"/>
    <w:rsid w:val="5F600B9E"/>
    <w:rsid w:val="5F84AAA6"/>
    <w:rsid w:val="5FD7ED4C"/>
    <w:rsid w:val="5FFA1173"/>
    <w:rsid w:val="600F888D"/>
    <w:rsid w:val="602CC32D"/>
    <w:rsid w:val="6043B4C3"/>
    <w:rsid w:val="60574694"/>
    <w:rsid w:val="606BD464"/>
    <w:rsid w:val="60738D3C"/>
    <w:rsid w:val="608BAE52"/>
    <w:rsid w:val="60A25CFB"/>
    <w:rsid w:val="6104495A"/>
    <w:rsid w:val="6106E0F4"/>
    <w:rsid w:val="61397980"/>
    <w:rsid w:val="6139E266"/>
    <w:rsid w:val="6140694E"/>
    <w:rsid w:val="6156DA39"/>
    <w:rsid w:val="618BC89F"/>
    <w:rsid w:val="61EBD188"/>
    <w:rsid w:val="61F111B7"/>
    <w:rsid w:val="6211A03A"/>
    <w:rsid w:val="62181D45"/>
    <w:rsid w:val="621D2083"/>
    <w:rsid w:val="623034D9"/>
    <w:rsid w:val="6243A2BE"/>
    <w:rsid w:val="626829EB"/>
    <w:rsid w:val="627E0600"/>
    <w:rsid w:val="629ECA21"/>
    <w:rsid w:val="633D1B54"/>
    <w:rsid w:val="6344E21D"/>
    <w:rsid w:val="635F1DFD"/>
    <w:rsid w:val="63B59B8A"/>
    <w:rsid w:val="63C14CF5"/>
    <w:rsid w:val="63DE806E"/>
    <w:rsid w:val="64090C45"/>
    <w:rsid w:val="640FBDCC"/>
    <w:rsid w:val="6429A921"/>
    <w:rsid w:val="6476AE41"/>
    <w:rsid w:val="64CDA52B"/>
    <w:rsid w:val="65106A4D"/>
    <w:rsid w:val="6567D59B"/>
    <w:rsid w:val="657F06CE"/>
    <w:rsid w:val="65839FF5"/>
    <w:rsid w:val="65847443"/>
    <w:rsid w:val="65E651B3"/>
    <w:rsid w:val="65FD052E"/>
    <w:rsid w:val="66405A41"/>
    <w:rsid w:val="668DEF0B"/>
    <w:rsid w:val="66B475E5"/>
    <w:rsid w:val="66CD3737"/>
    <w:rsid w:val="66E89098"/>
    <w:rsid w:val="66FF2212"/>
    <w:rsid w:val="6704B850"/>
    <w:rsid w:val="674BF7A0"/>
    <w:rsid w:val="67744AFD"/>
    <w:rsid w:val="678F4304"/>
    <w:rsid w:val="6799A641"/>
    <w:rsid w:val="67D3DC22"/>
    <w:rsid w:val="67ED6E28"/>
    <w:rsid w:val="67FB2FCF"/>
    <w:rsid w:val="67FB6848"/>
    <w:rsid w:val="6813CDED"/>
    <w:rsid w:val="68194CC7"/>
    <w:rsid w:val="68285313"/>
    <w:rsid w:val="6828A2D5"/>
    <w:rsid w:val="6866D885"/>
    <w:rsid w:val="688D62CB"/>
    <w:rsid w:val="68A6FD78"/>
    <w:rsid w:val="68D06081"/>
    <w:rsid w:val="690C1526"/>
    <w:rsid w:val="69123042"/>
    <w:rsid w:val="69331259"/>
    <w:rsid w:val="69AF887F"/>
    <w:rsid w:val="69CAB313"/>
    <w:rsid w:val="6A1AF74A"/>
    <w:rsid w:val="6A27F5F7"/>
    <w:rsid w:val="6A37096C"/>
    <w:rsid w:val="6A5E92D9"/>
    <w:rsid w:val="6A6B0F01"/>
    <w:rsid w:val="6AA6BE02"/>
    <w:rsid w:val="6AB74EEF"/>
    <w:rsid w:val="6AED0345"/>
    <w:rsid w:val="6B03309E"/>
    <w:rsid w:val="6B079F24"/>
    <w:rsid w:val="6B092A97"/>
    <w:rsid w:val="6B38D057"/>
    <w:rsid w:val="6B3AE18B"/>
    <w:rsid w:val="6B91AC1C"/>
    <w:rsid w:val="6BAD957F"/>
    <w:rsid w:val="6BB2024E"/>
    <w:rsid w:val="6BCAC982"/>
    <w:rsid w:val="6BE9F55E"/>
    <w:rsid w:val="6CAC92E3"/>
    <w:rsid w:val="6CB04C89"/>
    <w:rsid w:val="6CD3DF7C"/>
    <w:rsid w:val="6D42F0CC"/>
    <w:rsid w:val="6D49DBFE"/>
    <w:rsid w:val="6D77B591"/>
    <w:rsid w:val="6D911A39"/>
    <w:rsid w:val="6DAD3BE8"/>
    <w:rsid w:val="6DB225CA"/>
    <w:rsid w:val="6DB90B01"/>
    <w:rsid w:val="6DFB1961"/>
    <w:rsid w:val="6E1C0FFD"/>
    <w:rsid w:val="6E4B2539"/>
    <w:rsid w:val="6E81BFBE"/>
    <w:rsid w:val="6E8AE5EC"/>
    <w:rsid w:val="6ED022B1"/>
    <w:rsid w:val="6F022C7F"/>
    <w:rsid w:val="6F364921"/>
    <w:rsid w:val="6FA79ADB"/>
    <w:rsid w:val="6FCE142A"/>
    <w:rsid w:val="6FED6752"/>
    <w:rsid w:val="7026B0AD"/>
    <w:rsid w:val="704A6246"/>
    <w:rsid w:val="704B6205"/>
    <w:rsid w:val="7090849C"/>
    <w:rsid w:val="717D26E0"/>
    <w:rsid w:val="71D7A574"/>
    <w:rsid w:val="71E34129"/>
    <w:rsid w:val="72172C38"/>
    <w:rsid w:val="728607BD"/>
    <w:rsid w:val="7297C4B0"/>
    <w:rsid w:val="7298FBE2"/>
    <w:rsid w:val="72CD0E5E"/>
    <w:rsid w:val="72F35B31"/>
    <w:rsid w:val="732B93D9"/>
    <w:rsid w:val="735715D6"/>
    <w:rsid w:val="739C4442"/>
    <w:rsid w:val="73C15B11"/>
    <w:rsid w:val="73D4E567"/>
    <w:rsid w:val="73F03CE2"/>
    <w:rsid w:val="740959AF"/>
    <w:rsid w:val="7411C5B3"/>
    <w:rsid w:val="74550A27"/>
    <w:rsid w:val="746295C5"/>
    <w:rsid w:val="746D9B0C"/>
    <w:rsid w:val="746E15DE"/>
    <w:rsid w:val="747BAEB5"/>
    <w:rsid w:val="7483696A"/>
    <w:rsid w:val="749588AA"/>
    <w:rsid w:val="74BE3D3E"/>
    <w:rsid w:val="74C8A2FC"/>
    <w:rsid w:val="74E3A91A"/>
    <w:rsid w:val="74E73C41"/>
    <w:rsid w:val="754083F8"/>
    <w:rsid w:val="756817ED"/>
    <w:rsid w:val="757F9536"/>
    <w:rsid w:val="75A23C39"/>
    <w:rsid w:val="75A46853"/>
    <w:rsid w:val="75D3C1AF"/>
    <w:rsid w:val="765EEB8C"/>
    <w:rsid w:val="767805DF"/>
    <w:rsid w:val="7686F1F1"/>
    <w:rsid w:val="76CD9AF1"/>
    <w:rsid w:val="76D2FA50"/>
    <w:rsid w:val="76DD829E"/>
    <w:rsid w:val="76EE62C3"/>
    <w:rsid w:val="770A5454"/>
    <w:rsid w:val="77119A7C"/>
    <w:rsid w:val="7735D3CE"/>
    <w:rsid w:val="7745F306"/>
    <w:rsid w:val="77492420"/>
    <w:rsid w:val="77590773"/>
    <w:rsid w:val="77826BFB"/>
    <w:rsid w:val="778C028E"/>
    <w:rsid w:val="77BD8493"/>
    <w:rsid w:val="77CBEED0"/>
    <w:rsid w:val="77D334E6"/>
    <w:rsid w:val="77FD93A1"/>
    <w:rsid w:val="782BA9EB"/>
    <w:rsid w:val="78410693"/>
    <w:rsid w:val="7847042C"/>
    <w:rsid w:val="7850BF16"/>
    <w:rsid w:val="78620DE6"/>
    <w:rsid w:val="78B431A8"/>
    <w:rsid w:val="78EF3F98"/>
    <w:rsid w:val="79497458"/>
    <w:rsid w:val="79534EB8"/>
    <w:rsid w:val="795AF529"/>
    <w:rsid w:val="798136AE"/>
    <w:rsid w:val="79948701"/>
    <w:rsid w:val="79EFFF79"/>
    <w:rsid w:val="7A52489A"/>
    <w:rsid w:val="7A635879"/>
    <w:rsid w:val="7A6E7612"/>
    <w:rsid w:val="7A84262F"/>
    <w:rsid w:val="7A9C610B"/>
    <w:rsid w:val="7AA65EB4"/>
    <w:rsid w:val="7AE544B9"/>
    <w:rsid w:val="7AEB80F5"/>
    <w:rsid w:val="7B314173"/>
    <w:rsid w:val="7B7C0BEC"/>
    <w:rsid w:val="7B984B2B"/>
    <w:rsid w:val="7B9FC09C"/>
    <w:rsid w:val="7C32C47B"/>
    <w:rsid w:val="7C6A69DD"/>
    <w:rsid w:val="7CCEA9F7"/>
    <w:rsid w:val="7D0BC7AE"/>
    <w:rsid w:val="7D1D72B2"/>
    <w:rsid w:val="7D204930"/>
    <w:rsid w:val="7D384190"/>
    <w:rsid w:val="7D44679A"/>
    <w:rsid w:val="7D52BBA2"/>
    <w:rsid w:val="7DC00403"/>
    <w:rsid w:val="7DDC1FF3"/>
    <w:rsid w:val="7DE579FD"/>
    <w:rsid w:val="7DFCFEB7"/>
    <w:rsid w:val="7E662724"/>
    <w:rsid w:val="7E71F903"/>
    <w:rsid w:val="7E8264A1"/>
    <w:rsid w:val="7E8776CF"/>
    <w:rsid w:val="7EA957AB"/>
    <w:rsid w:val="7EC91665"/>
    <w:rsid w:val="7F13A0D4"/>
    <w:rsid w:val="7F1D92F0"/>
    <w:rsid w:val="7F226019"/>
    <w:rsid w:val="7F5CF806"/>
    <w:rsid w:val="7F888CE7"/>
    <w:rsid w:val="7FC49693"/>
    <w:rsid w:val="7FD6D1D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black"/>
    </o:shapedefaults>
    <o:shapelayout v:ext="edit">
      <o:idmap v:ext="edit" data="1"/>
    </o:shapelayout>
  </w:shapeDefaults>
  <w:decimalSymbol w:val=","/>
  <w:listSeparator w:val=";"/>
  <w14:docId w14:val="0E19AF8E"/>
  <w15:docId w15:val="{DF61D6F1-F57B-421D-8D6B-13565C9D6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1C2B"/>
    <w:pPr>
      <w:tabs>
        <w:tab w:val="left" w:pos="3686"/>
      </w:tabs>
      <w:spacing w:after="0" w:line="270" w:lineRule="exact"/>
      <w:contextualSpacing/>
    </w:pPr>
    <w:rPr>
      <w:rFonts w:ascii="FlandersArtSerif-Regular" w:hAnsi="FlandersArtSerif-Regular"/>
      <w:color w:val="171717" w:themeColor="background2" w:themeShade="1A"/>
      <w:lang w:val="nl-BE"/>
    </w:rPr>
  </w:style>
  <w:style w:type="paragraph" w:styleId="Kop1">
    <w:name w:val="heading 1"/>
    <w:basedOn w:val="Standaard"/>
    <w:next w:val="Standaard"/>
    <w:link w:val="Kop1Char"/>
    <w:uiPriority w:val="9"/>
    <w:qFormat/>
    <w:rsid w:val="00074959"/>
    <w:pPr>
      <w:keepNext/>
      <w:keepLines/>
      <w:numPr>
        <w:numId w:val="27"/>
      </w:numPr>
      <w:spacing w:before="480" w:after="480" w:line="432" w:lineRule="exact"/>
      <w:outlineLvl w:val="0"/>
    </w:pPr>
    <w:rPr>
      <w:rFonts w:ascii="FlandersArtSans-Bold" w:eastAsiaTheme="majorEastAsia" w:hAnsi="FlandersArtSans-Bold" w:cstheme="majorBidi"/>
      <w:bCs/>
      <w:caps/>
      <w:color w:val="44546A" w:themeColor="text2"/>
      <w:sz w:val="36"/>
      <w:szCs w:val="52"/>
    </w:rPr>
  </w:style>
  <w:style w:type="paragraph" w:styleId="Kop2">
    <w:name w:val="heading 2"/>
    <w:basedOn w:val="Standaard"/>
    <w:next w:val="Standaard"/>
    <w:link w:val="Kop2Char"/>
    <w:uiPriority w:val="9"/>
    <w:unhideWhenUsed/>
    <w:qFormat/>
    <w:rsid w:val="00074959"/>
    <w:pPr>
      <w:keepNext/>
      <w:keepLines/>
      <w:numPr>
        <w:ilvl w:val="1"/>
        <w:numId w:val="27"/>
      </w:numPr>
      <w:spacing w:before="200" w:after="240" w:line="400" w:lineRule="exact"/>
      <w:outlineLvl w:val="1"/>
    </w:pPr>
    <w:rPr>
      <w:rFonts w:ascii="FlandersArtSans-Regular" w:eastAsiaTheme="majorEastAsia" w:hAnsi="FlandersArtSans-Regular" w:cstheme="majorBidi"/>
      <w:bCs/>
      <w:caps/>
      <w:color w:val="E7E6E6" w:themeColor="background2"/>
      <w:sz w:val="32"/>
      <w:szCs w:val="32"/>
      <w:u w:val="dotted"/>
    </w:rPr>
  </w:style>
  <w:style w:type="paragraph" w:styleId="Kop3">
    <w:name w:val="heading 3"/>
    <w:basedOn w:val="Standaard"/>
    <w:next w:val="Standaard"/>
    <w:link w:val="Kop3Char"/>
    <w:uiPriority w:val="9"/>
    <w:unhideWhenUsed/>
    <w:qFormat/>
    <w:rsid w:val="00054F9B"/>
    <w:pPr>
      <w:keepNext/>
      <w:keepLines/>
      <w:numPr>
        <w:ilvl w:val="2"/>
        <w:numId w:val="27"/>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27"/>
      </w:numPr>
      <w:spacing w:before="200"/>
      <w:outlineLvl w:val="3"/>
    </w:pPr>
    <w:rPr>
      <w:rFonts w:ascii="FlandersArtSerif-Bold" w:eastAsiaTheme="majorEastAsia" w:hAnsi="FlandersArtSerif-Bold" w:cstheme="majorBidi"/>
      <w:bCs/>
      <w:iCs/>
      <w:color w:val="000000" w:themeColor="text1"/>
      <w:u w:val="single"/>
    </w:rPr>
  </w:style>
  <w:style w:type="paragraph" w:styleId="Kop5">
    <w:name w:val="heading 5"/>
    <w:basedOn w:val="Standaard"/>
    <w:next w:val="Standaard"/>
    <w:link w:val="Kop5Char"/>
    <w:uiPriority w:val="9"/>
    <w:unhideWhenUsed/>
    <w:rsid w:val="00991C2B"/>
    <w:pPr>
      <w:keepNext/>
      <w:keepLines/>
      <w:numPr>
        <w:ilvl w:val="4"/>
        <w:numId w:val="27"/>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rsid w:val="00991C2B"/>
    <w:pPr>
      <w:keepNext/>
      <w:keepLines/>
      <w:numPr>
        <w:ilvl w:val="5"/>
        <w:numId w:val="27"/>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991C2B"/>
    <w:pPr>
      <w:keepNext/>
      <w:keepLines/>
      <w:numPr>
        <w:ilvl w:val="6"/>
        <w:numId w:val="27"/>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rsid w:val="00991C2B"/>
    <w:pPr>
      <w:keepNext/>
      <w:keepLines/>
      <w:numPr>
        <w:ilvl w:val="7"/>
        <w:numId w:val="27"/>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991C2B"/>
    <w:pPr>
      <w:keepNext/>
      <w:keepLines/>
      <w:numPr>
        <w:ilvl w:val="8"/>
        <w:numId w:val="27"/>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71717"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3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19191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cPr>
      <w:shd w:val="clear" w:color="auto" w:fill="E7E6E6" w:themeFill="background2"/>
    </w:tc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074959"/>
    <w:pPr>
      <w:framePr w:wrap="notBeside" w:vAnchor="text" w:hAnchor="text" w:y="1"/>
      <w:spacing w:before="420" w:after="520" w:line="1200" w:lineRule="exact"/>
    </w:pPr>
    <w:rPr>
      <w:rFonts w:ascii="FlandersArtSans-Medium" w:eastAsiaTheme="majorEastAsia" w:hAnsi="FlandersArtSans-Medium" w:cstheme="majorBidi"/>
      <w:caps/>
      <w:color w:val="44546A" w:themeColor="text2"/>
      <w:spacing w:val="5"/>
      <w:sz w:val="100"/>
      <w:szCs w:val="56"/>
      <w:u w:val="single"/>
    </w:rPr>
  </w:style>
  <w:style w:type="character" w:customStyle="1" w:styleId="TitelChar">
    <w:name w:val="Titel Char"/>
    <w:basedOn w:val="Standaardalinea-lettertype"/>
    <w:link w:val="Titel"/>
    <w:uiPriority w:val="10"/>
    <w:rsid w:val="00074959"/>
    <w:rPr>
      <w:rFonts w:ascii="FlandersArtSans-Medium" w:eastAsiaTheme="majorEastAsia" w:hAnsi="FlandersArtSans-Medium" w:cstheme="majorBidi"/>
      <w:caps/>
      <w:color w:val="44546A" w:themeColor="text2"/>
      <w:spacing w:val="5"/>
      <w:sz w:val="100"/>
      <w:szCs w:val="56"/>
      <w:u w:val="single"/>
      <w:lang w:val="nl-BE"/>
    </w:rPr>
  </w:style>
  <w:style w:type="character" w:customStyle="1" w:styleId="Kop1Char">
    <w:name w:val="Kop 1 Char"/>
    <w:basedOn w:val="Standaardalinea-lettertype"/>
    <w:link w:val="Kop1"/>
    <w:uiPriority w:val="9"/>
    <w:rsid w:val="00074959"/>
    <w:rPr>
      <w:rFonts w:ascii="FlandersArtSans-Bold" w:eastAsiaTheme="majorEastAsia" w:hAnsi="FlandersArtSans-Bold" w:cstheme="majorBidi"/>
      <w:bCs/>
      <w:caps/>
      <w:color w:val="44546A" w:themeColor="text2"/>
      <w:sz w:val="36"/>
      <w:szCs w:val="52"/>
      <w:lang w:val="nl-BE"/>
    </w:rPr>
  </w:style>
  <w:style w:type="paragraph" w:styleId="Kopvaninhoudsopgave">
    <w:name w:val="TOC Heading"/>
    <w:basedOn w:val="Standaard"/>
    <w:next w:val="Standaard"/>
    <w:uiPriority w:val="39"/>
    <w:unhideWhenUsed/>
    <w:qFormat/>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074959"/>
    <w:rPr>
      <w:rFonts w:ascii="FlandersArtSans-Regular" w:eastAsiaTheme="majorEastAsia" w:hAnsi="FlandersArtSans-Regular" w:cstheme="majorBidi"/>
      <w:bCs/>
      <w:caps/>
      <w:color w:val="E7E6E6" w:themeColor="background2"/>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000000"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1C4418"/>
    <w:pPr>
      <w:tabs>
        <w:tab w:val="clear" w:pos="3686"/>
        <w:tab w:val="left" w:pos="851"/>
        <w:tab w:val="right" w:leader="dot" w:pos="9060"/>
      </w:tabs>
      <w:spacing w:before="60" w:after="60"/>
    </w:pPr>
    <w:rPr>
      <w:noProof/>
      <w:color w:val="000000" w:themeColor="text1"/>
    </w:rPr>
  </w:style>
  <w:style w:type="paragraph" w:styleId="Inhopg2">
    <w:name w:val="toc 2"/>
    <w:basedOn w:val="Standaard"/>
    <w:next w:val="Standaard"/>
    <w:autoRedefine/>
    <w:uiPriority w:val="39"/>
    <w:unhideWhenUsed/>
    <w:rsid w:val="001C4418"/>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qFormat/>
    <w:rsid w:val="00991C2B"/>
    <w:pPr>
      <w:ind w:left="426"/>
    </w:pPr>
  </w:style>
  <w:style w:type="paragraph" w:styleId="Lijstopsomteken">
    <w:name w:val="List Bullet"/>
    <w:basedOn w:val="Vlottetekst-roodMSF"/>
    <w:uiPriority w:val="99"/>
    <w:unhideWhenUsed/>
    <w:qFormat/>
    <w:rsid w:val="00A436FB"/>
    <w:pPr>
      <w:numPr>
        <w:numId w:val="12"/>
      </w:numPr>
    </w:pPr>
  </w:style>
  <w:style w:type="paragraph" w:styleId="Lijstopsomteken2">
    <w:name w:val="List Bullet 2"/>
    <w:basedOn w:val="Inspringing"/>
    <w:uiPriority w:val="99"/>
    <w:unhideWhenUsed/>
    <w:rsid w:val="00A436FB"/>
    <w:pPr>
      <w:numPr>
        <w:numId w:val="13"/>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71717"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44546A"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44546A"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E7E6E6"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666666" w:themeColor="text1" w:themeTint="99"/>
        <w:right w:val="none" w:sz="0" w:space="0" w:color="auto"/>
        <w:insideH w:val="none" w:sz="0" w:space="0" w:color="auto"/>
        <w:insideV w:val="single" w:sz="4" w:space="0" w:color="666666" w:themeColor="text1" w:themeTint="99"/>
      </w:tblBorders>
    </w:tblPr>
    <w:tcPr>
      <w:shd w:val="clear" w:color="auto" w:fill="auto"/>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customStyle="1" w:styleId="Onopgelostemelding1">
    <w:name w:val="Onopgeloste melding1"/>
    <w:basedOn w:val="Standaardalinea-lettertype"/>
    <w:uiPriority w:val="99"/>
    <w:semiHidden/>
    <w:unhideWhenUsed/>
    <w:rsid w:val="00E05F91"/>
    <w:rPr>
      <w:color w:val="605E5C"/>
      <w:shd w:val="clear" w:color="auto" w:fill="E1DFDD"/>
    </w:rPr>
  </w:style>
  <w:style w:type="character" w:styleId="Verwijzingopmerking">
    <w:name w:val="annotation reference"/>
    <w:basedOn w:val="Standaardalinea-lettertype"/>
    <w:uiPriority w:val="99"/>
    <w:semiHidden/>
    <w:unhideWhenUsed/>
    <w:rsid w:val="00DF4702"/>
    <w:rPr>
      <w:sz w:val="16"/>
      <w:szCs w:val="16"/>
    </w:rPr>
  </w:style>
  <w:style w:type="paragraph" w:styleId="Tekstopmerking">
    <w:name w:val="annotation text"/>
    <w:basedOn w:val="Standaard"/>
    <w:link w:val="TekstopmerkingChar"/>
    <w:uiPriority w:val="99"/>
    <w:semiHidden/>
    <w:unhideWhenUsed/>
    <w:rsid w:val="00DF470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F4702"/>
    <w:rPr>
      <w:rFonts w:ascii="FlandersArtSerif-Regular" w:hAnsi="FlandersArtSerif-Regular"/>
      <w:color w:val="171717"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DF4702"/>
    <w:rPr>
      <w:b/>
      <w:bCs/>
    </w:rPr>
  </w:style>
  <w:style w:type="character" w:customStyle="1" w:styleId="OnderwerpvanopmerkingChar">
    <w:name w:val="Onderwerp van opmerking Char"/>
    <w:basedOn w:val="TekstopmerkingChar"/>
    <w:link w:val="Onderwerpvanopmerking"/>
    <w:uiPriority w:val="99"/>
    <w:semiHidden/>
    <w:rsid w:val="00DF4702"/>
    <w:rPr>
      <w:rFonts w:ascii="FlandersArtSerif-Regular" w:hAnsi="FlandersArtSerif-Regular"/>
      <w:b/>
      <w:bCs/>
      <w:color w:val="171717" w:themeColor="background2" w:themeShade="1A"/>
      <w:sz w:val="20"/>
      <w:szCs w:val="20"/>
      <w:lang w:val="nl-BE"/>
    </w:rPr>
  </w:style>
  <w:style w:type="paragraph" w:styleId="Revisie">
    <w:name w:val="Revision"/>
    <w:hidden/>
    <w:uiPriority w:val="99"/>
    <w:semiHidden/>
    <w:rsid w:val="00CD5227"/>
    <w:pPr>
      <w:spacing w:after="0" w:line="240" w:lineRule="auto"/>
    </w:pPr>
    <w:rPr>
      <w:rFonts w:ascii="FlandersArtSerif-Regular" w:hAnsi="FlandersArtSerif-Regular"/>
      <w:color w:val="171717" w:themeColor="background2" w:themeShade="1A"/>
      <w:lang w:val="nl-BE"/>
    </w:rPr>
  </w:style>
  <w:style w:type="character" w:styleId="Onopgelostemelding">
    <w:name w:val="Unresolved Mention"/>
    <w:basedOn w:val="Standaardalinea-lettertype"/>
    <w:uiPriority w:val="99"/>
    <w:semiHidden/>
    <w:unhideWhenUsed/>
    <w:rsid w:val="00720754"/>
    <w:rPr>
      <w:color w:val="605E5C"/>
      <w:shd w:val="clear" w:color="auto" w:fill="E1DFDD"/>
    </w:rPr>
  </w:style>
  <w:style w:type="character" w:styleId="GevolgdeHyperlink">
    <w:name w:val="FollowedHyperlink"/>
    <w:basedOn w:val="Standaardalinea-lettertype"/>
    <w:uiPriority w:val="99"/>
    <w:semiHidden/>
    <w:unhideWhenUsed/>
    <w:rsid w:val="00720754"/>
    <w:rPr>
      <w:color w:val="954F72" w:themeColor="followedHyperlink"/>
      <w:u w:val="single"/>
    </w:rPr>
  </w:style>
  <w:style w:type="paragraph" w:styleId="Geenafstand">
    <w:name w:val="No Spacing"/>
    <w:uiPriority w:val="1"/>
    <w:qFormat/>
    <w:rsid w:val="00776705"/>
    <w:pPr>
      <w:spacing w:after="0" w:line="240" w:lineRule="auto"/>
    </w:pPr>
    <w:rPr>
      <w:lang w:val="nl-BE"/>
    </w:rPr>
  </w:style>
  <w:style w:type="character" w:customStyle="1" w:styleId="textrun">
    <w:name w:val="textrun"/>
    <w:basedOn w:val="Standaardalinea-lettertype"/>
    <w:rsid w:val="00A16143"/>
  </w:style>
  <w:style w:type="character" w:customStyle="1" w:styleId="normaltextrun">
    <w:name w:val="normaltextrun"/>
    <w:basedOn w:val="Standaardalinea-lettertype"/>
    <w:rsid w:val="00A16143"/>
  </w:style>
  <w:style w:type="character" w:customStyle="1" w:styleId="spellingerror">
    <w:name w:val="spellingerror"/>
    <w:basedOn w:val="Standaardalinea-lettertype"/>
    <w:rsid w:val="00A16143"/>
  </w:style>
  <w:style w:type="character" w:customStyle="1" w:styleId="eop">
    <w:name w:val="eop"/>
    <w:basedOn w:val="Standaardalinea-lettertype"/>
    <w:rsid w:val="00A16143"/>
  </w:style>
  <w:style w:type="paragraph" w:customStyle="1" w:styleId="Default">
    <w:name w:val="Default"/>
    <w:rsid w:val="00E80CF0"/>
    <w:pPr>
      <w:autoSpaceDE w:val="0"/>
      <w:autoSpaceDN w:val="0"/>
      <w:adjustRightInd w:val="0"/>
      <w:spacing w:after="0" w:line="240" w:lineRule="auto"/>
    </w:pPr>
    <w:rPr>
      <w:rFonts w:ascii="Calibri" w:hAnsi="Calibri" w:cs="Calibri"/>
      <w:color w:val="000000"/>
      <w:sz w:val="24"/>
      <w:szCs w:val="24"/>
      <w:lang w:val="nl-BE"/>
    </w:rPr>
  </w:style>
  <w:style w:type="character" w:customStyle="1" w:styleId="contextualspellingandgrammarerror">
    <w:name w:val="contextualspellingandgrammarerror"/>
    <w:basedOn w:val="Standaardalinea-lettertype"/>
    <w:rsid w:val="00BE1F62"/>
  </w:style>
  <w:style w:type="character" w:styleId="Zwaar">
    <w:name w:val="Strong"/>
    <w:basedOn w:val="Standaardalinea-lettertype"/>
    <w:uiPriority w:val="22"/>
    <w:qFormat/>
    <w:rsid w:val="005D1A7D"/>
    <w:rPr>
      <w:b/>
      <w:bCs/>
    </w:rPr>
  </w:style>
  <w:style w:type="paragraph" w:customStyle="1" w:styleId="Dries1">
    <w:name w:val="Dries1"/>
    <w:basedOn w:val="Lijstalinea"/>
    <w:qFormat/>
    <w:rsid w:val="00C434AF"/>
    <w:pPr>
      <w:numPr>
        <w:numId w:val="21"/>
      </w:numPr>
      <w:pBdr>
        <w:bottom w:val="single" w:sz="4" w:space="1" w:color="auto"/>
      </w:pBdr>
      <w:tabs>
        <w:tab w:val="clear" w:pos="3686"/>
      </w:tabs>
      <w:spacing w:after="160" w:line="259" w:lineRule="auto"/>
    </w:pPr>
    <w:rPr>
      <w:rFonts w:asciiTheme="minorHAnsi" w:hAnsiTheme="minorHAnsi"/>
      <w:b/>
      <w:bCs/>
      <w:color w:val="auto"/>
      <w:sz w:val="24"/>
      <w:szCs w:val="24"/>
    </w:rPr>
  </w:style>
  <w:style w:type="paragraph" w:customStyle="1" w:styleId="Dries11">
    <w:name w:val="Dries1.1"/>
    <w:basedOn w:val="Lijstalinea"/>
    <w:qFormat/>
    <w:rsid w:val="005D1A7D"/>
    <w:pPr>
      <w:numPr>
        <w:ilvl w:val="1"/>
        <w:numId w:val="21"/>
      </w:numPr>
      <w:tabs>
        <w:tab w:val="clear" w:pos="3686"/>
      </w:tabs>
      <w:spacing w:after="160" w:line="259" w:lineRule="auto"/>
    </w:pPr>
    <w:rPr>
      <w:rFonts w:asciiTheme="minorHAnsi" w:hAnsiTheme="minorHAnsi"/>
      <w:b/>
      <w:bCs/>
      <w:color w:val="auto"/>
    </w:rPr>
  </w:style>
  <w:style w:type="paragraph" w:customStyle="1" w:styleId="Dries111">
    <w:name w:val="Dries1.1.1"/>
    <w:basedOn w:val="Lijstalinea"/>
    <w:qFormat/>
    <w:rsid w:val="005D1A7D"/>
    <w:pPr>
      <w:numPr>
        <w:ilvl w:val="2"/>
        <w:numId w:val="21"/>
      </w:numPr>
      <w:tabs>
        <w:tab w:val="clear" w:pos="3686"/>
      </w:tabs>
      <w:spacing w:after="160" w:line="259" w:lineRule="auto"/>
    </w:pPr>
    <w:rPr>
      <w:rFonts w:asciiTheme="minorHAnsi" w:hAnsiTheme="minorHAnsi"/>
      <w:b/>
      <w:bCs/>
      <w:color w:val="auto"/>
    </w:rPr>
  </w:style>
  <w:style w:type="paragraph" w:customStyle="1" w:styleId="paragraph">
    <w:name w:val="paragraph"/>
    <w:basedOn w:val="Standaard"/>
    <w:rsid w:val="00370CEA"/>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paragraph" w:styleId="Normaalweb">
    <w:name w:val="Normal (Web)"/>
    <w:basedOn w:val="Standaard"/>
    <w:uiPriority w:val="99"/>
    <w:semiHidden/>
    <w:unhideWhenUsed/>
    <w:rsid w:val="00957718"/>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table" w:customStyle="1" w:styleId="Rastertabel5donker-Accent11">
    <w:name w:val="Rastertabel 5 donker - Accent 11"/>
    <w:basedOn w:val="Standaardtabel"/>
    <w:next w:val="Rastertabel5donker-Accent1"/>
    <w:uiPriority w:val="50"/>
    <w:rsid w:val="00A627C0"/>
    <w:pPr>
      <w:spacing w:after="0" w:line="240" w:lineRule="auto"/>
    </w:pPr>
    <w:rPr>
      <w:lang w:val="nl-B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Rastertabel5donker-Accent1">
    <w:name w:val="Grid Table 5 Dark Accent 1"/>
    <w:basedOn w:val="Standaardtabel"/>
    <w:uiPriority w:val="50"/>
    <w:rsid w:val="00A627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57327">
      <w:bodyDiv w:val="1"/>
      <w:marLeft w:val="0"/>
      <w:marRight w:val="0"/>
      <w:marTop w:val="0"/>
      <w:marBottom w:val="0"/>
      <w:divBdr>
        <w:top w:val="none" w:sz="0" w:space="0" w:color="auto"/>
        <w:left w:val="none" w:sz="0" w:space="0" w:color="auto"/>
        <w:bottom w:val="none" w:sz="0" w:space="0" w:color="auto"/>
        <w:right w:val="none" w:sz="0" w:space="0" w:color="auto"/>
      </w:divBdr>
      <w:divsChild>
        <w:div w:id="277220181">
          <w:marLeft w:val="0"/>
          <w:marRight w:val="0"/>
          <w:marTop w:val="0"/>
          <w:marBottom w:val="0"/>
          <w:divBdr>
            <w:top w:val="none" w:sz="0" w:space="0" w:color="auto"/>
            <w:left w:val="none" w:sz="0" w:space="0" w:color="auto"/>
            <w:bottom w:val="none" w:sz="0" w:space="0" w:color="auto"/>
            <w:right w:val="none" w:sz="0" w:space="0" w:color="auto"/>
          </w:divBdr>
        </w:div>
        <w:div w:id="445275491">
          <w:marLeft w:val="0"/>
          <w:marRight w:val="0"/>
          <w:marTop w:val="0"/>
          <w:marBottom w:val="0"/>
          <w:divBdr>
            <w:top w:val="none" w:sz="0" w:space="0" w:color="auto"/>
            <w:left w:val="none" w:sz="0" w:space="0" w:color="auto"/>
            <w:bottom w:val="none" w:sz="0" w:space="0" w:color="auto"/>
            <w:right w:val="none" w:sz="0" w:space="0" w:color="auto"/>
          </w:divBdr>
        </w:div>
        <w:div w:id="617185031">
          <w:marLeft w:val="0"/>
          <w:marRight w:val="0"/>
          <w:marTop w:val="0"/>
          <w:marBottom w:val="0"/>
          <w:divBdr>
            <w:top w:val="none" w:sz="0" w:space="0" w:color="auto"/>
            <w:left w:val="none" w:sz="0" w:space="0" w:color="auto"/>
            <w:bottom w:val="none" w:sz="0" w:space="0" w:color="auto"/>
            <w:right w:val="none" w:sz="0" w:space="0" w:color="auto"/>
          </w:divBdr>
        </w:div>
        <w:div w:id="625544883">
          <w:marLeft w:val="0"/>
          <w:marRight w:val="0"/>
          <w:marTop w:val="0"/>
          <w:marBottom w:val="0"/>
          <w:divBdr>
            <w:top w:val="none" w:sz="0" w:space="0" w:color="auto"/>
            <w:left w:val="none" w:sz="0" w:space="0" w:color="auto"/>
            <w:bottom w:val="none" w:sz="0" w:space="0" w:color="auto"/>
            <w:right w:val="none" w:sz="0" w:space="0" w:color="auto"/>
          </w:divBdr>
        </w:div>
        <w:div w:id="948581705">
          <w:marLeft w:val="0"/>
          <w:marRight w:val="0"/>
          <w:marTop w:val="0"/>
          <w:marBottom w:val="0"/>
          <w:divBdr>
            <w:top w:val="none" w:sz="0" w:space="0" w:color="auto"/>
            <w:left w:val="none" w:sz="0" w:space="0" w:color="auto"/>
            <w:bottom w:val="none" w:sz="0" w:space="0" w:color="auto"/>
            <w:right w:val="none" w:sz="0" w:space="0" w:color="auto"/>
          </w:divBdr>
        </w:div>
        <w:div w:id="1027486739">
          <w:marLeft w:val="0"/>
          <w:marRight w:val="0"/>
          <w:marTop w:val="0"/>
          <w:marBottom w:val="0"/>
          <w:divBdr>
            <w:top w:val="none" w:sz="0" w:space="0" w:color="auto"/>
            <w:left w:val="none" w:sz="0" w:space="0" w:color="auto"/>
            <w:bottom w:val="none" w:sz="0" w:space="0" w:color="auto"/>
            <w:right w:val="none" w:sz="0" w:space="0" w:color="auto"/>
          </w:divBdr>
        </w:div>
        <w:div w:id="1255283177">
          <w:marLeft w:val="0"/>
          <w:marRight w:val="0"/>
          <w:marTop w:val="0"/>
          <w:marBottom w:val="0"/>
          <w:divBdr>
            <w:top w:val="none" w:sz="0" w:space="0" w:color="auto"/>
            <w:left w:val="none" w:sz="0" w:space="0" w:color="auto"/>
            <w:bottom w:val="none" w:sz="0" w:space="0" w:color="auto"/>
            <w:right w:val="none" w:sz="0" w:space="0" w:color="auto"/>
          </w:divBdr>
        </w:div>
        <w:div w:id="1291858805">
          <w:marLeft w:val="0"/>
          <w:marRight w:val="0"/>
          <w:marTop w:val="0"/>
          <w:marBottom w:val="0"/>
          <w:divBdr>
            <w:top w:val="none" w:sz="0" w:space="0" w:color="auto"/>
            <w:left w:val="none" w:sz="0" w:space="0" w:color="auto"/>
            <w:bottom w:val="none" w:sz="0" w:space="0" w:color="auto"/>
            <w:right w:val="none" w:sz="0" w:space="0" w:color="auto"/>
          </w:divBdr>
        </w:div>
        <w:div w:id="1320576538">
          <w:marLeft w:val="0"/>
          <w:marRight w:val="0"/>
          <w:marTop w:val="0"/>
          <w:marBottom w:val="0"/>
          <w:divBdr>
            <w:top w:val="none" w:sz="0" w:space="0" w:color="auto"/>
            <w:left w:val="none" w:sz="0" w:space="0" w:color="auto"/>
            <w:bottom w:val="none" w:sz="0" w:space="0" w:color="auto"/>
            <w:right w:val="none" w:sz="0" w:space="0" w:color="auto"/>
          </w:divBdr>
        </w:div>
        <w:div w:id="1348409619">
          <w:marLeft w:val="0"/>
          <w:marRight w:val="0"/>
          <w:marTop w:val="0"/>
          <w:marBottom w:val="0"/>
          <w:divBdr>
            <w:top w:val="none" w:sz="0" w:space="0" w:color="auto"/>
            <w:left w:val="none" w:sz="0" w:space="0" w:color="auto"/>
            <w:bottom w:val="none" w:sz="0" w:space="0" w:color="auto"/>
            <w:right w:val="none" w:sz="0" w:space="0" w:color="auto"/>
          </w:divBdr>
        </w:div>
        <w:div w:id="1376781474">
          <w:marLeft w:val="0"/>
          <w:marRight w:val="0"/>
          <w:marTop w:val="0"/>
          <w:marBottom w:val="0"/>
          <w:divBdr>
            <w:top w:val="none" w:sz="0" w:space="0" w:color="auto"/>
            <w:left w:val="none" w:sz="0" w:space="0" w:color="auto"/>
            <w:bottom w:val="none" w:sz="0" w:space="0" w:color="auto"/>
            <w:right w:val="none" w:sz="0" w:space="0" w:color="auto"/>
          </w:divBdr>
        </w:div>
        <w:div w:id="1495031476">
          <w:marLeft w:val="0"/>
          <w:marRight w:val="0"/>
          <w:marTop w:val="0"/>
          <w:marBottom w:val="0"/>
          <w:divBdr>
            <w:top w:val="none" w:sz="0" w:space="0" w:color="auto"/>
            <w:left w:val="none" w:sz="0" w:space="0" w:color="auto"/>
            <w:bottom w:val="none" w:sz="0" w:space="0" w:color="auto"/>
            <w:right w:val="none" w:sz="0" w:space="0" w:color="auto"/>
          </w:divBdr>
        </w:div>
        <w:div w:id="1990401470">
          <w:marLeft w:val="0"/>
          <w:marRight w:val="0"/>
          <w:marTop w:val="0"/>
          <w:marBottom w:val="0"/>
          <w:divBdr>
            <w:top w:val="none" w:sz="0" w:space="0" w:color="auto"/>
            <w:left w:val="none" w:sz="0" w:space="0" w:color="auto"/>
            <w:bottom w:val="none" w:sz="0" w:space="0" w:color="auto"/>
            <w:right w:val="none" w:sz="0" w:space="0" w:color="auto"/>
          </w:divBdr>
        </w:div>
      </w:divsChild>
    </w:div>
    <w:div w:id="133645291">
      <w:bodyDiv w:val="1"/>
      <w:marLeft w:val="0"/>
      <w:marRight w:val="0"/>
      <w:marTop w:val="0"/>
      <w:marBottom w:val="0"/>
      <w:divBdr>
        <w:top w:val="none" w:sz="0" w:space="0" w:color="auto"/>
        <w:left w:val="none" w:sz="0" w:space="0" w:color="auto"/>
        <w:bottom w:val="none" w:sz="0" w:space="0" w:color="auto"/>
        <w:right w:val="none" w:sz="0" w:space="0" w:color="auto"/>
      </w:divBdr>
    </w:div>
    <w:div w:id="192302579">
      <w:bodyDiv w:val="1"/>
      <w:marLeft w:val="0"/>
      <w:marRight w:val="0"/>
      <w:marTop w:val="0"/>
      <w:marBottom w:val="0"/>
      <w:divBdr>
        <w:top w:val="none" w:sz="0" w:space="0" w:color="auto"/>
        <w:left w:val="none" w:sz="0" w:space="0" w:color="auto"/>
        <w:bottom w:val="none" w:sz="0" w:space="0" w:color="auto"/>
        <w:right w:val="none" w:sz="0" w:space="0" w:color="auto"/>
      </w:divBdr>
      <w:divsChild>
        <w:div w:id="62680194">
          <w:marLeft w:val="0"/>
          <w:marRight w:val="0"/>
          <w:marTop w:val="0"/>
          <w:marBottom w:val="0"/>
          <w:divBdr>
            <w:top w:val="none" w:sz="0" w:space="0" w:color="auto"/>
            <w:left w:val="none" w:sz="0" w:space="0" w:color="auto"/>
            <w:bottom w:val="none" w:sz="0" w:space="0" w:color="auto"/>
            <w:right w:val="none" w:sz="0" w:space="0" w:color="auto"/>
          </w:divBdr>
        </w:div>
        <w:div w:id="243686028">
          <w:marLeft w:val="0"/>
          <w:marRight w:val="0"/>
          <w:marTop w:val="0"/>
          <w:marBottom w:val="0"/>
          <w:divBdr>
            <w:top w:val="none" w:sz="0" w:space="0" w:color="auto"/>
            <w:left w:val="none" w:sz="0" w:space="0" w:color="auto"/>
            <w:bottom w:val="none" w:sz="0" w:space="0" w:color="auto"/>
            <w:right w:val="none" w:sz="0" w:space="0" w:color="auto"/>
          </w:divBdr>
        </w:div>
        <w:div w:id="291400513">
          <w:marLeft w:val="0"/>
          <w:marRight w:val="0"/>
          <w:marTop w:val="0"/>
          <w:marBottom w:val="0"/>
          <w:divBdr>
            <w:top w:val="none" w:sz="0" w:space="0" w:color="auto"/>
            <w:left w:val="none" w:sz="0" w:space="0" w:color="auto"/>
            <w:bottom w:val="none" w:sz="0" w:space="0" w:color="auto"/>
            <w:right w:val="none" w:sz="0" w:space="0" w:color="auto"/>
          </w:divBdr>
        </w:div>
        <w:div w:id="657807300">
          <w:marLeft w:val="0"/>
          <w:marRight w:val="0"/>
          <w:marTop w:val="0"/>
          <w:marBottom w:val="0"/>
          <w:divBdr>
            <w:top w:val="none" w:sz="0" w:space="0" w:color="auto"/>
            <w:left w:val="none" w:sz="0" w:space="0" w:color="auto"/>
            <w:bottom w:val="none" w:sz="0" w:space="0" w:color="auto"/>
            <w:right w:val="none" w:sz="0" w:space="0" w:color="auto"/>
          </w:divBdr>
          <w:divsChild>
            <w:div w:id="1360280650">
              <w:marLeft w:val="0"/>
              <w:marRight w:val="0"/>
              <w:marTop w:val="0"/>
              <w:marBottom w:val="0"/>
              <w:divBdr>
                <w:top w:val="none" w:sz="0" w:space="0" w:color="auto"/>
                <w:left w:val="none" w:sz="0" w:space="0" w:color="auto"/>
                <w:bottom w:val="none" w:sz="0" w:space="0" w:color="auto"/>
                <w:right w:val="none" w:sz="0" w:space="0" w:color="auto"/>
              </w:divBdr>
            </w:div>
            <w:div w:id="2058771170">
              <w:marLeft w:val="0"/>
              <w:marRight w:val="0"/>
              <w:marTop w:val="0"/>
              <w:marBottom w:val="0"/>
              <w:divBdr>
                <w:top w:val="none" w:sz="0" w:space="0" w:color="auto"/>
                <w:left w:val="none" w:sz="0" w:space="0" w:color="auto"/>
                <w:bottom w:val="none" w:sz="0" w:space="0" w:color="auto"/>
                <w:right w:val="none" w:sz="0" w:space="0" w:color="auto"/>
              </w:divBdr>
            </w:div>
          </w:divsChild>
        </w:div>
        <w:div w:id="699815696">
          <w:marLeft w:val="0"/>
          <w:marRight w:val="0"/>
          <w:marTop w:val="0"/>
          <w:marBottom w:val="0"/>
          <w:divBdr>
            <w:top w:val="none" w:sz="0" w:space="0" w:color="auto"/>
            <w:left w:val="none" w:sz="0" w:space="0" w:color="auto"/>
            <w:bottom w:val="none" w:sz="0" w:space="0" w:color="auto"/>
            <w:right w:val="none" w:sz="0" w:space="0" w:color="auto"/>
          </w:divBdr>
          <w:divsChild>
            <w:div w:id="927542102">
              <w:marLeft w:val="0"/>
              <w:marRight w:val="0"/>
              <w:marTop w:val="0"/>
              <w:marBottom w:val="0"/>
              <w:divBdr>
                <w:top w:val="none" w:sz="0" w:space="0" w:color="auto"/>
                <w:left w:val="none" w:sz="0" w:space="0" w:color="auto"/>
                <w:bottom w:val="none" w:sz="0" w:space="0" w:color="auto"/>
                <w:right w:val="none" w:sz="0" w:space="0" w:color="auto"/>
              </w:divBdr>
            </w:div>
            <w:div w:id="1010332529">
              <w:marLeft w:val="0"/>
              <w:marRight w:val="0"/>
              <w:marTop w:val="0"/>
              <w:marBottom w:val="0"/>
              <w:divBdr>
                <w:top w:val="none" w:sz="0" w:space="0" w:color="auto"/>
                <w:left w:val="none" w:sz="0" w:space="0" w:color="auto"/>
                <w:bottom w:val="none" w:sz="0" w:space="0" w:color="auto"/>
                <w:right w:val="none" w:sz="0" w:space="0" w:color="auto"/>
              </w:divBdr>
            </w:div>
            <w:div w:id="1081103841">
              <w:marLeft w:val="0"/>
              <w:marRight w:val="0"/>
              <w:marTop w:val="0"/>
              <w:marBottom w:val="0"/>
              <w:divBdr>
                <w:top w:val="none" w:sz="0" w:space="0" w:color="auto"/>
                <w:left w:val="none" w:sz="0" w:space="0" w:color="auto"/>
                <w:bottom w:val="none" w:sz="0" w:space="0" w:color="auto"/>
                <w:right w:val="none" w:sz="0" w:space="0" w:color="auto"/>
              </w:divBdr>
            </w:div>
            <w:div w:id="2080788143">
              <w:marLeft w:val="0"/>
              <w:marRight w:val="0"/>
              <w:marTop w:val="0"/>
              <w:marBottom w:val="0"/>
              <w:divBdr>
                <w:top w:val="none" w:sz="0" w:space="0" w:color="auto"/>
                <w:left w:val="none" w:sz="0" w:space="0" w:color="auto"/>
                <w:bottom w:val="none" w:sz="0" w:space="0" w:color="auto"/>
                <w:right w:val="none" w:sz="0" w:space="0" w:color="auto"/>
              </w:divBdr>
            </w:div>
          </w:divsChild>
        </w:div>
        <w:div w:id="791291135">
          <w:marLeft w:val="0"/>
          <w:marRight w:val="0"/>
          <w:marTop w:val="0"/>
          <w:marBottom w:val="0"/>
          <w:divBdr>
            <w:top w:val="none" w:sz="0" w:space="0" w:color="auto"/>
            <w:left w:val="none" w:sz="0" w:space="0" w:color="auto"/>
            <w:bottom w:val="none" w:sz="0" w:space="0" w:color="auto"/>
            <w:right w:val="none" w:sz="0" w:space="0" w:color="auto"/>
          </w:divBdr>
        </w:div>
        <w:div w:id="792165464">
          <w:marLeft w:val="0"/>
          <w:marRight w:val="0"/>
          <w:marTop w:val="0"/>
          <w:marBottom w:val="0"/>
          <w:divBdr>
            <w:top w:val="none" w:sz="0" w:space="0" w:color="auto"/>
            <w:left w:val="none" w:sz="0" w:space="0" w:color="auto"/>
            <w:bottom w:val="none" w:sz="0" w:space="0" w:color="auto"/>
            <w:right w:val="none" w:sz="0" w:space="0" w:color="auto"/>
          </w:divBdr>
        </w:div>
        <w:div w:id="858933293">
          <w:marLeft w:val="0"/>
          <w:marRight w:val="0"/>
          <w:marTop w:val="0"/>
          <w:marBottom w:val="0"/>
          <w:divBdr>
            <w:top w:val="none" w:sz="0" w:space="0" w:color="auto"/>
            <w:left w:val="none" w:sz="0" w:space="0" w:color="auto"/>
            <w:bottom w:val="none" w:sz="0" w:space="0" w:color="auto"/>
            <w:right w:val="none" w:sz="0" w:space="0" w:color="auto"/>
          </w:divBdr>
        </w:div>
        <w:div w:id="963273598">
          <w:marLeft w:val="0"/>
          <w:marRight w:val="0"/>
          <w:marTop w:val="0"/>
          <w:marBottom w:val="0"/>
          <w:divBdr>
            <w:top w:val="none" w:sz="0" w:space="0" w:color="auto"/>
            <w:left w:val="none" w:sz="0" w:space="0" w:color="auto"/>
            <w:bottom w:val="none" w:sz="0" w:space="0" w:color="auto"/>
            <w:right w:val="none" w:sz="0" w:space="0" w:color="auto"/>
          </w:divBdr>
        </w:div>
        <w:div w:id="1019354603">
          <w:marLeft w:val="0"/>
          <w:marRight w:val="0"/>
          <w:marTop w:val="0"/>
          <w:marBottom w:val="0"/>
          <w:divBdr>
            <w:top w:val="none" w:sz="0" w:space="0" w:color="auto"/>
            <w:left w:val="none" w:sz="0" w:space="0" w:color="auto"/>
            <w:bottom w:val="none" w:sz="0" w:space="0" w:color="auto"/>
            <w:right w:val="none" w:sz="0" w:space="0" w:color="auto"/>
          </w:divBdr>
        </w:div>
        <w:div w:id="1034158400">
          <w:marLeft w:val="0"/>
          <w:marRight w:val="0"/>
          <w:marTop w:val="0"/>
          <w:marBottom w:val="0"/>
          <w:divBdr>
            <w:top w:val="none" w:sz="0" w:space="0" w:color="auto"/>
            <w:left w:val="none" w:sz="0" w:space="0" w:color="auto"/>
            <w:bottom w:val="none" w:sz="0" w:space="0" w:color="auto"/>
            <w:right w:val="none" w:sz="0" w:space="0" w:color="auto"/>
          </w:divBdr>
          <w:divsChild>
            <w:div w:id="506407841">
              <w:marLeft w:val="0"/>
              <w:marRight w:val="0"/>
              <w:marTop w:val="0"/>
              <w:marBottom w:val="0"/>
              <w:divBdr>
                <w:top w:val="none" w:sz="0" w:space="0" w:color="auto"/>
                <w:left w:val="none" w:sz="0" w:space="0" w:color="auto"/>
                <w:bottom w:val="none" w:sz="0" w:space="0" w:color="auto"/>
                <w:right w:val="none" w:sz="0" w:space="0" w:color="auto"/>
              </w:divBdr>
            </w:div>
            <w:div w:id="1595747204">
              <w:marLeft w:val="0"/>
              <w:marRight w:val="0"/>
              <w:marTop w:val="0"/>
              <w:marBottom w:val="0"/>
              <w:divBdr>
                <w:top w:val="none" w:sz="0" w:space="0" w:color="auto"/>
                <w:left w:val="none" w:sz="0" w:space="0" w:color="auto"/>
                <w:bottom w:val="none" w:sz="0" w:space="0" w:color="auto"/>
                <w:right w:val="none" w:sz="0" w:space="0" w:color="auto"/>
              </w:divBdr>
            </w:div>
            <w:div w:id="1756975495">
              <w:marLeft w:val="0"/>
              <w:marRight w:val="0"/>
              <w:marTop w:val="0"/>
              <w:marBottom w:val="0"/>
              <w:divBdr>
                <w:top w:val="none" w:sz="0" w:space="0" w:color="auto"/>
                <w:left w:val="none" w:sz="0" w:space="0" w:color="auto"/>
                <w:bottom w:val="none" w:sz="0" w:space="0" w:color="auto"/>
                <w:right w:val="none" w:sz="0" w:space="0" w:color="auto"/>
              </w:divBdr>
            </w:div>
            <w:div w:id="2087458768">
              <w:marLeft w:val="0"/>
              <w:marRight w:val="0"/>
              <w:marTop w:val="0"/>
              <w:marBottom w:val="0"/>
              <w:divBdr>
                <w:top w:val="none" w:sz="0" w:space="0" w:color="auto"/>
                <w:left w:val="none" w:sz="0" w:space="0" w:color="auto"/>
                <w:bottom w:val="none" w:sz="0" w:space="0" w:color="auto"/>
                <w:right w:val="none" w:sz="0" w:space="0" w:color="auto"/>
              </w:divBdr>
            </w:div>
          </w:divsChild>
        </w:div>
        <w:div w:id="1178351350">
          <w:marLeft w:val="0"/>
          <w:marRight w:val="0"/>
          <w:marTop w:val="0"/>
          <w:marBottom w:val="0"/>
          <w:divBdr>
            <w:top w:val="none" w:sz="0" w:space="0" w:color="auto"/>
            <w:left w:val="none" w:sz="0" w:space="0" w:color="auto"/>
            <w:bottom w:val="none" w:sz="0" w:space="0" w:color="auto"/>
            <w:right w:val="none" w:sz="0" w:space="0" w:color="auto"/>
          </w:divBdr>
        </w:div>
        <w:div w:id="1187788444">
          <w:marLeft w:val="0"/>
          <w:marRight w:val="0"/>
          <w:marTop w:val="0"/>
          <w:marBottom w:val="0"/>
          <w:divBdr>
            <w:top w:val="none" w:sz="0" w:space="0" w:color="auto"/>
            <w:left w:val="none" w:sz="0" w:space="0" w:color="auto"/>
            <w:bottom w:val="none" w:sz="0" w:space="0" w:color="auto"/>
            <w:right w:val="none" w:sz="0" w:space="0" w:color="auto"/>
          </w:divBdr>
          <w:divsChild>
            <w:div w:id="458034860">
              <w:marLeft w:val="0"/>
              <w:marRight w:val="0"/>
              <w:marTop w:val="0"/>
              <w:marBottom w:val="0"/>
              <w:divBdr>
                <w:top w:val="none" w:sz="0" w:space="0" w:color="auto"/>
                <w:left w:val="none" w:sz="0" w:space="0" w:color="auto"/>
                <w:bottom w:val="none" w:sz="0" w:space="0" w:color="auto"/>
                <w:right w:val="none" w:sz="0" w:space="0" w:color="auto"/>
              </w:divBdr>
            </w:div>
            <w:div w:id="663631717">
              <w:marLeft w:val="0"/>
              <w:marRight w:val="0"/>
              <w:marTop w:val="0"/>
              <w:marBottom w:val="0"/>
              <w:divBdr>
                <w:top w:val="none" w:sz="0" w:space="0" w:color="auto"/>
                <w:left w:val="none" w:sz="0" w:space="0" w:color="auto"/>
                <w:bottom w:val="none" w:sz="0" w:space="0" w:color="auto"/>
                <w:right w:val="none" w:sz="0" w:space="0" w:color="auto"/>
              </w:divBdr>
            </w:div>
            <w:div w:id="1224877962">
              <w:marLeft w:val="0"/>
              <w:marRight w:val="0"/>
              <w:marTop w:val="0"/>
              <w:marBottom w:val="0"/>
              <w:divBdr>
                <w:top w:val="none" w:sz="0" w:space="0" w:color="auto"/>
                <w:left w:val="none" w:sz="0" w:space="0" w:color="auto"/>
                <w:bottom w:val="none" w:sz="0" w:space="0" w:color="auto"/>
                <w:right w:val="none" w:sz="0" w:space="0" w:color="auto"/>
              </w:divBdr>
            </w:div>
            <w:div w:id="1692687895">
              <w:marLeft w:val="0"/>
              <w:marRight w:val="0"/>
              <w:marTop w:val="0"/>
              <w:marBottom w:val="0"/>
              <w:divBdr>
                <w:top w:val="none" w:sz="0" w:space="0" w:color="auto"/>
                <w:left w:val="none" w:sz="0" w:space="0" w:color="auto"/>
                <w:bottom w:val="none" w:sz="0" w:space="0" w:color="auto"/>
                <w:right w:val="none" w:sz="0" w:space="0" w:color="auto"/>
              </w:divBdr>
            </w:div>
            <w:div w:id="2052462615">
              <w:marLeft w:val="0"/>
              <w:marRight w:val="0"/>
              <w:marTop w:val="0"/>
              <w:marBottom w:val="0"/>
              <w:divBdr>
                <w:top w:val="none" w:sz="0" w:space="0" w:color="auto"/>
                <w:left w:val="none" w:sz="0" w:space="0" w:color="auto"/>
                <w:bottom w:val="none" w:sz="0" w:space="0" w:color="auto"/>
                <w:right w:val="none" w:sz="0" w:space="0" w:color="auto"/>
              </w:divBdr>
            </w:div>
          </w:divsChild>
        </w:div>
        <w:div w:id="1200166202">
          <w:marLeft w:val="0"/>
          <w:marRight w:val="0"/>
          <w:marTop w:val="0"/>
          <w:marBottom w:val="0"/>
          <w:divBdr>
            <w:top w:val="none" w:sz="0" w:space="0" w:color="auto"/>
            <w:left w:val="none" w:sz="0" w:space="0" w:color="auto"/>
            <w:bottom w:val="none" w:sz="0" w:space="0" w:color="auto"/>
            <w:right w:val="none" w:sz="0" w:space="0" w:color="auto"/>
          </w:divBdr>
          <w:divsChild>
            <w:div w:id="1244413665">
              <w:marLeft w:val="-75"/>
              <w:marRight w:val="0"/>
              <w:marTop w:val="30"/>
              <w:marBottom w:val="30"/>
              <w:divBdr>
                <w:top w:val="none" w:sz="0" w:space="0" w:color="auto"/>
                <w:left w:val="none" w:sz="0" w:space="0" w:color="auto"/>
                <w:bottom w:val="none" w:sz="0" w:space="0" w:color="auto"/>
                <w:right w:val="none" w:sz="0" w:space="0" w:color="auto"/>
              </w:divBdr>
              <w:divsChild>
                <w:div w:id="63917870">
                  <w:marLeft w:val="0"/>
                  <w:marRight w:val="0"/>
                  <w:marTop w:val="0"/>
                  <w:marBottom w:val="0"/>
                  <w:divBdr>
                    <w:top w:val="none" w:sz="0" w:space="0" w:color="auto"/>
                    <w:left w:val="none" w:sz="0" w:space="0" w:color="auto"/>
                    <w:bottom w:val="none" w:sz="0" w:space="0" w:color="auto"/>
                    <w:right w:val="none" w:sz="0" w:space="0" w:color="auto"/>
                  </w:divBdr>
                  <w:divsChild>
                    <w:div w:id="1287389981">
                      <w:marLeft w:val="0"/>
                      <w:marRight w:val="0"/>
                      <w:marTop w:val="0"/>
                      <w:marBottom w:val="0"/>
                      <w:divBdr>
                        <w:top w:val="none" w:sz="0" w:space="0" w:color="auto"/>
                        <w:left w:val="none" w:sz="0" w:space="0" w:color="auto"/>
                        <w:bottom w:val="none" w:sz="0" w:space="0" w:color="auto"/>
                        <w:right w:val="none" w:sz="0" w:space="0" w:color="auto"/>
                      </w:divBdr>
                    </w:div>
                  </w:divsChild>
                </w:div>
                <w:div w:id="164059525">
                  <w:marLeft w:val="0"/>
                  <w:marRight w:val="0"/>
                  <w:marTop w:val="0"/>
                  <w:marBottom w:val="0"/>
                  <w:divBdr>
                    <w:top w:val="none" w:sz="0" w:space="0" w:color="auto"/>
                    <w:left w:val="none" w:sz="0" w:space="0" w:color="auto"/>
                    <w:bottom w:val="none" w:sz="0" w:space="0" w:color="auto"/>
                    <w:right w:val="none" w:sz="0" w:space="0" w:color="auto"/>
                  </w:divBdr>
                  <w:divsChild>
                    <w:div w:id="1436749301">
                      <w:marLeft w:val="0"/>
                      <w:marRight w:val="0"/>
                      <w:marTop w:val="0"/>
                      <w:marBottom w:val="0"/>
                      <w:divBdr>
                        <w:top w:val="none" w:sz="0" w:space="0" w:color="auto"/>
                        <w:left w:val="none" w:sz="0" w:space="0" w:color="auto"/>
                        <w:bottom w:val="none" w:sz="0" w:space="0" w:color="auto"/>
                        <w:right w:val="none" w:sz="0" w:space="0" w:color="auto"/>
                      </w:divBdr>
                    </w:div>
                  </w:divsChild>
                </w:div>
                <w:div w:id="251207674">
                  <w:marLeft w:val="0"/>
                  <w:marRight w:val="0"/>
                  <w:marTop w:val="0"/>
                  <w:marBottom w:val="0"/>
                  <w:divBdr>
                    <w:top w:val="none" w:sz="0" w:space="0" w:color="auto"/>
                    <w:left w:val="none" w:sz="0" w:space="0" w:color="auto"/>
                    <w:bottom w:val="none" w:sz="0" w:space="0" w:color="auto"/>
                    <w:right w:val="none" w:sz="0" w:space="0" w:color="auto"/>
                  </w:divBdr>
                  <w:divsChild>
                    <w:div w:id="544024045">
                      <w:marLeft w:val="0"/>
                      <w:marRight w:val="0"/>
                      <w:marTop w:val="0"/>
                      <w:marBottom w:val="0"/>
                      <w:divBdr>
                        <w:top w:val="none" w:sz="0" w:space="0" w:color="auto"/>
                        <w:left w:val="none" w:sz="0" w:space="0" w:color="auto"/>
                        <w:bottom w:val="none" w:sz="0" w:space="0" w:color="auto"/>
                        <w:right w:val="none" w:sz="0" w:space="0" w:color="auto"/>
                      </w:divBdr>
                    </w:div>
                  </w:divsChild>
                </w:div>
                <w:div w:id="277375796">
                  <w:marLeft w:val="0"/>
                  <w:marRight w:val="0"/>
                  <w:marTop w:val="0"/>
                  <w:marBottom w:val="0"/>
                  <w:divBdr>
                    <w:top w:val="none" w:sz="0" w:space="0" w:color="auto"/>
                    <w:left w:val="none" w:sz="0" w:space="0" w:color="auto"/>
                    <w:bottom w:val="none" w:sz="0" w:space="0" w:color="auto"/>
                    <w:right w:val="none" w:sz="0" w:space="0" w:color="auto"/>
                  </w:divBdr>
                  <w:divsChild>
                    <w:div w:id="1583679826">
                      <w:marLeft w:val="0"/>
                      <w:marRight w:val="0"/>
                      <w:marTop w:val="0"/>
                      <w:marBottom w:val="0"/>
                      <w:divBdr>
                        <w:top w:val="none" w:sz="0" w:space="0" w:color="auto"/>
                        <w:left w:val="none" w:sz="0" w:space="0" w:color="auto"/>
                        <w:bottom w:val="none" w:sz="0" w:space="0" w:color="auto"/>
                        <w:right w:val="none" w:sz="0" w:space="0" w:color="auto"/>
                      </w:divBdr>
                    </w:div>
                  </w:divsChild>
                </w:div>
                <w:div w:id="596182623">
                  <w:marLeft w:val="0"/>
                  <w:marRight w:val="0"/>
                  <w:marTop w:val="0"/>
                  <w:marBottom w:val="0"/>
                  <w:divBdr>
                    <w:top w:val="none" w:sz="0" w:space="0" w:color="auto"/>
                    <w:left w:val="none" w:sz="0" w:space="0" w:color="auto"/>
                    <w:bottom w:val="none" w:sz="0" w:space="0" w:color="auto"/>
                    <w:right w:val="none" w:sz="0" w:space="0" w:color="auto"/>
                  </w:divBdr>
                  <w:divsChild>
                    <w:div w:id="1261529960">
                      <w:marLeft w:val="0"/>
                      <w:marRight w:val="0"/>
                      <w:marTop w:val="0"/>
                      <w:marBottom w:val="0"/>
                      <w:divBdr>
                        <w:top w:val="none" w:sz="0" w:space="0" w:color="auto"/>
                        <w:left w:val="none" w:sz="0" w:space="0" w:color="auto"/>
                        <w:bottom w:val="none" w:sz="0" w:space="0" w:color="auto"/>
                        <w:right w:val="none" w:sz="0" w:space="0" w:color="auto"/>
                      </w:divBdr>
                    </w:div>
                  </w:divsChild>
                </w:div>
                <w:div w:id="857890162">
                  <w:marLeft w:val="0"/>
                  <w:marRight w:val="0"/>
                  <w:marTop w:val="0"/>
                  <w:marBottom w:val="0"/>
                  <w:divBdr>
                    <w:top w:val="none" w:sz="0" w:space="0" w:color="auto"/>
                    <w:left w:val="none" w:sz="0" w:space="0" w:color="auto"/>
                    <w:bottom w:val="none" w:sz="0" w:space="0" w:color="auto"/>
                    <w:right w:val="none" w:sz="0" w:space="0" w:color="auto"/>
                  </w:divBdr>
                  <w:divsChild>
                    <w:div w:id="1109663898">
                      <w:marLeft w:val="0"/>
                      <w:marRight w:val="0"/>
                      <w:marTop w:val="0"/>
                      <w:marBottom w:val="0"/>
                      <w:divBdr>
                        <w:top w:val="none" w:sz="0" w:space="0" w:color="auto"/>
                        <w:left w:val="none" w:sz="0" w:space="0" w:color="auto"/>
                        <w:bottom w:val="none" w:sz="0" w:space="0" w:color="auto"/>
                        <w:right w:val="none" w:sz="0" w:space="0" w:color="auto"/>
                      </w:divBdr>
                    </w:div>
                  </w:divsChild>
                </w:div>
                <w:div w:id="930359544">
                  <w:marLeft w:val="0"/>
                  <w:marRight w:val="0"/>
                  <w:marTop w:val="0"/>
                  <w:marBottom w:val="0"/>
                  <w:divBdr>
                    <w:top w:val="none" w:sz="0" w:space="0" w:color="auto"/>
                    <w:left w:val="none" w:sz="0" w:space="0" w:color="auto"/>
                    <w:bottom w:val="none" w:sz="0" w:space="0" w:color="auto"/>
                    <w:right w:val="none" w:sz="0" w:space="0" w:color="auto"/>
                  </w:divBdr>
                  <w:divsChild>
                    <w:div w:id="1024018295">
                      <w:marLeft w:val="0"/>
                      <w:marRight w:val="0"/>
                      <w:marTop w:val="0"/>
                      <w:marBottom w:val="0"/>
                      <w:divBdr>
                        <w:top w:val="none" w:sz="0" w:space="0" w:color="auto"/>
                        <w:left w:val="none" w:sz="0" w:space="0" w:color="auto"/>
                        <w:bottom w:val="none" w:sz="0" w:space="0" w:color="auto"/>
                        <w:right w:val="none" w:sz="0" w:space="0" w:color="auto"/>
                      </w:divBdr>
                    </w:div>
                  </w:divsChild>
                </w:div>
                <w:div w:id="952713681">
                  <w:marLeft w:val="0"/>
                  <w:marRight w:val="0"/>
                  <w:marTop w:val="0"/>
                  <w:marBottom w:val="0"/>
                  <w:divBdr>
                    <w:top w:val="none" w:sz="0" w:space="0" w:color="auto"/>
                    <w:left w:val="none" w:sz="0" w:space="0" w:color="auto"/>
                    <w:bottom w:val="none" w:sz="0" w:space="0" w:color="auto"/>
                    <w:right w:val="none" w:sz="0" w:space="0" w:color="auto"/>
                  </w:divBdr>
                  <w:divsChild>
                    <w:div w:id="1567836233">
                      <w:marLeft w:val="0"/>
                      <w:marRight w:val="0"/>
                      <w:marTop w:val="0"/>
                      <w:marBottom w:val="0"/>
                      <w:divBdr>
                        <w:top w:val="none" w:sz="0" w:space="0" w:color="auto"/>
                        <w:left w:val="none" w:sz="0" w:space="0" w:color="auto"/>
                        <w:bottom w:val="none" w:sz="0" w:space="0" w:color="auto"/>
                        <w:right w:val="none" w:sz="0" w:space="0" w:color="auto"/>
                      </w:divBdr>
                    </w:div>
                  </w:divsChild>
                </w:div>
                <w:div w:id="1006325970">
                  <w:marLeft w:val="0"/>
                  <w:marRight w:val="0"/>
                  <w:marTop w:val="0"/>
                  <w:marBottom w:val="0"/>
                  <w:divBdr>
                    <w:top w:val="none" w:sz="0" w:space="0" w:color="auto"/>
                    <w:left w:val="none" w:sz="0" w:space="0" w:color="auto"/>
                    <w:bottom w:val="none" w:sz="0" w:space="0" w:color="auto"/>
                    <w:right w:val="none" w:sz="0" w:space="0" w:color="auto"/>
                  </w:divBdr>
                  <w:divsChild>
                    <w:div w:id="93985683">
                      <w:marLeft w:val="0"/>
                      <w:marRight w:val="0"/>
                      <w:marTop w:val="0"/>
                      <w:marBottom w:val="0"/>
                      <w:divBdr>
                        <w:top w:val="none" w:sz="0" w:space="0" w:color="auto"/>
                        <w:left w:val="none" w:sz="0" w:space="0" w:color="auto"/>
                        <w:bottom w:val="none" w:sz="0" w:space="0" w:color="auto"/>
                        <w:right w:val="none" w:sz="0" w:space="0" w:color="auto"/>
                      </w:divBdr>
                    </w:div>
                    <w:div w:id="1814449879">
                      <w:marLeft w:val="0"/>
                      <w:marRight w:val="0"/>
                      <w:marTop w:val="0"/>
                      <w:marBottom w:val="0"/>
                      <w:divBdr>
                        <w:top w:val="none" w:sz="0" w:space="0" w:color="auto"/>
                        <w:left w:val="none" w:sz="0" w:space="0" w:color="auto"/>
                        <w:bottom w:val="none" w:sz="0" w:space="0" w:color="auto"/>
                        <w:right w:val="none" w:sz="0" w:space="0" w:color="auto"/>
                      </w:divBdr>
                    </w:div>
                  </w:divsChild>
                </w:div>
                <w:div w:id="1056665714">
                  <w:marLeft w:val="0"/>
                  <w:marRight w:val="0"/>
                  <w:marTop w:val="0"/>
                  <w:marBottom w:val="0"/>
                  <w:divBdr>
                    <w:top w:val="none" w:sz="0" w:space="0" w:color="auto"/>
                    <w:left w:val="none" w:sz="0" w:space="0" w:color="auto"/>
                    <w:bottom w:val="none" w:sz="0" w:space="0" w:color="auto"/>
                    <w:right w:val="none" w:sz="0" w:space="0" w:color="auto"/>
                  </w:divBdr>
                  <w:divsChild>
                    <w:div w:id="24524418">
                      <w:marLeft w:val="0"/>
                      <w:marRight w:val="0"/>
                      <w:marTop w:val="0"/>
                      <w:marBottom w:val="0"/>
                      <w:divBdr>
                        <w:top w:val="none" w:sz="0" w:space="0" w:color="auto"/>
                        <w:left w:val="none" w:sz="0" w:space="0" w:color="auto"/>
                        <w:bottom w:val="none" w:sz="0" w:space="0" w:color="auto"/>
                        <w:right w:val="none" w:sz="0" w:space="0" w:color="auto"/>
                      </w:divBdr>
                    </w:div>
                  </w:divsChild>
                </w:div>
                <w:div w:id="1300261154">
                  <w:marLeft w:val="0"/>
                  <w:marRight w:val="0"/>
                  <w:marTop w:val="0"/>
                  <w:marBottom w:val="0"/>
                  <w:divBdr>
                    <w:top w:val="none" w:sz="0" w:space="0" w:color="auto"/>
                    <w:left w:val="none" w:sz="0" w:space="0" w:color="auto"/>
                    <w:bottom w:val="none" w:sz="0" w:space="0" w:color="auto"/>
                    <w:right w:val="none" w:sz="0" w:space="0" w:color="auto"/>
                  </w:divBdr>
                  <w:divsChild>
                    <w:div w:id="1112822828">
                      <w:marLeft w:val="0"/>
                      <w:marRight w:val="0"/>
                      <w:marTop w:val="0"/>
                      <w:marBottom w:val="0"/>
                      <w:divBdr>
                        <w:top w:val="none" w:sz="0" w:space="0" w:color="auto"/>
                        <w:left w:val="none" w:sz="0" w:space="0" w:color="auto"/>
                        <w:bottom w:val="none" w:sz="0" w:space="0" w:color="auto"/>
                        <w:right w:val="none" w:sz="0" w:space="0" w:color="auto"/>
                      </w:divBdr>
                    </w:div>
                  </w:divsChild>
                </w:div>
                <w:div w:id="1326008460">
                  <w:marLeft w:val="0"/>
                  <w:marRight w:val="0"/>
                  <w:marTop w:val="0"/>
                  <w:marBottom w:val="0"/>
                  <w:divBdr>
                    <w:top w:val="none" w:sz="0" w:space="0" w:color="auto"/>
                    <w:left w:val="none" w:sz="0" w:space="0" w:color="auto"/>
                    <w:bottom w:val="none" w:sz="0" w:space="0" w:color="auto"/>
                    <w:right w:val="none" w:sz="0" w:space="0" w:color="auto"/>
                  </w:divBdr>
                  <w:divsChild>
                    <w:div w:id="1020934804">
                      <w:marLeft w:val="0"/>
                      <w:marRight w:val="0"/>
                      <w:marTop w:val="0"/>
                      <w:marBottom w:val="0"/>
                      <w:divBdr>
                        <w:top w:val="none" w:sz="0" w:space="0" w:color="auto"/>
                        <w:left w:val="none" w:sz="0" w:space="0" w:color="auto"/>
                        <w:bottom w:val="none" w:sz="0" w:space="0" w:color="auto"/>
                        <w:right w:val="none" w:sz="0" w:space="0" w:color="auto"/>
                      </w:divBdr>
                    </w:div>
                  </w:divsChild>
                </w:div>
                <w:div w:id="1329480582">
                  <w:marLeft w:val="0"/>
                  <w:marRight w:val="0"/>
                  <w:marTop w:val="0"/>
                  <w:marBottom w:val="0"/>
                  <w:divBdr>
                    <w:top w:val="none" w:sz="0" w:space="0" w:color="auto"/>
                    <w:left w:val="none" w:sz="0" w:space="0" w:color="auto"/>
                    <w:bottom w:val="none" w:sz="0" w:space="0" w:color="auto"/>
                    <w:right w:val="none" w:sz="0" w:space="0" w:color="auto"/>
                  </w:divBdr>
                  <w:divsChild>
                    <w:div w:id="1341004170">
                      <w:marLeft w:val="0"/>
                      <w:marRight w:val="0"/>
                      <w:marTop w:val="0"/>
                      <w:marBottom w:val="0"/>
                      <w:divBdr>
                        <w:top w:val="none" w:sz="0" w:space="0" w:color="auto"/>
                        <w:left w:val="none" w:sz="0" w:space="0" w:color="auto"/>
                        <w:bottom w:val="none" w:sz="0" w:space="0" w:color="auto"/>
                        <w:right w:val="none" w:sz="0" w:space="0" w:color="auto"/>
                      </w:divBdr>
                    </w:div>
                  </w:divsChild>
                </w:div>
                <w:div w:id="1601065801">
                  <w:marLeft w:val="0"/>
                  <w:marRight w:val="0"/>
                  <w:marTop w:val="0"/>
                  <w:marBottom w:val="0"/>
                  <w:divBdr>
                    <w:top w:val="none" w:sz="0" w:space="0" w:color="auto"/>
                    <w:left w:val="none" w:sz="0" w:space="0" w:color="auto"/>
                    <w:bottom w:val="none" w:sz="0" w:space="0" w:color="auto"/>
                    <w:right w:val="none" w:sz="0" w:space="0" w:color="auto"/>
                  </w:divBdr>
                  <w:divsChild>
                    <w:div w:id="2076932127">
                      <w:marLeft w:val="0"/>
                      <w:marRight w:val="0"/>
                      <w:marTop w:val="0"/>
                      <w:marBottom w:val="0"/>
                      <w:divBdr>
                        <w:top w:val="none" w:sz="0" w:space="0" w:color="auto"/>
                        <w:left w:val="none" w:sz="0" w:space="0" w:color="auto"/>
                        <w:bottom w:val="none" w:sz="0" w:space="0" w:color="auto"/>
                        <w:right w:val="none" w:sz="0" w:space="0" w:color="auto"/>
                      </w:divBdr>
                    </w:div>
                  </w:divsChild>
                </w:div>
                <w:div w:id="1698967230">
                  <w:marLeft w:val="0"/>
                  <w:marRight w:val="0"/>
                  <w:marTop w:val="0"/>
                  <w:marBottom w:val="0"/>
                  <w:divBdr>
                    <w:top w:val="none" w:sz="0" w:space="0" w:color="auto"/>
                    <w:left w:val="none" w:sz="0" w:space="0" w:color="auto"/>
                    <w:bottom w:val="none" w:sz="0" w:space="0" w:color="auto"/>
                    <w:right w:val="none" w:sz="0" w:space="0" w:color="auto"/>
                  </w:divBdr>
                  <w:divsChild>
                    <w:div w:id="1145397244">
                      <w:marLeft w:val="0"/>
                      <w:marRight w:val="0"/>
                      <w:marTop w:val="0"/>
                      <w:marBottom w:val="0"/>
                      <w:divBdr>
                        <w:top w:val="none" w:sz="0" w:space="0" w:color="auto"/>
                        <w:left w:val="none" w:sz="0" w:space="0" w:color="auto"/>
                        <w:bottom w:val="none" w:sz="0" w:space="0" w:color="auto"/>
                        <w:right w:val="none" w:sz="0" w:space="0" w:color="auto"/>
                      </w:divBdr>
                    </w:div>
                  </w:divsChild>
                </w:div>
                <w:div w:id="1809277012">
                  <w:marLeft w:val="0"/>
                  <w:marRight w:val="0"/>
                  <w:marTop w:val="0"/>
                  <w:marBottom w:val="0"/>
                  <w:divBdr>
                    <w:top w:val="none" w:sz="0" w:space="0" w:color="auto"/>
                    <w:left w:val="none" w:sz="0" w:space="0" w:color="auto"/>
                    <w:bottom w:val="none" w:sz="0" w:space="0" w:color="auto"/>
                    <w:right w:val="none" w:sz="0" w:space="0" w:color="auto"/>
                  </w:divBdr>
                  <w:divsChild>
                    <w:div w:id="195960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251822">
          <w:marLeft w:val="0"/>
          <w:marRight w:val="0"/>
          <w:marTop w:val="0"/>
          <w:marBottom w:val="0"/>
          <w:divBdr>
            <w:top w:val="none" w:sz="0" w:space="0" w:color="auto"/>
            <w:left w:val="none" w:sz="0" w:space="0" w:color="auto"/>
            <w:bottom w:val="none" w:sz="0" w:space="0" w:color="auto"/>
            <w:right w:val="none" w:sz="0" w:space="0" w:color="auto"/>
          </w:divBdr>
          <w:divsChild>
            <w:div w:id="578710495">
              <w:marLeft w:val="0"/>
              <w:marRight w:val="0"/>
              <w:marTop w:val="0"/>
              <w:marBottom w:val="0"/>
              <w:divBdr>
                <w:top w:val="none" w:sz="0" w:space="0" w:color="auto"/>
                <w:left w:val="none" w:sz="0" w:space="0" w:color="auto"/>
                <w:bottom w:val="none" w:sz="0" w:space="0" w:color="auto"/>
                <w:right w:val="none" w:sz="0" w:space="0" w:color="auto"/>
              </w:divBdr>
            </w:div>
            <w:div w:id="1932424846">
              <w:marLeft w:val="0"/>
              <w:marRight w:val="0"/>
              <w:marTop w:val="0"/>
              <w:marBottom w:val="0"/>
              <w:divBdr>
                <w:top w:val="none" w:sz="0" w:space="0" w:color="auto"/>
                <w:left w:val="none" w:sz="0" w:space="0" w:color="auto"/>
                <w:bottom w:val="none" w:sz="0" w:space="0" w:color="auto"/>
                <w:right w:val="none" w:sz="0" w:space="0" w:color="auto"/>
              </w:divBdr>
            </w:div>
            <w:div w:id="1972398151">
              <w:marLeft w:val="0"/>
              <w:marRight w:val="0"/>
              <w:marTop w:val="0"/>
              <w:marBottom w:val="0"/>
              <w:divBdr>
                <w:top w:val="none" w:sz="0" w:space="0" w:color="auto"/>
                <w:left w:val="none" w:sz="0" w:space="0" w:color="auto"/>
                <w:bottom w:val="none" w:sz="0" w:space="0" w:color="auto"/>
                <w:right w:val="none" w:sz="0" w:space="0" w:color="auto"/>
              </w:divBdr>
            </w:div>
          </w:divsChild>
        </w:div>
        <w:div w:id="1286958936">
          <w:marLeft w:val="0"/>
          <w:marRight w:val="0"/>
          <w:marTop w:val="0"/>
          <w:marBottom w:val="0"/>
          <w:divBdr>
            <w:top w:val="none" w:sz="0" w:space="0" w:color="auto"/>
            <w:left w:val="none" w:sz="0" w:space="0" w:color="auto"/>
            <w:bottom w:val="none" w:sz="0" w:space="0" w:color="auto"/>
            <w:right w:val="none" w:sz="0" w:space="0" w:color="auto"/>
          </w:divBdr>
        </w:div>
        <w:div w:id="1403723338">
          <w:marLeft w:val="0"/>
          <w:marRight w:val="0"/>
          <w:marTop w:val="0"/>
          <w:marBottom w:val="0"/>
          <w:divBdr>
            <w:top w:val="none" w:sz="0" w:space="0" w:color="auto"/>
            <w:left w:val="none" w:sz="0" w:space="0" w:color="auto"/>
            <w:bottom w:val="none" w:sz="0" w:space="0" w:color="auto"/>
            <w:right w:val="none" w:sz="0" w:space="0" w:color="auto"/>
          </w:divBdr>
        </w:div>
        <w:div w:id="1511412062">
          <w:marLeft w:val="0"/>
          <w:marRight w:val="0"/>
          <w:marTop w:val="0"/>
          <w:marBottom w:val="0"/>
          <w:divBdr>
            <w:top w:val="none" w:sz="0" w:space="0" w:color="auto"/>
            <w:left w:val="none" w:sz="0" w:space="0" w:color="auto"/>
            <w:bottom w:val="none" w:sz="0" w:space="0" w:color="auto"/>
            <w:right w:val="none" w:sz="0" w:space="0" w:color="auto"/>
          </w:divBdr>
        </w:div>
        <w:div w:id="1558785640">
          <w:marLeft w:val="0"/>
          <w:marRight w:val="0"/>
          <w:marTop w:val="0"/>
          <w:marBottom w:val="0"/>
          <w:divBdr>
            <w:top w:val="none" w:sz="0" w:space="0" w:color="auto"/>
            <w:left w:val="none" w:sz="0" w:space="0" w:color="auto"/>
            <w:bottom w:val="none" w:sz="0" w:space="0" w:color="auto"/>
            <w:right w:val="none" w:sz="0" w:space="0" w:color="auto"/>
          </w:divBdr>
          <w:divsChild>
            <w:div w:id="1489127826">
              <w:marLeft w:val="0"/>
              <w:marRight w:val="0"/>
              <w:marTop w:val="0"/>
              <w:marBottom w:val="0"/>
              <w:divBdr>
                <w:top w:val="none" w:sz="0" w:space="0" w:color="auto"/>
                <w:left w:val="none" w:sz="0" w:space="0" w:color="auto"/>
                <w:bottom w:val="none" w:sz="0" w:space="0" w:color="auto"/>
                <w:right w:val="none" w:sz="0" w:space="0" w:color="auto"/>
              </w:divBdr>
            </w:div>
            <w:div w:id="1538658487">
              <w:marLeft w:val="0"/>
              <w:marRight w:val="0"/>
              <w:marTop w:val="0"/>
              <w:marBottom w:val="0"/>
              <w:divBdr>
                <w:top w:val="none" w:sz="0" w:space="0" w:color="auto"/>
                <w:left w:val="none" w:sz="0" w:space="0" w:color="auto"/>
                <w:bottom w:val="none" w:sz="0" w:space="0" w:color="auto"/>
                <w:right w:val="none" w:sz="0" w:space="0" w:color="auto"/>
              </w:divBdr>
            </w:div>
            <w:div w:id="1648322947">
              <w:marLeft w:val="0"/>
              <w:marRight w:val="0"/>
              <w:marTop w:val="0"/>
              <w:marBottom w:val="0"/>
              <w:divBdr>
                <w:top w:val="none" w:sz="0" w:space="0" w:color="auto"/>
                <w:left w:val="none" w:sz="0" w:space="0" w:color="auto"/>
                <w:bottom w:val="none" w:sz="0" w:space="0" w:color="auto"/>
                <w:right w:val="none" w:sz="0" w:space="0" w:color="auto"/>
              </w:divBdr>
            </w:div>
            <w:div w:id="1917548457">
              <w:marLeft w:val="0"/>
              <w:marRight w:val="0"/>
              <w:marTop w:val="0"/>
              <w:marBottom w:val="0"/>
              <w:divBdr>
                <w:top w:val="none" w:sz="0" w:space="0" w:color="auto"/>
                <w:left w:val="none" w:sz="0" w:space="0" w:color="auto"/>
                <w:bottom w:val="none" w:sz="0" w:space="0" w:color="auto"/>
                <w:right w:val="none" w:sz="0" w:space="0" w:color="auto"/>
              </w:divBdr>
            </w:div>
          </w:divsChild>
        </w:div>
        <w:div w:id="1624337647">
          <w:marLeft w:val="0"/>
          <w:marRight w:val="0"/>
          <w:marTop w:val="0"/>
          <w:marBottom w:val="0"/>
          <w:divBdr>
            <w:top w:val="none" w:sz="0" w:space="0" w:color="auto"/>
            <w:left w:val="none" w:sz="0" w:space="0" w:color="auto"/>
            <w:bottom w:val="none" w:sz="0" w:space="0" w:color="auto"/>
            <w:right w:val="none" w:sz="0" w:space="0" w:color="auto"/>
          </w:divBdr>
        </w:div>
        <w:div w:id="1628462116">
          <w:marLeft w:val="0"/>
          <w:marRight w:val="0"/>
          <w:marTop w:val="0"/>
          <w:marBottom w:val="0"/>
          <w:divBdr>
            <w:top w:val="none" w:sz="0" w:space="0" w:color="auto"/>
            <w:left w:val="none" w:sz="0" w:space="0" w:color="auto"/>
            <w:bottom w:val="none" w:sz="0" w:space="0" w:color="auto"/>
            <w:right w:val="none" w:sz="0" w:space="0" w:color="auto"/>
          </w:divBdr>
        </w:div>
        <w:div w:id="1628780969">
          <w:marLeft w:val="0"/>
          <w:marRight w:val="0"/>
          <w:marTop w:val="0"/>
          <w:marBottom w:val="0"/>
          <w:divBdr>
            <w:top w:val="none" w:sz="0" w:space="0" w:color="auto"/>
            <w:left w:val="none" w:sz="0" w:space="0" w:color="auto"/>
            <w:bottom w:val="none" w:sz="0" w:space="0" w:color="auto"/>
            <w:right w:val="none" w:sz="0" w:space="0" w:color="auto"/>
          </w:divBdr>
        </w:div>
        <w:div w:id="1784500239">
          <w:marLeft w:val="0"/>
          <w:marRight w:val="0"/>
          <w:marTop w:val="0"/>
          <w:marBottom w:val="0"/>
          <w:divBdr>
            <w:top w:val="none" w:sz="0" w:space="0" w:color="auto"/>
            <w:left w:val="none" w:sz="0" w:space="0" w:color="auto"/>
            <w:bottom w:val="none" w:sz="0" w:space="0" w:color="auto"/>
            <w:right w:val="none" w:sz="0" w:space="0" w:color="auto"/>
          </w:divBdr>
        </w:div>
        <w:div w:id="1987586870">
          <w:marLeft w:val="0"/>
          <w:marRight w:val="0"/>
          <w:marTop w:val="0"/>
          <w:marBottom w:val="0"/>
          <w:divBdr>
            <w:top w:val="none" w:sz="0" w:space="0" w:color="auto"/>
            <w:left w:val="none" w:sz="0" w:space="0" w:color="auto"/>
            <w:bottom w:val="none" w:sz="0" w:space="0" w:color="auto"/>
            <w:right w:val="none" w:sz="0" w:space="0" w:color="auto"/>
          </w:divBdr>
        </w:div>
        <w:div w:id="2019041734">
          <w:marLeft w:val="0"/>
          <w:marRight w:val="0"/>
          <w:marTop w:val="0"/>
          <w:marBottom w:val="0"/>
          <w:divBdr>
            <w:top w:val="none" w:sz="0" w:space="0" w:color="auto"/>
            <w:left w:val="none" w:sz="0" w:space="0" w:color="auto"/>
            <w:bottom w:val="none" w:sz="0" w:space="0" w:color="auto"/>
            <w:right w:val="none" w:sz="0" w:space="0" w:color="auto"/>
          </w:divBdr>
        </w:div>
        <w:div w:id="2136753700">
          <w:marLeft w:val="0"/>
          <w:marRight w:val="0"/>
          <w:marTop w:val="0"/>
          <w:marBottom w:val="0"/>
          <w:divBdr>
            <w:top w:val="none" w:sz="0" w:space="0" w:color="auto"/>
            <w:left w:val="none" w:sz="0" w:space="0" w:color="auto"/>
            <w:bottom w:val="none" w:sz="0" w:space="0" w:color="auto"/>
            <w:right w:val="none" w:sz="0" w:space="0" w:color="auto"/>
          </w:divBdr>
          <w:divsChild>
            <w:div w:id="76102352">
              <w:marLeft w:val="0"/>
              <w:marRight w:val="0"/>
              <w:marTop w:val="0"/>
              <w:marBottom w:val="0"/>
              <w:divBdr>
                <w:top w:val="none" w:sz="0" w:space="0" w:color="auto"/>
                <w:left w:val="none" w:sz="0" w:space="0" w:color="auto"/>
                <w:bottom w:val="none" w:sz="0" w:space="0" w:color="auto"/>
                <w:right w:val="none" w:sz="0" w:space="0" w:color="auto"/>
              </w:divBdr>
            </w:div>
            <w:div w:id="1105734132">
              <w:marLeft w:val="0"/>
              <w:marRight w:val="0"/>
              <w:marTop w:val="0"/>
              <w:marBottom w:val="0"/>
              <w:divBdr>
                <w:top w:val="none" w:sz="0" w:space="0" w:color="auto"/>
                <w:left w:val="none" w:sz="0" w:space="0" w:color="auto"/>
                <w:bottom w:val="none" w:sz="0" w:space="0" w:color="auto"/>
                <w:right w:val="none" w:sz="0" w:space="0" w:color="auto"/>
              </w:divBdr>
            </w:div>
            <w:div w:id="1418408173">
              <w:marLeft w:val="0"/>
              <w:marRight w:val="0"/>
              <w:marTop w:val="0"/>
              <w:marBottom w:val="0"/>
              <w:divBdr>
                <w:top w:val="none" w:sz="0" w:space="0" w:color="auto"/>
                <w:left w:val="none" w:sz="0" w:space="0" w:color="auto"/>
                <w:bottom w:val="none" w:sz="0" w:space="0" w:color="auto"/>
                <w:right w:val="none" w:sz="0" w:space="0" w:color="auto"/>
              </w:divBdr>
            </w:div>
            <w:div w:id="21023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14573">
      <w:bodyDiv w:val="1"/>
      <w:marLeft w:val="0"/>
      <w:marRight w:val="0"/>
      <w:marTop w:val="0"/>
      <w:marBottom w:val="0"/>
      <w:divBdr>
        <w:top w:val="none" w:sz="0" w:space="0" w:color="auto"/>
        <w:left w:val="none" w:sz="0" w:space="0" w:color="auto"/>
        <w:bottom w:val="none" w:sz="0" w:space="0" w:color="auto"/>
        <w:right w:val="none" w:sz="0" w:space="0" w:color="auto"/>
      </w:divBdr>
      <w:divsChild>
        <w:div w:id="3635364">
          <w:marLeft w:val="0"/>
          <w:marRight w:val="0"/>
          <w:marTop w:val="0"/>
          <w:marBottom w:val="0"/>
          <w:divBdr>
            <w:top w:val="none" w:sz="0" w:space="0" w:color="auto"/>
            <w:left w:val="none" w:sz="0" w:space="0" w:color="auto"/>
            <w:bottom w:val="none" w:sz="0" w:space="0" w:color="auto"/>
            <w:right w:val="none" w:sz="0" w:space="0" w:color="auto"/>
          </w:divBdr>
        </w:div>
        <w:div w:id="335153240">
          <w:marLeft w:val="0"/>
          <w:marRight w:val="0"/>
          <w:marTop w:val="0"/>
          <w:marBottom w:val="0"/>
          <w:divBdr>
            <w:top w:val="none" w:sz="0" w:space="0" w:color="auto"/>
            <w:left w:val="none" w:sz="0" w:space="0" w:color="auto"/>
            <w:bottom w:val="none" w:sz="0" w:space="0" w:color="auto"/>
            <w:right w:val="none" w:sz="0" w:space="0" w:color="auto"/>
          </w:divBdr>
        </w:div>
        <w:div w:id="417823713">
          <w:marLeft w:val="0"/>
          <w:marRight w:val="0"/>
          <w:marTop w:val="0"/>
          <w:marBottom w:val="0"/>
          <w:divBdr>
            <w:top w:val="none" w:sz="0" w:space="0" w:color="auto"/>
            <w:left w:val="none" w:sz="0" w:space="0" w:color="auto"/>
            <w:bottom w:val="none" w:sz="0" w:space="0" w:color="auto"/>
            <w:right w:val="none" w:sz="0" w:space="0" w:color="auto"/>
          </w:divBdr>
        </w:div>
        <w:div w:id="431246910">
          <w:marLeft w:val="0"/>
          <w:marRight w:val="0"/>
          <w:marTop w:val="0"/>
          <w:marBottom w:val="0"/>
          <w:divBdr>
            <w:top w:val="none" w:sz="0" w:space="0" w:color="auto"/>
            <w:left w:val="none" w:sz="0" w:space="0" w:color="auto"/>
            <w:bottom w:val="none" w:sz="0" w:space="0" w:color="auto"/>
            <w:right w:val="none" w:sz="0" w:space="0" w:color="auto"/>
          </w:divBdr>
        </w:div>
        <w:div w:id="639190486">
          <w:marLeft w:val="0"/>
          <w:marRight w:val="0"/>
          <w:marTop w:val="0"/>
          <w:marBottom w:val="0"/>
          <w:divBdr>
            <w:top w:val="none" w:sz="0" w:space="0" w:color="auto"/>
            <w:left w:val="none" w:sz="0" w:space="0" w:color="auto"/>
            <w:bottom w:val="none" w:sz="0" w:space="0" w:color="auto"/>
            <w:right w:val="none" w:sz="0" w:space="0" w:color="auto"/>
          </w:divBdr>
        </w:div>
        <w:div w:id="764113533">
          <w:marLeft w:val="0"/>
          <w:marRight w:val="0"/>
          <w:marTop w:val="0"/>
          <w:marBottom w:val="0"/>
          <w:divBdr>
            <w:top w:val="none" w:sz="0" w:space="0" w:color="auto"/>
            <w:left w:val="none" w:sz="0" w:space="0" w:color="auto"/>
            <w:bottom w:val="none" w:sz="0" w:space="0" w:color="auto"/>
            <w:right w:val="none" w:sz="0" w:space="0" w:color="auto"/>
          </w:divBdr>
        </w:div>
        <w:div w:id="1022970819">
          <w:marLeft w:val="0"/>
          <w:marRight w:val="0"/>
          <w:marTop w:val="0"/>
          <w:marBottom w:val="0"/>
          <w:divBdr>
            <w:top w:val="none" w:sz="0" w:space="0" w:color="auto"/>
            <w:left w:val="none" w:sz="0" w:space="0" w:color="auto"/>
            <w:bottom w:val="none" w:sz="0" w:space="0" w:color="auto"/>
            <w:right w:val="none" w:sz="0" w:space="0" w:color="auto"/>
          </w:divBdr>
        </w:div>
        <w:div w:id="1084885703">
          <w:marLeft w:val="0"/>
          <w:marRight w:val="0"/>
          <w:marTop w:val="0"/>
          <w:marBottom w:val="0"/>
          <w:divBdr>
            <w:top w:val="none" w:sz="0" w:space="0" w:color="auto"/>
            <w:left w:val="none" w:sz="0" w:space="0" w:color="auto"/>
            <w:bottom w:val="none" w:sz="0" w:space="0" w:color="auto"/>
            <w:right w:val="none" w:sz="0" w:space="0" w:color="auto"/>
          </w:divBdr>
        </w:div>
        <w:div w:id="1191450160">
          <w:marLeft w:val="0"/>
          <w:marRight w:val="0"/>
          <w:marTop w:val="0"/>
          <w:marBottom w:val="0"/>
          <w:divBdr>
            <w:top w:val="none" w:sz="0" w:space="0" w:color="auto"/>
            <w:left w:val="none" w:sz="0" w:space="0" w:color="auto"/>
            <w:bottom w:val="none" w:sz="0" w:space="0" w:color="auto"/>
            <w:right w:val="none" w:sz="0" w:space="0" w:color="auto"/>
          </w:divBdr>
        </w:div>
        <w:div w:id="1214073982">
          <w:marLeft w:val="0"/>
          <w:marRight w:val="0"/>
          <w:marTop w:val="0"/>
          <w:marBottom w:val="0"/>
          <w:divBdr>
            <w:top w:val="none" w:sz="0" w:space="0" w:color="auto"/>
            <w:left w:val="none" w:sz="0" w:space="0" w:color="auto"/>
            <w:bottom w:val="none" w:sz="0" w:space="0" w:color="auto"/>
            <w:right w:val="none" w:sz="0" w:space="0" w:color="auto"/>
          </w:divBdr>
        </w:div>
        <w:div w:id="1346205067">
          <w:marLeft w:val="0"/>
          <w:marRight w:val="0"/>
          <w:marTop w:val="0"/>
          <w:marBottom w:val="0"/>
          <w:divBdr>
            <w:top w:val="none" w:sz="0" w:space="0" w:color="auto"/>
            <w:left w:val="none" w:sz="0" w:space="0" w:color="auto"/>
            <w:bottom w:val="none" w:sz="0" w:space="0" w:color="auto"/>
            <w:right w:val="none" w:sz="0" w:space="0" w:color="auto"/>
          </w:divBdr>
        </w:div>
        <w:div w:id="1352803991">
          <w:marLeft w:val="0"/>
          <w:marRight w:val="0"/>
          <w:marTop w:val="0"/>
          <w:marBottom w:val="0"/>
          <w:divBdr>
            <w:top w:val="none" w:sz="0" w:space="0" w:color="auto"/>
            <w:left w:val="none" w:sz="0" w:space="0" w:color="auto"/>
            <w:bottom w:val="none" w:sz="0" w:space="0" w:color="auto"/>
            <w:right w:val="none" w:sz="0" w:space="0" w:color="auto"/>
          </w:divBdr>
        </w:div>
        <w:div w:id="2112234663">
          <w:marLeft w:val="0"/>
          <w:marRight w:val="0"/>
          <w:marTop w:val="0"/>
          <w:marBottom w:val="0"/>
          <w:divBdr>
            <w:top w:val="none" w:sz="0" w:space="0" w:color="auto"/>
            <w:left w:val="none" w:sz="0" w:space="0" w:color="auto"/>
            <w:bottom w:val="none" w:sz="0" w:space="0" w:color="auto"/>
            <w:right w:val="none" w:sz="0" w:space="0" w:color="auto"/>
          </w:divBdr>
        </w:div>
      </w:divsChild>
    </w:div>
    <w:div w:id="281763742">
      <w:bodyDiv w:val="1"/>
      <w:marLeft w:val="0"/>
      <w:marRight w:val="0"/>
      <w:marTop w:val="0"/>
      <w:marBottom w:val="0"/>
      <w:divBdr>
        <w:top w:val="none" w:sz="0" w:space="0" w:color="auto"/>
        <w:left w:val="none" w:sz="0" w:space="0" w:color="auto"/>
        <w:bottom w:val="none" w:sz="0" w:space="0" w:color="auto"/>
        <w:right w:val="none" w:sz="0" w:space="0" w:color="auto"/>
      </w:divBdr>
      <w:divsChild>
        <w:div w:id="10618931">
          <w:marLeft w:val="0"/>
          <w:marRight w:val="0"/>
          <w:marTop w:val="0"/>
          <w:marBottom w:val="0"/>
          <w:divBdr>
            <w:top w:val="none" w:sz="0" w:space="0" w:color="auto"/>
            <w:left w:val="none" w:sz="0" w:space="0" w:color="auto"/>
            <w:bottom w:val="none" w:sz="0" w:space="0" w:color="auto"/>
            <w:right w:val="none" w:sz="0" w:space="0" w:color="auto"/>
          </w:divBdr>
        </w:div>
        <w:div w:id="671223887">
          <w:marLeft w:val="0"/>
          <w:marRight w:val="0"/>
          <w:marTop w:val="0"/>
          <w:marBottom w:val="0"/>
          <w:divBdr>
            <w:top w:val="none" w:sz="0" w:space="0" w:color="auto"/>
            <w:left w:val="none" w:sz="0" w:space="0" w:color="auto"/>
            <w:bottom w:val="none" w:sz="0" w:space="0" w:color="auto"/>
            <w:right w:val="none" w:sz="0" w:space="0" w:color="auto"/>
          </w:divBdr>
        </w:div>
        <w:div w:id="694110920">
          <w:marLeft w:val="0"/>
          <w:marRight w:val="0"/>
          <w:marTop w:val="0"/>
          <w:marBottom w:val="0"/>
          <w:divBdr>
            <w:top w:val="none" w:sz="0" w:space="0" w:color="auto"/>
            <w:left w:val="none" w:sz="0" w:space="0" w:color="auto"/>
            <w:bottom w:val="none" w:sz="0" w:space="0" w:color="auto"/>
            <w:right w:val="none" w:sz="0" w:space="0" w:color="auto"/>
          </w:divBdr>
        </w:div>
        <w:div w:id="906959548">
          <w:marLeft w:val="0"/>
          <w:marRight w:val="0"/>
          <w:marTop w:val="0"/>
          <w:marBottom w:val="0"/>
          <w:divBdr>
            <w:top w:val="none" w:sz="0" w:space="0" w:color="auto"/>
            <w:left w:val="none" w:sz="0" w:space="0" w:color="auto"/>
            <w:bottom w:val="none" w:sz="0" w:space="0" w:color="auto"/>
            <w:right w:val="none" w:sz="0" w:space="0" w:color="auto"/>
          </w:divBdr>
        </w:div>
        <w:div w:id="1081755297">
          <w:marLeft w:val="0"/>
          <w:marRight w:val="0"/>
          <w:marTop w:val="0"/>
          <w:marBottom w:val="0"/>
          <w:divBdr>
            <w:top w:val="none" w:sz="0" w:space="0" w:color="auto"/>
            <w:left w:val="none" w:sz="0" w:space="0" w:color="auto"/>
            <w:bottom w:val="none" w:sz="0" w:space="0" w:color="auto"/>
            <w:right w:val="none" w:sz="0" w:space="0" w:color="auto"/>
          </w:divBdr>
        </w:div>
      </w:divsChild>
    </w:div>
    <w:div w:id="517276627">
      <w:bodyDiv w:val="1"/>
      <w:marLeft w:val="0"/>
      <w:marRight w:val="0"/>
      <w:marTop w:val="0"/>
      <w:marBottom w:val="0"/>
      <w:divBdr>
        <w:top w:val="none" w:sz="0" w:space="0" w:color="auto"/>
        <w:left w:val="none" w:sz="0" w:space="0" w:color="auto"/>
        <w:bottom w:val="none" w:sz="0" w:space="0" w:color="auto"/>
        <w:right w:val="none" w:sz="0" w:space="0" w:color="auto"/>
      </w:divBdr>
    </w:div>
    <w:div w:id="623733490">
      <w:bodyDiv w:val="1"/>
      <w:marLeft w:val="0"/>
      <w:marRight w:val="0"/>
      <w:marTop w:val="0"/>
      <w:marBottom w:val="0"/>
      <w:divBdr>
        <w:top w:val="none" w:sz="0" w:space="0" w:color="auto"/>
        <w:left w:val="none" w:sz="0" w:space="0" w:color="auto"/>
        <w:bottom w:val="none" w:sz="0" w:space="0" w:color="auto"/>
        <w:right w:val="none" w:sz="0" w:space="0" w:color="auto"/>
      </w:divBdr>
    </w:div>
    <w:div w:id="772016053">
      <w:bodyDiv w:val="1"/>
      <w:marLeft w:val="0"/>
      <w:marRight w:val="0"/>
      <w:marTop w:val="0"/>
      <w:marBottom w:val="0"/>
      <w:divBdr>
        <w:top w:val="none" w:sz="0" w:space="0" w:color="auto"/>
        <w:left w:val="none" w:sz="0" w:space="0" w:color="auto"/>
        <w:bottom w:val="none" w:sz="0" w:space="0" w:color="auto"/>
        <w:right w:val="none" w:sz="0" w:space="0" w:color="auto"/>
      </w:divBdr>
    </w:div>
    <w:div w:id="799418626">
      <w:bodyDiv w:val="1"/>
      <w:marLeft w:val="0"/>
      <w:marRight w:val="0"/>
      <w:marTop w:val="0"/>
      <w:marBottom w:val="0"/>
      <w:divBdr>
        <w:top w:val="none" w:sz="0" w:space="0" w:color="auto"/>
        <w:left w:val="none" w:sz="0" w:space="0" w:color="auto"/>
        <w:bottom w:val="none" w:sz="0" w:space="0" w:color="auto"/>
        <w:right w:val="none" w:sz="0" w:space="0" w:color="auto"/>
      </w:divBdr>
    </w:div>
    <w:div w:id="960570813">
      <w:bodyDiv w:val="1"/>
      <w:marLeft w:val="0"/>
      <w:marRight w:val="0"/>
      <w:marTop w:val="0"/>
      <w:marBottom w:val="0"/>
      <w:divBdr>
        <w:top w:val="none" w:sz="0" w:space="0" w:color="auto"/>
        <w:left w:val="none" w:sz="0" w:space="0" w:color="auto"/>
        <w:bottom w:val="none" w:sz="0" w:space="0" w:color="auto"/>
        <w:right w:val="none" w:sz="0" w:space="0" w:color="auto"/>
      </w:divBdr>
    </w:div>
    <w:div w:id="967004098">
      <w:bodyDiv w:val="1"/>
      <w:marLeft w:val="0"/>
      <w:marRight w:val="0"/>
      <w:marTop w:val="0"/>
      <w:marBottom w:val="0"/>
      <w:divBdr>
        <w:top w:val="none" w:sz="0" w:space="0" w:color="auto"/>
        <w:left w:val="none" w:sz="0" w:space="0" w:color="auto"/>
        <w:bottom w:val="none" w:sz="0" w:space="0" w:color="auto"/>
        <w:right w:val="none" w:sz="0" w:space="0" w:color="auto"/>
      </w:divBdr>
    </w:div>
    <w:div w:id="1165973167">
      <w:bodyDiv w:val="1"/>
      <w:marLeft w:val="0"/>
      <w:marRight w:val="0"/>
      <w:marTop w:val="0"/>
      <w:marBottom w:val="0"/>
      <w:divBdr>
        <w:top w:val="none" w:sz="0" w:space="0" w:color="auto"/>
        <w:left w:val="none" w:sz="0" w:space="0" w:color="auto"/>
        <w:bottom w:val="none" w:sz="0" w:space="0" w:color="auto"/>
        <w:right w:val="none" w:sz="0" w:space="0" w:color="auto"/>
      </w:divBdr>
      <w:divsChild>
        <w:div w:id="121969027">
          <w:marLeft w:val="0"/>
          <w:marRight w:val="0"/>
          <w:marTop w:val="0"/>
          <w:marBottom w:val="0"/>
          <w:divBdr>
            <w:top w:val="none" w:sz="0" w:space="0" w:color="auto"/>
            <w:left w:val="none" w:sz="0" w:space="0" w:color="auto"/>
            <w:bottom w:val="none" w:sz="0" w:space="0" w:color="auto"/>
            <w:right w:val="none" w:sz="0" w:space="0" w:color="auto"/>
          </w:divBdr>
        </w:div>
        <w:div w:id="838038691">
          <w:marLeft w:val="0"/>
          <w:marRight w:val="0"/>
          <w:marTop w:val="0"/>
          <w:marBottom w:val="0"/>
          <w:divBdr>
            <w:top w:val="none" w:sz="0" w:space="0" w:color="auto"/>
            <w:left w:val="none" w:sz="0" w:space="0" w:color="auto"/>
            <w:bottom w:val="none" w:sz="0" w:space="0" w:color="auto"/>
            <w:right w:val="none" w:sz="0" w:space="0" w:color="auto"/>
          </w:divBdr>
        </w:div>
        <w:div w:id="934679312">
          <w:marLeft w:val="0"/>
          <w:marRight w:val="0"/>
          <w:marTop w:val="0"/>
          <w:marBottom w:val="0"/>
          <w:divBdr>
            <w:top w:val="none" w:sz="0" w:space="0" w:color="auto"/>
            <w:left w:val="none" w:sz="0" w:space="0" w:color="auto"/>
            <w:bottom w:val="none" w:sz="0" w:space="0" w:color="auto"/>
            <w:right w:val="none" w:sz="0" w:space="0" w:color="auto"/>
          </w:divBdr>
        </w:div>
        <w:div w:id="1325428090">
          <w:marLeft w:val="0"/>
          <w:marRight w:val="0"/>
          <w:marTop w:val="0"/>
          <w:marBottom w:val="0"/>
          <w:divBdr>
            <w:top w:val="none" w:sz="0" w:space="0" w:color="auto"/>
            <w:left w:val="none" w:sz="0" w:space="0" w:color="auto"/>
            <w:bottom w:val="none" w:sz="0" w:space="0" w:color="auto"/>
            <w:right w:val="none" w:sz="0" w:space="0" w:color="auto"/>
          </w:divBdr>
        </w:div>
        <w:div w:id="1789202568">
          <w:marLeft w:val="0"/>
          <w:marRight w:val="0"/>
          <w:marTop w:val="0"/>
          <w:marBottom w:val="0"/>
          <w:divBdr>
            <w:top w:val="none" w:sz="0" w:space="0" w:color="auto"/>
            <w:left w:val="none" w:sz="0" w:space="0" w:color="auto"/>
            <w:bottom w:val="none" w:sz="0" w:space="0" w:color="auto"/>
            <w:right w:val="none" w:sz="0" w:space="0" w:color="auto"/>
          </w:divBdr>
        </w:div>
      </w:divsChild>
    </w:div>
    <w:div w:id="1380857554">
      <w:bodyDiv w:val="1"/>
      <w:marLeft w:val="0"/>
      <w:marRight w:val="0"/>
      <w:marTop w:val="0"/>
      <w:marBottom w:val="0"/>
      <w:divBdr>
        <w:top w:val="none" w:sz="0" w:space="0" w:color="auto"/>
        <w:left w:val="none" w:sz="0" w:space="0" w:color="auto"/>
        <w:bottom w:val="none" w:sz="0" w:space="0" w:color="auto"/>
        <w:right w:val="none" w:sz="0" w:space="0" w:color="auto"/>
      </w:divBdr>
    </w:div>
    <w:div w:id="1511289109">
      <w:bodyDiv w:val="1"/>
      <w:marLeft w:val="0"/>
      <w:marRight w:val="0"/>
      <w:marTop w:val="0"/>
      <w:marBottom w:val="0"/>
      <w:divBdr>
        <w:top w:val="none" w:sz="0" w:space="0" w:color="auto"/>
        <w:left w:val="none" w:sz="0" w:space="0" w:color="auto"/>
        <w:bottom w:val="none" w:sz="0" w:space="0" w:color="auto"/>
        <w:right w:val="none" w:sz="0" w:space="0" w:color="auto"/>
      </w:divBdr>
      <w:divsChild>
        <w:div w:id="10883408">
          <w:marLeft w:val="0"/>
          <w:marRight w:val="0"/>
          <w:marTop w:val="0"/>
          <w:marBottom w:val="0"/>
          <w:divBdr>
            <w:top w:val="none" w:sz="0" w:space="0" w:color="auto"/>
            <w:left w:val="none" w:sz="0" w:space="0" w:color="auto"/>
            <w:bottom w:val="none" w:sz="0" w:space="0" w:color="auto"/>
            <w:right w:val="none" w:sz="0" w:space="0" w:color="auto"/>
          </w:divBdr>
        </w:div>
        <w:div w:id="391197020">
          <w:marLeft w:val="0"/>
          <w:marRight w:val="0"/>
          <w:marTop w:val="0"/>
          <w:marBottom w:val="0"/>
          <w:divBdr>
            <w:top w:val="none" w:sz="0" w:space="0" w:color="auto"/>
            <w:left w:val="none" w:sz="0" w:space="0" w:color="auto"/>
            <w:bottom w:val="none" w:sz="0" w:space="0" w:color="auto"/>
            <w:right w:val="none" w:sz="0" w:space="0" w:color="auto"/>
          </w:divBdr>
        </w:div>
        <w:div w:id="589196015">
          <w:marLeft w:val="0"/>
          <w:marRight w:val="0"/>
          <w:marTop w:val="0"/>
          <w:marBottom w:val="0"/>
          <w:divBdr>
            <w:top w:val="none" w:sz="0" w:space="0" w:color="auto"/>
            <w:left w:val="none" w:sz="0" w:space="0" w:color="auto"/>
            <w:bottom w:val="none" w:sz="0" w:space="0" w:color="auto"/>
            <w:right w:val="none" w:sz="0" w:space="0" w:color="auto"/>
          </w:divBdr>
        </w:div>
        <w:div w:id="628052386">
          <w:marLeft w:val="0"/>
          <w:marRight w:val="0"/>
          <w:marTop w:val="0"/>
          <w:marBottom w:val="0"/>
          <w:divBdr>
            <w:top w:val="none" w:sz="0" w:space="0" w:color="auto"/>
            <w:left w:val="none" w:sz="0" w:space="0" w:color="auto"/>
            <w:bottom w:val="none" w:sz="0" w:space="0" w:color="auto"/>
            <w:right w:val="none" w:sz="0" w:space="0" w:color="auto"/>
          </w:divBdr>
        </w:div>
        <w:div w:id="656349860">
          <w:marLeft w:val="0"/>
          <w:marRight w:val="0"/>
          <w:marTop w:val="0"/>
          <w:marBottom w:val="0"/>
          <w:divBdr>
            <w:top w:val="none" w:sz="0" w:space="0" w:color="auto"/>
            <w:left w:val="none" w:sz="0" w:space="0" w:color="auto"/>
            <w:bottom w:val="none" w:sz="0" w:space="0" w:color="auto"/>
            <w:right w:val="none" w:sz="0" w:space="0" w:color="auto"/>
          </w:divBdr>
        </w:div>
        <w:div w:id="993337661">
          <w:marLeft w:val="0"/>
          <w:marRight w:val="0"/>
          <w:marTop w:val="0"/>
          <w:marBottom w:val="0"/>
          <w:divBdr>
            <w:top w:val="none" w:sz="0" w:space="0" w:color="auto"/>
            <w:left w:val="none" w:sz="0" w:space="0" w:color="auto"/>
            <w:bottom w:val="none" w:sz="0" w:space="0" w:color="auto"/>
            <w:right w:val="none" w:sz="0" w:space="0" w:color="auto"/>
          </w:divBdr>
        </w:div>
        <w:div w:id="1101338929">
          <w:marLeft w:val="0"/>
          <w:marRight w:val="0"/>
          <w:marTop w:val="0"/>
          <w:marBottom w:val="0"/>
          <w:divBdr>
            <w:top w:val="none" w:sz="0" w:space="0" w:color="auto"/>
            <w:left w:val="none" w:sz="0" w:space="0" w:color="auto"/>
            <w:bottom w:val="none" w:sz="0" w:space="0" w:color="auto"/>
            <w:right w:val="none" w:sz="0" w:space="0" w:color="auto"/>
          </w:divBdr>
        </w:div>
        <w:div w:id="1110852528">
          <w:marLeft w:val="0"/>
          <w:marRight w:val="0"/>
          <w:marTop w:val="0"/>
          <w:marBottom w:val="0"/>
          <w:divBdr>
            <w:top w:val="none" w:sz="0" w:space="0" w:color="auto"/>
            <w:left w:val="none" w:sz="0" w:space="0" w:color="auto"/>
            <w:bottom w:val="none" w:sz="0" w:space="0" w:color="auto"/>
            <w:right w:val="none" w:sz="0" w:space="0" w:color="auto"/>
          </w:divBdr>
        </w:div>
        <w:div w:id="2119375661">
          <w:marLeft w:val="0"/>
          <w:marRight w:val="0"/>
          <w:marTop w:val="0"/>
          <w:marBottom w:val="0"/>
          <w:divBdr>
            <w:top w:val="none" w:sz="0" w:space="0" w:color="auto"/>
            <w:left w:val="none" w:sz="0" w:space="0" w:color="auto"/>
            <w:bottom w:val="none" w:sz="0" w:space="0" w:color="auto"/>
            <w:right w:val="none" w:sz="0" w:space="0" w:color="auto"/>
          </w:divBdr>
        </w:div>
      </w:divsChild>
    </w:div>
    <w:div w:id="1526014282">
      <w:bodyDiv w:val="1"/>
      <w:marLeft w:val="0"/>
      <w:marRight w:val="0"/>
      <w:marTop w:val="0"/>
      <w:marBottom w:val="0"/>
      <w:divBdr>
        <w:top w:val="none" w:sz="0" w:space="0" w:color="auto"/>
        <w:left w:val="none" w:sz="0" w:space="0" w:color="auto"/>
        <w:bottom w:val="none" w:sz="0" w:space="0" w:color="auto"/>
        <w:right w:val="none" w:sz="0" w:space="0" w:color="auto"/>
      </w:divBdr>
    </w:div>
    <w:div w:id="1631284321">
      <w:bodyDiv w:val="1"/>
      <w:marLeft w:val="0"/>
      <w:marRight w:val="0"/>
      <w:marTop w:val="0"/>
      <w:marBottom w:val="0"/>
      <w:divBdr>
        <w:top w:val="none" w:sz="0" w:space="0" w:color="auto"/>
        <w:left w:val="none" w:sz="0" w:space="0" w:color="auto"/>
        <w:bottom w:val="none" w:sz="0" w:space="0" w:color="auto"/>
        <w:right w:val="none" w:sz="0" w:space="0" w:color="auto"/>
      </w:divBdr>
      <w:divsChild>
        <w:div w:id="88235334">
          <w:marLeft w:val="0"/>
          <w:marRight w:val="0"/>
          <w:marTop w:val="0"/>
          <w:marBottom w:val="0"/>
          <w:divBdr>
            <w:top w:val="none" w:sz="0" w:space="0" w:color="auto"/>
            <w:left w:val="none" w:sz="0" w:space="0" w:color="auto"/>
            <w:bottom w:val="none" w:sz="0" w:space="0" w:color="auto"/>
            <w:right w:val="none" w:sz="0" w:space="0" w:color="auto"/>
          </w:divBdr>
        </w:div>
        <w:div w:id="162165548">
          <w:marLeft w:val="0"/>
          <w:marRight w:val="0"/>
          <w:marTop w:val="0"/>
          <w:marBottom w:val="0"/>
          <w:divBdr>
            <w:top w:val="none" w:sz="0" w:space="0" w:color="auto"/>
            <w:left w:val="none" w:sz="0" w:space="0" w:color="auto"/>
            <w:bottom w:val="none" w:sz="0" w:space="0" w:color="auto"/>
            <w:right w:val="none" w:sz="0" w:space="0" w:color="auto"/>
          </w:divBdr>
        </w:div>
        <w:div w:id="1926768899">
          <w:marLeft w:val="0"/>
          <w:marRight w:val="0"/>
          <w:marTop w:val="0"/>
          <w:marBottom w:val="0"/>
          <w:divBdr>
            <w:top w:val="none" w:sz="0" w:space="0" w:color="auto"/>
            <w:left w:val="none" w:sz="0" w:space="0" w:color="auto"/>
            <w:bottom w:val="none" w:sz="0" w:space="0" w:color="auto"/>
            <w:right w:val="none" w:sz="0" w:space="0" w:color="auto"/>
          </w:divBdr>
        </w:div>
        <w:div w:id="1945963624">
          <w:marLeft w:val="0"/>
          <w:marRight w:val="0"/>
          <w:marTop w:val="0"/>
          <w:marBottom w:val="0"/>
          <w:divBdr>
            <w:top w:val="none" w:sz="0" w:space="0" w:color="auto"/>
            <w:left w:val="none" w:sz="0" w:space="0" w:color="auto"/>
            <w:bottom w:val="none" w:sz="0" w:space="0" w:color="auto"/>
            <w:right w:val="none" w:sz="0" w:space="0" w:color="auto"/>
          </w:divBdr>
        </w:div>
      </w:divsChild>
    </w:div>
    <w:div w:id="1734084767">
      <w:bodyDiv w:val="1"/>
      <w:marLeft w:val="0"/>
      <w:marRight w:val="0"/>
      <w:marTop w:val="0"/>
      <w:marBottom w:val="0"/>
      <w:divBdr>
        <w:top w:val="none" w:sz="0" w:space="0" w:color="auto"/>
        <w:left w:val="none" w:sz="0" w:space="0" w:color="auto"/>
        <w:bottom w:val="none" w:sz="0" w:space="0" w:color="auto"/>
        <w:right w:val="none" w:sz="0" w:space="0" w:color="auto"/>
      </w:divBdr>
    </w:div>
    <w:div w:id="1794862674">
      <w:bodyDiv w:val="1"/>
      <w:marLeft w:val="0"/>
      <w:marRight w:val="0"/>
      <w:marTop w:val="0"/>
      <w:marBottom w:val="0"/>
      <w:divBdr>
        <w:top w:val="none" w:sz="0" w:space="0" w:color="auto"/>
        <w:left w:val="none" w:sz="0" w:space="0" w:color="auto"/>
        <w:bottom w:val="none" w:sz="0" w:space="0" w:color="auto"/>
        <w:right w:val="none" w:sz="0" w:space="0" w:color="auto"/>
      </w:divBdr>
      <w:divsChild>
        <w:div w:id="887186371">
          <w:marLeft w:val="0"/>
          <w:marRight w:val="0"/>
          <w:marTop w:val="0"/>
          <w:marBottom w:val="0"/>
          <w:divBdr>
            <w:top w:val="none" w:sz="0" w:space="0" w:color="auto"/>
            <w:left w:val="none" w:sz="0" w:space="0" w:color="auto"/>
            <w:bottom w:val="none" w:sz="0" w:space="0" w:color="auto"/>
            <w:right w:val="none" w:sz="0" w:space="0" w:color="auto"/>
          </w:divBdr>
        </w:div>
        <w:div w:id="1005330263">
          <w:marLeft w:val="0"/>
          <w:marRight w:val="0"/>
          <w:marTop w:val="0"/>
          <w:marBottom w:val="0"/>
          <w:divBdr>
            <w:top w:val="none" w:sz="0" w:space="0" w:color="auto"/>
            <w:left w:val="none" w:sz="0" w:space="0" w:color="auto"/>
            <w:bottom w:val="none" w:sz="0" w:space="0" w:color="auto"/>
            <w:right w:val="none" w:sz="0" w:space="0" w:color="auto"/>
          </w:divBdr>
        </w:div>
        <w:div w:id="1481848812">
          <w:marLeft w:val="0"/>
          <w:marRight w:val="0"/>
          <w:marTop w:val="0"/>
          <w:marBottom w:val="0"/>
          <w:divBdr>
            <w:top w:val="none" w:sz="0" w:space="0" w:color="auto"/>
            <w:left w:val="none" w:sz="0" w:space="0" w:color="auto"/>
            <w:bottom w:val="none" w:sz="0" w:space="0" w:color="auto"/>
            <w:right w:val="none" w:sz="0" w:space="0" w:color="auto"/>
          </w:divBdr>
        </w:div>
        <w:div w:id="1799257165">
          <w:marLeft w:val="0"/>
          <w:marRight w:val="0"/>
          <w:marTop w:val="0"/>
          <w:marBottom w:val="0"/>
          <w:divBdr>
            <w:top w:val="none" w:sz="0" w:space="0" w:color="auto"/>
            <w:left w:val="none" w:sz="0" w:space="0" w:color="auto"/>
            <w:bottom w:val="none" w:sz="0" w:space="0" w:color="auto"/>
            <w:right w:val="none" w:sz="0" w:space="0" w:color="auto"/>
          </w:divBdr>
        </w:div>
        <w:div w:id="1889799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hyperlink" Target="https://www.sport.vlaanderen/sporten-in-tijden-van-corona/" TargetMode="External"/><Relationship Id="rId42" Type="http://schemas.openxmlformats.org/officeDocument/2006/relationships/hyperlink" Target="http://www.isbvzw.be/nl/739/content/12490" TargetMode="External"/><Relationship Id="rId47" Type="http://schemas.openxmlformats.org/officeDocument/2006/relationships/hyperlink" Target="http://www.zorg-en-gezondheid.be/sites/default/files/atoms/files/Folder_contactonderzoek_NL.pdf" TargetMode="External"/><Relationship Id="rId50" Type="http://schemas.openxmlformats.org/officeDocument/2006/relationships/hyperlink" Target="https://www.sport.vlaanderen/sporten-in-tijden-van-corona/" TargetMode="External"/><Relationship Id="rId55" Type="http://schemas.openxmlformats.org/officeDocument/2006/relationships/hyperlink" Target="https://onderwijs.vlaanderen.be/nl/coronamaatregelen-informatie-voor-scholen" TargetMode="External"/><Relationship Id="rId63"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www.vlaamsesportfederatie.be/coronavirus" TargetMode="External"/><Relationship Id="rId54" Type="http://schemas.openxmlformats.org/officeDocument/2006/relationships/hyperlink" Target="https://www.sport.vlaanderen/sporten-in-tijden-van-corona/"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s://crisiscentrum.be/nl/news/crisisbeheer/coronavirus-de-antwoorden-op-al-je-vragen" TargetMode="External"/><Relationship Id="rId37" Type="http://schemas.openxmlformats.org/officeDocument/2006/relationships/footer" Target="footer1.xml"/><Relationship Id="rId40" Type="http://schemas.openxmlformats.org/officeDocument/2006/relationships/hyperlink" Target="http://www.sport.vlaanderen/corona" TargetMode="External"/><Relationship Id="rId45" Type="http://schemas.openxmlformats.org/officeDocument/2006/relationships/hyperlink" Target="https://onderwijs.vlaanderen.be/nl/coronamaatregelen-verlucht-en-ventileer-voldoende" TargetMode="External"/><Relationship Id="rId53" Type="http://schemas.openxmlformats.org/officeDocument/2006/relationships/hyperlink" Target="https://www.info-coronavirus.be/nl/faq/" TargetMode="External"/><Relationship Id="rId58" Type="http://schemas.openxmlformats.org/officeDocument/2006/relationships/hyperlink" Target="https://heropstarthoreca.be/"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werk.belgie.be" TargetMode="External"/><Relationship Id="rId49" Type="http://schemas.openxmlformats.org/officeDocument/2006/relationships/hyperlink" Target="https://www.info-coronavirus.be/nl/quarantaine-isolatie/" TargetMode="External"/><Relationship Id="rId57" Type="http://schemas.openxmlformats.org/officeDocument/2006/relationships/hyperlink" Target="https://economie.fgov.be/nl/themas/ondernemingen/coronavirus/versterkte-maatregelen/coronavirus-raadgevingen-voor?fbclid=IwAR2EeR7oD9F-Lh7mvF4w0OUCXEopfox3U42eIvgTgqFAArY_8QQaWoVBfsk" TargetMode="External"/><Relationship Id="rId61"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overheid.vlaanderen.be/sites/default/files/media/Covid-19%20EHBO-richtlijnen.pdf?timestamp=1586958629" TargetMode="External"/><Relationship Id="rId52" Type="http://schemas.openxmlformats.org/officeDocument/2006/relationships/image" Target="media/image21.pn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erk.belgie.be/nl/themas/coronavirus/veilig-aan-het-werk-tijdens-de-coronacrisis-generieke-gids-versie-2-en" TargetMode="External"/><Relationship Id="rId43" Type="http://schemas.openxmlformats.org/officeDocument/2006/relationships/hyperlink" Target="https://www.sport.vlaanderen/corona-en-sportbeoefening-in-vlaanderen/" TargetMode="External"/><Relationship Id="rId48" Type="http://schemas.openxmlformats.org/officeDocument/2006/relationships/hyperlink" Target="https://www.zorg-en-gezondheid.be/contactonderzoek" TargetMode="External"/><Relationship Id="rId56" Type="http://schemas.openxmlformats.org/officeDocument/2006/relationships/hyperlink" Target="https://www.covideventriskmodel.be/"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eur03.safelinks.protection.outlook.com/?url=https%3A%2F%2Fwww.zorg-en-gezondheid.be%2Fcorona-ouderencharter-een-leidraad-voor-ouderen-en-organisaties-die-met-ouderen-werken&amp;data=02%7C01%7Ctim.uten%40vlaanderen.be%7Cc70ff3da9e1a430a769e08d81840313e%7C0c0338a695614ee8b8d64e89cbd520a0%7C0%7C0%7C637286011263191495&amp;sdata=fnOBN8Zg0Rn6a3uh7VDIUfdg5IprJBGqIzva2LtGJsM%3D&amp;reserved=0"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info-coronavirus.be/nl/" TargetMode="External"/><Relationship Id="rId38" Type="http://schemas.openxmlformats.org/officeDocument/2006/relationships/footer" Target="footer2.xml"/><Relationship Id="rId46" Type="http://schemas.openxmlformats.org/officeDocument/2006/relationships/hyperlink" Target="https://www.zorg-en-gezondheid.be/ventilatie-en-verluchten-en-covid-19" TargetMode="External"/><Relationship Id="rId59" Type="http://schemas.openxmlformats.org/officeDocument/2006/relationships/hyperlink" Target="https://www.sport.vlaanderen/corona-en-sportbeoefening-in-vlaanderen/corona-veelgestelde-vrag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gebruikersgegevens\fabreri\Desktop\Huisstijl\Cultuur,%20Jeugd%20en%20Media\Sjablonen\Definitieve%20versie\Opmaakstijlen_V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09D9BEB3E6F4693834378DFBFA8505D"/>
        <w:category>
          <w:name w:val="Algemeen"/>
          <w:gallery w:val="placeholder"/>
        </w:category>
        <w:types>
          <w:type w:val="bbPlcHdr"/>
        </w:types>
        <w:behaviors>
          <w:behavior w:val="content"/>
        </w:behaviors>
        <w:guid w:val="{46B27609-3B6E-4384-A197-5B13CB65CA57}"/>
      </w:docPartPr>
      <w:docPartBody>
        <w:p w:rsidR="00BA57E6" w:rsidRDefault="00C32ED1">
          <w:r w:rsidRPr="002F548D">
            <w:rPr>
              <w:rStyle w:val="Tekstvantijdelijkeaanduiding"/>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mbria"/>
    <w:charset w:val="00"/>
    <w:family w:val="auto"/>
    <w:pitch w:val="variable"/>
    <w:sig w:usb0="00000007" w:usb1="10000000" w:usb2="00000000" w:usb3="00000000" w:csb0="00000093" w:csb1="00000000"/>
  </w:font>
  <w:font w:name="Flanders Art Serif">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FlandersArtSerif-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quot;&quot;Courier New&quot;&quot;,serif">
    <w:altName w:val="Cambria"/>
    <w:panose1 w:val="00000000000000000000"/>
    <w:charset w:val="00"/>
    <w:family w:val="roman"/>
    <w:notTrueType/>
    <w:pitch w:val="default"/>
  </w:font>
  <w:font w:name="&quot;Courier New&quot;">
    <w:altName w:val="Cambria"/>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ED1"/>
    <w:rsid w:val="00006A1D"/>
    <w:rsid w:val="00080522"/>
    <w:rsid w:val="000963A8"/>
    <w:rsid w:val="00195969"/>
    <w:rsid w:val="00240C88"/>
    <w:rsid w:val="00331E6D"/>
    <w:rsid w:val="00365F7A"/>
    <w:rsid w:val="003704C8"/>
    <w:rsid w:val="00387150"/>
    <w:rsid w:val="003D6A22"/>
    <w:rsid w:val="003E4A2E"/>
    <w:rsid w:val="00413A7F"/>
    <w:rsid w:val="00457451"/>
    <w:rsid w:val="004908B3"/>
    <w:rsid w:val="004C09F7"/>
    <w:rsid w:val="004D65A3"/>
    <w:rsid w:val="004F4898"/>
    <w:rsid w:val="00524042"/>
    <w:rsid w:val="00546DDA"/>
    <w:rsid w:val="0057215A"/>
    <w:rsid w:val="00586C2B"/>
    <w:rsid w:val="005B5C77"/>
    <w:rsid w:val="005D78A7"/>
    <w:rsid w:val="005F7B84"/>
    <w:rsid w:val="00606F12"/>
    <w:rsid w:val="006513DE"/>
    <w:rsid w:val="006C3728"/>
    <w:rsid w:val="006D4202"/>
    <w:rsid w:val="006E1A03"/>
    <w:rsid w:val="00705747"/>
    <w:rsid w:val="007376EA"/>
    <w:rsid w:val="0078453F"/>
    <w:rsid w:val="007D4D8B"/>
    <w:rsid w:val="0080217A"/>
    <w:rsid w:val="008551A7"/>
    <w:rsid w:val="00857821"/>
    <w:rsid w:val="00865C1F"/>
    <w:rsid w:val="009379FA"/>
    <w:rsid w:val="00955E9B"/>
    <w:rsid w:val="009F0FEE"/>
    <w:rsid w:val="009F74C1"/>
    <w:rsid w:val="00A22856"/>
    <w:rsid w:val="00A6183B"/>
    <w:rsid w:val="00A75803"/>
    <w:rsid w:val="00A804C6"/>
    <w:rsid w:val="00A848EE"/>
    <w:rsid w:val="00B5769F"/>
    <w:rsid w:val="00BA57E6"/>
    <w:rsid w:val="00C32ED1"/>
    <w:rsid w:val="00C33FD6"/>
    <w:rsid w:val="00C37BCD"/>
    <w:rsid w:val="00D40A45"/>
    <w:rsid w:val="00D45C11"/>
    <w:rsid w:val="00D6369E"/>
    <w:rsid w:val="00D82B58"/>
    <w:rsid w:val="00E76022"/>
    <w:rsid w:val="00F27F5F"/>
    <w:rsid w:val="00F50B68"/>
    <w:rsid w:val="00F7022F"/>
    <w:rsid w:val="00F83C1B"/>
    <w:rsid w:val="00F83E30"/>
    <w:rsid w:val="00FC1543"/>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JSM">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2021-03-22T00:00:00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B4F36AACCFB0469EE8AA56F7EE3469" ma:contentTypeVersion="13" ma:contentTypeDescription="Een nieuw document maken." ma:contentTypeScope="" ma:versionID="87af3103226712e47b3de60fe5bdf520">
  <xsd:schema xmlns:xsd="http://www.w3.org/2001/XMLSchema" xmlns:xs="http://www.w3.org/2001/XMLSchema" xmlns:p="http://schemas.microsoft.com/office/2006/metadata/properties" xmlns:ns2="3f8a729e-5dd1-4843-b941-b3a8c539e362" xmlns:ns3="75e7ab04-4b0c-4a5a-8ace-a4db8e1de267" targetNamespace="http://schemas.microsoft.com/office/2006/metadata/properties" ma:root="true" ma:fieldsID="508ef3eebfe9fe43a2a4b1193adb2ea8" ns2:_="" ns3:_="">
    <xsd:import namespace="3f8a729e-5dd1-4843-b941-b3a8c539e362"/>
    <xsd:import namespace="75e7ab04-4b0c-4a5a-8ace-a4db8e1de2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Type_x0020_document"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Spor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a729e-5dd1-4843-b941-b3a8c539e3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Type_x0020_document" ma:index="14" nillable="true" ma:displayName="Type document" ma:default="Leidraad" ma:format="Dropdown" ma:internalName="Type_x0020_document">
      <xsd:simpleType>
        <xsd:restriction base="dms:Choice">
          <xsd:enumeration value="Leidraad"/>
          <xsd:enumeration value="Protocol"/>
          <xsd:enumeration value="Gedragscode"/>
          <xsd:enumeration value="Varia"/>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Sport" ma:index="20" nillable="true" ma:displayName="Sport" ma:format="Dropdown" ma:internalName="Spor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e7ab04-4b0c-4a5a-8ace-a4db8e1de267"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ype_x0020_document xmlns="3f8a729e-5dd1-4843-b941-b3a8c539e362">Leidraad</Type_x0020_document>
    <Sport xmlns="3f8a729e-5dd1-4843-b941-b3a8c539e362" xsi:nil="true"/>
    <SharedWithUsers xmlns="75e7ab04-4b0c-4a5a-8ace-a4db8e1de267">
      <UserInfo>
        <DisplayName>Eyckmans Martje</DisplayName>
        <AccountId>110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5FBB0E-AD5E-472F-9CF1-43400095D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a729e-5dd1-4843-b941-b3a8c539e362"/>
    <ds:schemaRef ds:uri="75e7ab04-4b0c-4a5a-8ace-a4db8e1de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F5FFEB-1320-4E67-916D-9449ED251032}">
  <ds:schemaRefs>
    <ds:schemaRef ds:uri="http://schemas.microsoft.com/office/2006/metadata/properties"/>
    <ds:schemaRef ds:uri="http://schemas.microsoft.com/office/infopath/2007/PartnerControls"/>
    <ds:schemaRef ds:uri="3f8a729e-5dd1-4843-b941-b3a8c539e362"/>
    <ds:schemaRef ds:uri="75e7ab04-4b0c-4a5a-8ace-a4db8e1de267"/>
  </ds:schemaRefs>
</ds:datastoreItem>
</file>

<file path=customXml/itemProps4.xml><?xml version="1.0" encoding="utf-8"?>
<ds:datastoreItem xmlns:ds="http://schemas.openxmlformats.org/officeDocument/2006/customXml" ds:itemID="{C9C600E1-7149-4AB0-8EAB-6D8D7F6CF9D5}">
  <ds:schemaRefs>
    <ds:schemaRef ds:uri="http://schemas.openxmlformats.org/officeDocument/2006/bibliography"/>
  </ds:schemaRefs>
</ds:datastoreItem>
</file>

<file path=customXml/itemProps5.xml><?xml version="1.0" encoding="utf-8"?>
<ds:datastoreItem xmlns:ds="http://schemas.openxmlformats.org/officeDocument/2006/customXml" ds:itemID="{9393CDB9-FF12-44E4-BD70-E8320E166A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Opmaakstijlen_V3</Template>
  <TotalTime>1295</TotalTime>
  <Pages>28</Pages>
  <Words>9482</Words>
  <Characters>52156</Characters>
  <Application>Microsoft Office Word</Application>
  <DocSecurity>0</DocSecurity>
  <Lines>434</Lines>
  <Paragraphs>123</Paragraphs>
  <ScaleCrop>false</ScaleCrop>
  <HeadingPairs>
    <vt:vector size="2" baseType="variant">
      <vt:variant>
        <vt:lpstr>Titel</vt:lpstr>
      </vt:variant>
      <vt:variant>
        <vt:i4>1</vt:i4>
      </vt:variant>
    </vt:vector>
  </HeadingPairs>
  <TitlesOfParts>
    <vt:vector size="1" baseType="lpstr">
      <vt:lpstr>Basisprotocol Sport</vt:lpstr>
    </vt:vector>
  </TitlesOfParts>
  <Company/>
  <LinksUpToDate>false</LinksUpToDate>
  <CharactersWithSpaces>61515</CharactersWithSpaces>
  <SharedDoc>false</SharedDoc>
  <HLinks>
    <vt:vector size="306" baseType="variant">
      <vt:variant>
        <vt:i4>65562</vt:i4>
      </vt:variant>
      <vt:variant>
        <vt:i4>243</vt:i4>
      </vt:variant>
      <vt:variant>
        <vt:i4>0</vt:i4>
      </vt:variant>
      <vt:variant>
        <vt:i4>5</vt:i4>
      </vt:variant>
      <vt:variant>
        <vt:lpwstr>https://www.sport.vlaanderen/corona-en-sportbeoefening-in-vlaanderen/corona-veelgestelde-vragen/</vt:lpwstr>
      </vt:variant>
      <vt:variant>
        <vt:lpwstr/>
      </vt:variant>
      <vt:variant>
        <vt:i4>5963806</vt:i4>
      </vt:variant>
      <vt:variant>
        <vt:i4>240</vt:i4>
      </vt:variant>
      <vt:variant>
        <vt:i4>0</vt:i4>
      </vt:variant>
      <vt:variant>
        <vt:i4>5</vt:i4>
      </vt:variant>
      <vt:variant>
        <vt:lpwstr>https://heropstarthoreca.be/</vt:lpwstr>
      </vt:variant>
      <vt:variant>
        <vt:lpwstr/>
      </vt:variant>
      <vt:variant>
        <vt:i4>2555981</vt:i4>
      </vt:variant>
      <vt:variant>
        <vt:i4>237</vt:i4>
      </vt:variant>
      <vt:variant>
        <vt:i4>0</vt:i4>
      </vt:variant>
      <vt:variant>
        <vt:i4>5</vt:i4>
      </vt:variant>
      <vt:variant>
        <vt:lpwstr>https://economie.fgov.be/nl/themas/ondernemingen/coronavirus/versterkte-maatregelen/coronavirus-raadgevingen-voor?fbclid=IwAR2EeR7oD9F-Lh7mvF4w0OUCXEopfox3U42eIvgTgqFAArY_8QQaWoVBfsk</vt:lpwstr>
      </vt:variant>
      <vt:variant>
        <vt:lpwstr/>
      </vt:variant>
      <vt:variant>
        <vt:i4>4522060</vt:i4>
      </vt:variant>
      <vt:variant>
        <vt:i4>234</vt:i4>
      </vt:variant>
      <vt:variant>
        <vt:i4>0</vt:i4>
      </vt:variant>
      <vt:variant>
        <vt:i4>5</vt:i4>
      </vt:variant>
      <vt:variant>
        <vt:lpwstr>https://onderwijs.vlaanderen.be/nl/coronamaatregelen-informatie-voor-scholen</vt:lpwstr>
      </vt:variant>
      <vt:variant>
        <vt:lpwstr/>
      </vt:variant>
      <vt:variant>
        <vt:i4>7864353</vt:i4>
      </vt:variant>
      <vt:variant>
        <vt:i4>231</vt:i4>
      </vt:variant>
      <vt:variant>
        <vt:i4>0</vt:i4>
      </vt:variant>
      <vt:variant>
        <vt:i4>5</vt:i4>
      </vt:variant>
      <vt:variant>
        <vt:lpwstr>https://www.sport.vlaanderen/sporten-in-tijden-van-corona/</vt:lpwstr>
      </vt:variant>
      <vt:variant>
        <vt:lpwstr/>
      </vt:variant>
      <vt:variant>
        <vt:i4>7798900</vt:i4>
      </vt:variant>
      <vt:variant>
        <vt:i4>228</vt:i4>
      </vt:variant>
      <vt:variant>
        <vt:i4>0</vt:i4>
      </vt:variant>
      <vt:variant>
        <vt:i4>5</vt:i4>
      </vt:variant>
      <vt:variant>
        <vt:lpwstr>https://www.info-coronavirus.be/nl/faq/</vt:lpwstr>
      </vt:variant>
      <vt:variant>
        <vt:lpwstr/>
      </vt:variant>
      <vt:variant>
        <vt:i4>7340088</vt:i4>
      </vt:variant>
      <vt:variant>
        <vt:i4>225</vt:i4>
      </vt:variant>
      <vt:variant>
        <vt:i4>0</vt:i4>
      </vt:variant>
      <vt:variant>
        <vt:i4>5</vt:i4>
      </vt:variant>
      <vt:variant>
        <vt:lpwstr>https://eur03.safelinks.protection.outlook.com/?url=https%3A%2F%2Fwww.zorg-en-gezondheid.be%2Fcorona-ouderencharter-een-leidraad-voor-ouderen-en-organisaties-die-met-ouderen-werken&amp;data=02%7C01%7Ctim.uten%40vlaanderen.be%7Cc70ff3da9e1a430a769e08d81840313e%7C0c0338a695614ee8b8d64e89cbd520a0%7C0%7C0%7C637286011263191495&amp;sdata=fnOBN8Zg0Rn6a3uh7VDIUfdg5IprJBGqIzva2LtGJsM%3D&amp;reserved=0</vt:lpwstr>
      </vt:variant>
      <vt:variant>
        <vt:lpwstr/>
      </vt:variant>
      <vt:variant>
        <vt:i4>7864353</vt:i4>
      </vt:variant>
      <vt:variant>
        <vt:i4>222</vt:i4>
      </vt:variant>
      <vt:variant>
        <vt:i4>0</vt:i4>
      </vt:variant>
      <vt:variant>
        <vt:i4>5</vt:i4>
      </vt:variant>
      <vt:variant>
        <vt:lpwstr>https://www.sport.vlaanderen/sporten-in-tijden-van-corona/</vt:lpwstr>
      </vt:variant>
      <vt:variant>
        <vt:lpwstr/>
      </vt:variant>
      <vt:variant>
        <vt:i4>4718672</vt:i4>
      </vt:variant>
      <vt:variant>
        <vt:i4>219</vt:i4>
      </vt:variant>
      <vt:variant>
        <vt:i4>0</vt:i4>
      </vt:variant>
      <vt:variant>
        <vt:i4>5</vt:i4>
      </vt:variant>
      <vt:variant>
        <vt:lpwstr>https://www.info-coronavirus.be/nl/quarantaine-isolatie/</vt:lpwstr>
      </vt:variant>
      <vt:variant>
        <vt:lpwstr/>
      </vt:variant>
      <vt:variant>
        <vt:i4>3080254</vt:i4>
      </vt:variant>
      <vt:variant>
        <vt:i4>216</vt:i4>
      </vt:variant>
      <vt:variant>
        <vt:i4>0</vt:i4>
      </vt:variant>
      <vt:variant>
        <vt:i4>5</vt:i4>
      </vt:variant>
      <vt:variant>
        <vt:lpwstr>https://www.zorg-en-gezondheid.be/contactonderzoek</vt:lpwstr>
      </vt:variant>
      <vt:variant>
        <vt:lpwstr/>
      </vt:variant>
      <vt:variant>
        <vt:i4>4325462</vt:i4>
      </vt:variant>
      <vt:variant>
        <vt:i4>213</vt:i4>
      </vt:variant>
      <vt:variant>
        <vt:i4>0</vt:i4>
      </vt:variant>
      <vt:variant>
        <vt:i4>5</vt:i4>
      </vt:variant>
      <vt:variant>
        <vt:lpwstr>http://www.zorg-en-gezondheid.be/sites/default/files/atoms/files/Folder_contactonderzoek_NL.pdf</vt:lpwstr>
      </vt:variant>
      <vt:variant>
        <vt:lpwstr/>
      </vt:variant>
      <vt:variant>
        <vt:i4>5963781</vt:i4>
      </vt:variant>
      <vt:variant>
        <vt:i4>207</vt:i4>
      </vt:variant>
      <vt:variant>
        <vt:i4>0</vt:i4>
      </vt:variant>
      <vt:variant>
        <vt:i4>5</vt:i4>
      </vt:variant>
      <vt:variant>
        <vt:lpwstr>https://onderwijs.vlaanderen.be/nl/coronamaatregelen-verlucht-en-ventileer-voldoende</vt:lpwstr>
      </vt:variant>
      <vt:variant>
        <vt:lpwstr/>
      </vt:variant>
      <vt:variant>
        <vt:i4>8126526</vt:i4>
      </vt:variant>
      <vt:variant>
        <vt:i4>204</vt:i4>
      </vt:variant>
      <vt:variant>
        <vt:i4>0</vt:i4>
      </vt:variant>
      <vt:variant>
        <vt:i4>5</vt:i4>
      </vt:variant>
      <vt:variant>
        <vt:lpwstr>https://overheid.vlaanderen.be/sites/default/files/media/Covid-19 EHBO-richtlijnen.pdf?timestamp=1586958629</vt:lpwstr>
      </vt:variant>
      <vt:variant>
        <vt:lpwstr/>
      </vt:variant>
      <vt:variant>
        <vt:i4>2031620</vt:i4>
      </vt:variant>
      <vt:variant>
        <vt:i4>201</vt:i4>
      </vt:variant>
      <vt:variant>
        <vt:i4>0</vt:i4>
      </vt:variant>
      <vt:variant>
        <vt:i4>5</vt:i4>
      </vt:variant>
      <vt:variant>
        <vt:lpwstr>https://www.sport.vlaanderen/corona-en-sportbeoefening-in-vlaanderen/</vt:lpwstr>
      </vt:variant>
      <vt:variant>
        <vt:lpwstr/>
      </vt:variant>
      <vt:variant>
        <vt:i4>1900564</vt:i4>
      </vt:variant>
      <vt:variant>
        <vt:i4>198</vt:i4>
      </vt:variant>
      <vt:variant>
        <vt:i4>0</vt:i4>
      </vt:variant>
      <vt:variant>
        <vt:i4>5</vt:i4>
      </vt:variant>
      <vt:variant>
        <vt:lpwstr>http://www.isbvzw.be/nl/739/content/12490</vt:lpwstr>
      </vt:variant>
      <vt:variant>
        <vt:lpwstr/>
      </vt:variant>
      <vt:variant>
        <vt:i4>1376268</vt:i4>
      </vt:variant>
      <vt:variant>
        <vt:i4>195</vt:i4>
      </vt:variant>
      <vt:variant>
        <vt:i4>0</vt:i4>
      </vt:variant>
      <vt:variant>
        <vt:i4>5</vt:i4>
      </vt:variant>
      <vt:variant>
        <vt:lpwstr>https://www.vlaamsesportfederatie.be/coronavirus</vt:lpwstr>
      </vt:variant>
      <vt:variant>
        <vt:lpwstr/>
      </vt:variant>
      <vt:variant>
        <vt:i4>7602294</vt:i4>
      </vt:variant>
      <vt:variant>
        <vt:i4>192</vt:i4>
      </vt:variant>
      <vt:variant>
        <vt:i4>0</vt:i4>
      </vt:variant>
      <vt:variant>
        <vt:i4>5</vt:i4>
      </vt:variant>
      <vt:variant>
        <vt:lpwstr>http://www.sport.vlaanderen/corona</vt:lpwstr>
      </vt:variant>
      <vt:variant>
        <vt:lpwstr/>
      </vt:variant>
      <vt:variant>
        <vt:i4>2752626</vt:i4>
      </vt:variant>
      <vt:variant>
        <vt:i4>189</vt:i4>
      </vt:variant>
      <vt:variant>
        <vt:i4>0</vt:i4>
      </vt:variant>
      <vt:variant>
        <vt:i4>5</vt:i4>
      </vt:variant>
      <vt:variant>
        <vt:lpwstr>http://www.werk.belgie.be/</vt:lpwstr>
      </vt:variant>
      <vt:variant>
        <vt:lpwstr/>
      </vt:variant>
      <vt:variant>
        <vt:i4>8257591</vt:i4>
      </vt:variant>
      <vt:variant>
        <vt:i4>186</vt:i4>
      </vt:variant>
      <vt:variant>
        <vt:i4>0</vt:i4>
      </vt:variant>
      <vt:variant>
        <vt:i4>5</vt:i4>
      </vt:variant>
      <vt:variant>
        <vt:lpwstr>https://werk.belgie.be/nl/themas/coronavirus/veilig-aan-het-werk-tijdens-de-coronacrisis-generieke-gids-versie-2-en</vt:lpwstr>
      </vt:variant>
      <vt:variant>
        <vt:lpwstr/>
      </vt:variant>
      <vt:variant>
        <vt:i4>7864353</vt:i4>
      </vt:variant>
      <vt:variant>
        <vt:i4>183</vt:i4>
      </vt:variant>
      <vt:variant>
        <vt:i4>0</vt:i4>
      </vt:variant>
      <vt:variant>
        <vt:i4>5</vt:i4>
      </vt:variant>
      <vt:variant>
        <vt:lpwstr>https://www.sport.vlaanderen/sporten-in-tijden-van-corona/</vt:lpwstr>
      </vt:variant>
      <vt:variant>
        <vt:lpwstr/>
      </vt:variant>
      <vt:variant>
        <vt:i4>6291514</vt:i4>
      </vt:variant>
      <vt:variant>
        <vt:i4>180</vt:i4>
      </vt:variant>
      <vt:variant>
        <vt:i4>0</vt:i4>
      </vt:variant>
      <vt:variant>
        <vt:i4>5</vt:i4>
      </vt:variant>
      <vt:variant>
        <vt:lpwstr>https://www.info-coronavirus.be/nl/</vt:lpwstr>
      </vt:variant>
      <vt:variant>
        <vt:lpwstr/>
      </vt:variant>
      <vt:variant>
        <vt:i4>6684775</vt:i4>
      </vt:variant>
      <vt:variant>
        <vt:i4>177</vt:i4>
      </vt:variant>
      <vt:variant>
        <vt:i4>0</vt:i4>
      </vt:variant>
      <vt:variant>
        <vt:i4>5</vt:i4>
      </vt:variant>
      <vt:variant>
        <vt:lpwstr>https://crisiscentrum.be/nl/news/crisisbeheer/coronavirus-de-antwoorden-op-al-je-vragen</vt:lpwstr>
      </vt:variant>
      <vt:variant>
        <vt:lpwstr/>
      </vt:variant>
      <vt:variant>
        <vt:i4>1638452</vt:i4>
      </vt:variant>
      <vt:variant>
        <vt:i4>170</vt:i4>
      </vt:variant>
      <vt:variant>
        <vt:i4>0</vt:i4>
      </vt:variant>
      <vt:variant>
        <vt:i4>5</vt:i4>
      </vt:variant>
      <vt:variant>
        <vt:lpwstr/>
      </vt:variant>
      <vt:variant>
        <vt:lpwstr>_Toc62760953</vt:lpwstr>
      </vt:variant>
      <vt:variant>
        <vt:i4>1572916</vt:i4>
      </vt:variant>
      <vt:variant>
        <vt:i4>164</vt:i4>
      </vt:variant>
      <vt:variant>
        <vt:i4>0</vt:i4>
      </vt:variant>
      <vt:variant>
        <vt:i4>5</vt:i4>
      </vt:variant>
      <vt:variant>
        <vt:lpwstr/>
      </vt:variant>
      <vt:variant>
        <vt:lpwstr>_Toc62760952</vt:lpwstr>
      </vt:variant>
      <vt:variant>
        <vt:i4>1769524</vt:i4>
      </vt:variant>
      <vt:variant>
        <vt:i4>158</vt:i4>
      </vt:variant>
      <vt:variant>
        <vt:i4>0</vt:i4>
      </vt:variant>
      <vt:variant>
        <vt:i4>5</vt:i4>
      </vt:variant>
      <vt:variant>
        <vt:lpwstr/>
      </vt:variant>
      <vt:variant>
        <vt:lpwstr>_Toc62760951</vt:lpwstr>
      </vt:variant>
      <vt:variant>
        <vt:i4>1703988</vt:i4>
      </vt:variant>
      <vt:variant>
        <vt:i4>152</vt:i4>
      </vt:variant>
      <vt:variant>
        <vt:i4>0</vt:i4>
      </vt:variant>
      <vt:variant>
        <vt:i4>5</vt:i4>
      </vt:variant>
      <vt:variant>
        <vt:lpwstr/>
      </vt:variant>
      <vt:variant>
        <vt:lpwstr>_Toc62760950</vt:lpwstr>
      </vt:variant>
      <vt:variant>
        <vt:i4>1245237</vt:i4>
      </vt:variant>
      <vt:variant>
        <vt:i4>146</vt:i4>
      </vt:variant>
      <vt:variant>
        <vt:i4>0</vt:i4>
      </vt:variant>
      <vt:variant>
        <vt:i4>5</vt:i4>
      </vt:variant>
      <vt:variant>
        <vt:lpwstr/>
      </vt:variant>
      <vt:variant>
        <vt:lpwstr>_Toc62760949</vt:lpwstr>
      </vt:variant>
      <vt:variant>
        <vt:i4>1179701</vt:i4>
      </vt:variant>
      <vt:variant>
        <vt:i4>140</vt:i4>
      </vt:variant>
      <vt:variant>
        <vt:i4>0</vt:i4>
      </vt:variant>
      <vt:variant>
        <vt:i4>5</vt:i4>
      </vt:variant>
      <vt:variant>
        <vt:lpwstr/>
      </vt:variant>
      <vt:variant>
        <vt:lpwstr>_Toc62760948</vt:lpwstr>
      </vt:variant>
      <vt:variant>
        <vt:i4>1900597</vt:i4>
      </vt:variant>
      <vt:variant>
        <vt:i4>134</vt:i4>
      </vt:variant>
      <vt:variant>
        <vt:i4>0</vt:i4>
      </vt:variant>
      <vt:variant>
        <vt:i4>5</vt:i4>
      </vt:variant>
      <vt:variant>
        <vt:lpwstr/>
      </vt:variant>
      <vt:variant>
        <vt:lpwstr>_Toc62760947</vt:lpwstr>
      </vt:variant>
      <vt:variant>
        <vt:i4>1835061</vt:i4>
      </vt:variant>
      <vt:variant>
        <vt:i4>128</vt:i4>
      </vt:variant>
      <vt:variant>
        <vt:i4>0</vt:i4>
      </vt:variant>
      <vt:variant>
        <vt:i4>5</vt:i4>
      </vt:variant>
      <vt:variant>
        <vt:lpwstr/>
      </vt:variant>
      <vt:variant>
        <vt:lpwstr>_Toc62760946</vt:lpwstr>
      </vt:variant>
      <vt:variant>
        <vt:i4>2031669</vt:i4>
      </vt:variant>
      <vt:variant>
        <vt:i4>122</vt:i4>
      </vt:variant>
      <vt:variant>
        <vt:i4>0</vt:i4>
      </vt:variant>
      <vt:variant>
        <vt:i4>5</vt:i4>
      </vt:variant>
      <vt:variant>
        <vt:lpwstr/>
      </vt:variant>
      <vt:variant>
        <vt:lpwstr>_Toc62760945</vt:lpwstr>
      </vt:variant>
      <vt:variant>
        <vt:i4>1966133</vt:i4>
      </vt:variant>
      <vt:variant>
        <vt:i4>116</vt:i4>
      </vt:variant>
      <vt:variant>
        <vt:i4>0</vt:i4>
      </vt:variant>
      <vt:variant>
        <vt:i4>5</vt:i4>
      </vt:variant>
      <vt:variant>
        <vt:lpwstr/>
      </vt:variant>
      <vt:variant>
        <vt:lpwstr>_Toc62760944</vt:lpwstr>
      </vt:variant>
      <vt:variant>
        <vt:i4>1638453</vt:i4>
      </vt:variant>
      <vt:variant>
        <vt:i4>110</vt:i4>
      </vt:variant>
      <vt:variant>
        <vt:i4>0</vt:i4>
      </vt:variant>
      <vt:variant>
        <vt:i4>5</vt:i4>
      </vt:variant>
      <vt:variant>
        <vt:lpwstr/>
      </vt:variant>
      <vt:variant>
        <vt:lpwstr>_Toc62760943</vt:lpwstr>
      </vt:variant>
      <vt:variant>
        <vt:i4>1572917</vt:i4>
      </vt:variant>
      <vt:variant>
        <vt:i4>104</vt:i4>
      </vt:variant>
      <vt:variant>
        <vt:i4>0</vt:i4>
      </vt:variant>
      <vt:variant>
        <vt:i4>5</vt:i4>
      </vt:variant>
      <vt:variant>
        <vt:lpwstr/>
      </vt:variant>
      <vt:variant>
        <vt:lpwstr>_Toc62760942</vt:lpwstr>
      </vt:variant>
      <vt:variant>
        <vt:i4>1769525</vt:i4>
      </vt:variant>
      <vt:variant>
        <vt:i4>98</vt:i4>
      </vt:variant>
      <vt:variant>
        <vt:i4>0</vt:i4>
      </vt:variant>
      <vt:variant>
        <vt:i4>5</vt:i4>
      </vt:variant>
      <vt:variant>
        <vt:lpwstr/>
      </vt:variant>
      <vt:variant>
        <vt:lpwstr>_Toc62760941</vt:lpwstr>
      </vt:variant>
      <vt:variant>
        <vt:i4>1703989</vt:i4>
      </vt:variant>
      <vt:variant>
        <vt:i4>92</vt:i4>
      </vt:variant>
      <vt:variant>
        <vt:i4>0</vt:i4>
      </vt:variant>
      <vt:variant>
        <vt:i4>5</vt:i4>
      </vt:variant>
      <vt:variant>
        <vt:lpwstr/>
      </vt:variant>
      <vt:variant>
        <vt:lpwstr>_Toc62760940</vt:lpwstr>
      </vt:variant>
      <vt:variant>
        <vt:i4>1245234</vt:i4>
      </vt:variant>
      <vt:variant>
        <vt:i4>86</vt:i4>
      </vt:variant>
      <vt:variant>
        <vt:i4>0</vt:i4>
      </vt:variant>
      <vt:variant>
        <vt:i4>5</vt:i4>
      </vt:variant>
      <vt:variant>
        <vt:lpwstr/>
      </vt:variant>
      <vt:variant>
        <vt:lpwstr>_Toc62760939</vt:lpwstr>
      </vt:variant>
      <vt:variant>
        <vt:i4>1179698</vt:i4>
      </vt:variant>
      <vt:variant>
        <vt:i4>80</vt:i4>
      </vt:variant>
      <vt:variant>
        <vt:i4>0</vt:i4>
      </vt:variant>
      <vt:variant>
        <vt:i4>5</vt:i4>
      </vt:variant>
      <vt:variant>
        <vt:lpwstr/>
      </vt:variant>
      <vt:variant>
        <vt:lpwstr>_Toc62760938</vt:lpwstr>
      </vt:variant>
      <vt:variant>
        <vt:i4>1900594</vt:i4>
      </vt:variant>
      <vt:variant>
        <vt:i4>74</vt:i4>
      </vt:variant>
      <vt:variant>
        <vt:i4>0</vt:i4>
      </vt:variant>
      <vt:variant>
        <vt:i4>5</vt:i4>
      </vt:variant>
      <vt:variant>
        <vt:lpwstr/>
      </vt:variant>
      <vt:variant>
        <vt:lpwstr>_Toc62760937</vt:lpwstr>
      </vt:variant>
      <vt:variant>
        <vt:i4>1835058</vt:i4>
      </vt:variant>
      <vt:variant>
        <vt:i4>68</vt:i4>
      </vt:variant>
      <vt:variant>
        <vt:i4>0</vt:i4>
      </vt:variant>
      <vt:variant>
        <vt:i4>5</vt:i4>
      </vt:variant>
      <vt:variant>
        <vt:lpwstr/>
      </vt:variant>
      <vt:variant>
        <vt:lpwstr>_Toc62760936</vt:lpwstr>
      </vt:variant>
      <vt:variant>
        <vt:i4>2031666</vt:i4>
      </vt:variant>
      <vt:variant>
        <vt:i4>62</vt:i4>
      </vt:variant>
      <vt:variant>
        <vt:i4>0</vt:i4>
      </vt:variant>
      <vt:variant>
        <vt:i4>5</vt:i4>
      </vt:variant>
      <vt:variant>
        <vt:lpwstr/>
      </vt:variant>
      <vt:variant>
        <vt:lpwstr>_Toc62760935</vt:lpwstr>
      </vt:variant>
      <vt:variant>
        <vt:i4>1966130</vt:i4>
      </vt:variant>
      <vt:variant>
        <vt:i4>56</vt:i4>
      </vt:variant>
      <vt:variant>
        <vt:i4>0</vt:i4>
      </vt:variant>
      <vt:variant>
        <vt:i4>5</vt:i4>
      </vt:variant>
      <vt:variant>
        <vt:lpwstr/>
      </vt:variant>
      <vt:variant>
        <vt:lpwstr>_Toc62760934</vt:lpwstr>
      </vt:variant>
      <vt:variant>
        <vt:i4>1638450</vt:i4>
      </vt:variant>
      <vt:variant>
        <vt:i4>50</vt:i4>
      </vt:variant>
      <vt:variant>
        <vt:i4>0</vt:i4>
      </vt:variant>
      <vt:variant>
        <vt:i4>5</vt:i4>
      </vt:variant>
      <vt:variant>
        <vt:lpwstr/>
      </vt:variant>
      <vt:variant>
        <vt:lpwstr>_Toc62760933</vt:lpwstr>
      </vt:variant>
      <vt:variant>
        <vt:i4>1572914</vt:i4>
      </vt:variant>
      <vt:variant>
        <vt:i4>44</vt:i4>
      </vt:variant>
      <vt:variant>
        <vt:i4>0</vt:i4>
      </vt:variant>
      <vt:variant>
        <vt:i4>5</vt:i4>
      </vt:variant>
      <vt:variant>
        <vt:lpwstr/>
      </vt:variant>
      <vt:variant>
        <vt:lpwstr>_Toc62760932</vt:lpwstr>
      </vt:variant>
      <vt:variant>
        <vt:i4>1769522</vt:i4>
      </vt:variant>
      <vt:variant>
        <vt:i4>38</vt:i4>
      </vt:variant>
      <vt:variant>
        <vt:i4>0</vt:i4>
      </vt:variant>
      <vt:variant>
        <vt:i4>5</vt:i4>
      </vt:variant>
      <vt:variant>
        <vt:lpwstr/>
      </vt:variant>
      <vt:variant>
        <vt:lpwstr>_Toc62760931</vt:lpwstr>
      </vt:variant>
      <vt:variant>
        <vt:i4>1703986</vt:i4>
      </vt:variant>
      <vt:variant>
        <vt:i4>32</vt:i4>
      </vt:variant>
      <vt:variant>
        <vt:i4>0</vt:i4>
      </vt:variant>
      <vt:variant>
        <vt:i4>5</vt:i4>
      </vt:variant>
      <vt:variant>
        <vt:lpwstr/>
      </vt:variant>
      <vt:variant>
        <vt:lpwstr>_Toc62760930</vt:lpwstr>
      </vt:variant>
      <vt:variant>
        <vt:i4>1245235</vt:i4>
      </vt:variant>
      <vt:variant>
        <vt:i4>26</vt:i4>
      </vt:variant>
      <vt:variant>
        <vt:i4>0</vt:i4>
      </vt:variant>
      <vt:variant>
        <vt:i4>5</vt:i4>
      </vt:variant>
      <vt:variant>
        <vt:lpwstr/>
      </vt:variant>
      <vt:variant>
        <vt:lpwstr>_Toc62760929</vt:lpwstr>
      </vt:variant>
      <vt:variant>
        <vt:i4>1179699</vt:i4>
      </vt:variant>
      <vt:variant>
        <vt:i4>20</vt:i4>
      </vt:variant>
      <vt:variant>
        <vt:i4>0</vt:i4>
      </vt:variant>
      <vt:variant>
        <vt:i4>5</vt:i4>
      </vt:variant>
      <vt:variant>
        <vt:lpwstr/>
      </vt:variant>
      <vt:variant>
        <vt:lpwstr>_Toc62760928</vt:lpwstr>
      </vt:variant>
      <vt:variant>
        <vt:i4>1900595</vt:i4>
      </vt:variant>
      <vt:variant>
        <vt:i4>14</vt:i4>
      </vt:variant>
      <vt:variant>
        <vt:i4>0</vt:i4>
      </vt:variant>
      <vt:variant>
        <vt:i4>5</vt:i4>
      </vt:variant>
      <vt:variant>
        <vt:lpwstr/>
      </vt:variant>
      <vt:variant>
        <vt:lpwstr>_Toc62760927</vt:lpwstr>
      </vt:variant>
      <vt:variant>
        <vt:i4>1835059</vt:i4>
      </vt:variant>
      <vt:variant>
        <vt:i4>8</vt:i4>
      </vt:variant>
      <vt:variant>
        <vt:i4>0</vt:i4>
      </vt:variant>
      <vt:variant>
        <vt:i4>5</vt:i4>
      </vt:variant>
      <vt:variant>
        <vt:lpwstr/>
      </vt:variant>
      <vt:variant>
        <vt:lpwstr>_Toc62760926</vt:lpwstr>
      </vt:variant>
      <vt:variant>
        <vt:i4>2031667</vt:i4>
      </vt:variant>
      <vt:variant>
        <vt:i4>2</vt:i4>
      </vt:variant>
      <vt:variant>
        <vt:i4>0</vt:i4>
      </vt:variant>
      <vt:variant>
        <vt:i4>5</vt:i4>
      </vt:variant>
      <vt:variant>
        <vt:lpwstr/>
      </vt:variant>
      <vt:variant>
        <vt:lpwstr>_Toc62760925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Basisprotocol Sport – vanaf 22 maart 2021</dc:title>
  <dc:subject/>
  <dc:creator>Fabre, Rik</dc:creator>
  <cp:keywords/>
  <cp:lastModifiedBy>De Vos Brecht</cp:lastModifiedBy>
  <cp:revision>435</cp:revision>
  <cp:lastPrinted>2020-10-25T06:54:00Z</cp:lastPrinted>
  <dcterms:created xsi:type="dcterms:W3CDTF">2021-01-28T07:47:00Z</dcterms:created>
  <dcterms:modified xsi:type="dcterms:W3CDTF">2021-03-22T00:18:00Z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0x010100EFB4F36AACCFB0469EE8AA56F7EE3469</vt:lpwstr>
  </property>
  <property fmtid="{D5CDD505-2E9C-101B-9397-08002B2CF9AE}" pid="3" name="ebb457a1fa0744688204d54368c02bc9">
    <vt:lpwstr>CJM|5565135a-3776-4f7c-94ba-eeda1ca781b1</vt:lpwstr>
  </property>
  <property fmtid="{D5CDD505-2E9C-101B-9397-08002B2CF9AE}" pid="4" name="Labels">
    <vt:lpwstr>4;#CJM|5565135a-3776-4f7c-94ba-eeda1ca781b1</vt:lpwstr>
  </property>
  <property fmtid="{D5CDD505-2E9C-101B-9397-08002B2CF9AE}" pid="5" name="TaxCatchAll">
    <vt:lpwstr>4;#CJM|5565135a-3776-4f7c-94ba-eeda1ca781b1</vt:lpwstr>
  </property>
  <property fmtid="{D5CDD505-2E9C-101B-9397-08002B2CF9AE}" pid="6" name="Meta_kabb">
    <vt:lpwstr/>
  </property>
  <property fmtid="{D5CDD505-2E9C-101B-9397-08002B2CF9AE}" pid="7" name="_dlc_DocIdItemGuid">
    <vt:lpwstr>fa2576ad-007a-499a-bdd3-3d10592349c0</vt:lpwstr>
  </property>
</Properties>
</file>